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45858CF4">
            <wp:simplePos x="0" y="0"/>
            <wp:positionH relativeFrom="page">
              <wp:posOffset>9525</wp:posOffset>
            </wp:positionH>
            <wp:positionV relativeFrom="paragraph">
              <wp:posOffset>-2304415</wp:posOffset>
            </wp:positionV>
            <wp:extent cx="7551181"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0F6DFF12" w:rsidR="009C3F70" w:rsidRPr="004B6D90" w:rsidRDefault="009C3F70"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Content>
        <w:p w14:paraId="6FB3B60C" w14:textId="77777777" w:rsidR="009C3F70" w:rsidRPr="004B6D90" w:rsidRDefault="009C3F70">
          <w:pPr>
            <w:pStyle w:val="TOCHeading"/>
            <w:rPr>
              <w:rStyle w:val="Heading1Char"/>
              <w:rFonts w:cs="Arial"/>
            </w:rPr>
          </w:pPr>
          <w:r w:rsidRPr="004B6D90">
            <w:rPr>
              <w:rStyle w:val="Heading1Char"/>
              <w:rFonts w:cs="Arial"/>
            </w:rPr>
            <w:t>Contents</w:t>
          </w:r>
        </w:p>
        <w:p w14:paraId="25EAF0C1" w14:textId="65B14444" w:rsidR="00E6777D" w:rsidRPr="004B6D90" w:rsidRDefault="009C3F70">
          <w:pPr>
            <w:pStyle w:val="TOC1"/>
            <w:rPr>
              <w:rFonts w:ascii="Arial" w:eastAsiaTheme="minorEastAsia" w:hAnsi="Arial" w:cs="Arial"/>
              <w:b w:val="0"/>
              <w:noProof/>
              <w:color w:val="auto"/>
              <w:kern w:val="2"/>
              <w:lang w:eastAsia="en-AU"/>
              <w14:ligatures w14:val="standardContextual"/>
            </w:rPr>
          </w:pPr>
          <w:r w:rsidRPr="004B6D90">
            <w:rPr>
              <w:rFonts w:ascii="Arial" w:hAnsi="Arial" w:cs="Arial"/>
            </w:rPr>
            <w:fldChar w:fldCharType="begin"/>
          </w:r>
          <w:r w:rsidRPr="004B6D90">
            <w:rPr>
              <w:rFonts w:ascii="Arial" w:hAnsi="Arial" w:cs="Arial"/>
            </w:rPr>
            <w:instrText xml:space="preserve"> TOC \o "1-3" \h \z \u </w:instrText>
          </w:r>
          <w:r w:rsidRPr="004B6D90">
            <w:rPr>
              <w:rFonts w:ascii="Arial" w:hAnsi="Arial" w:cs="Arial"/>
            </w:rPr>
            <w:fldChar w:fldCharType="separate"/>
          </w:r>
          <w:hyperlink w:anchor="_Toc164860502" w:history="1">
            <w:r w:rsidR="00E6777D" w:rsidRPr="004B6D90">
              <w:rPr>
                <w:rStyle w:val="Hyperlink"/>
                <w:rFonts w:ascii="Arial" w:hAnsi="Arial" w:cs="Arial"/>
                <w:noProof/>
              </w:rPr>
              <w:t>Progress on meeting Towards Zero Strategy targets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w:t>
            </w:r>
            <w:r w:rsidR="00E6777D" w:rsidRPr="004B6D90">
              <w:rPr>
                <w:rFonts w:ascii="Arial" w:hAnsi="Arial" w:cs="Arial"/>
                <w:noProof/>
                <w:webHidden/>
              </w:rPr>
              <w:fldChar w:fldCharType="end"/>
            </w:r>
          </w:hyperlink>
        </w:p>
        <w:p w14:paraId="4122E877" w14:textId="3F774104"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03" w:history="1">
            <w:r w:rsidR="00E6777D" w:rsidRPr="004B6D90">
              <w:rPr>
                <w:rStyle w:val="Hyperlink"/>
                <w:rFonts w:ascii="Arial" w:hAnsi="Arial" w:cs="Arial"/>
                <w:noProof/>
                <w:lang w:eastAsia="en-AU"/>
              </w:rPr>
              <w:t>Serious Casualties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w:t>
            </w:r>
            <w:r w:rsidR="00E6777D" w:rsidRPr="004B6D90">
              <w:rPr>
                <w:rFonts w:ascii="Arial" w:hAnsi="Arial" w:cs="Arial"/>
                <w:noProof/>
                <w:webHidden/>
              </w:rPr>
              <w:fldChar w:fldCharType="end"/>
            </w:r>
          </w:hyperlink>
        </w:p>
        <w:p w14:paraId="733CFA97" w14:textId="4CC5BDC1"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04" w:history="1">
            <w:r w:rsidR="00E6777D" w:rsidRPr="004B6D90">
              <w:rPr>
                <w:rStyle w:val="Hyperlink"/>
                <w:rFonts w:ascii="Arial" w:hAnsi="Arial" w:cs="Arial"/>
                <w:noProof/>
                <w:lang w:eastAsia="en-AU"/>
              </w:rPr>
              <w:t>Fatalities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w:t>
            </w:r>
            <w:r w:rsidR="00E6777D" w:rsidRPr="004B6D90">
              <w:rPr>
                <w:rFonts w:ascii="Arial" w:hAnsi="Arial" w:cs="Arial"/>
                <w:noProof/>
                <w:webHidden/>
              </w:rPr>
              <w:fldChar w:fldCharType="end"/>
            </w:r>
          </w:hyperlink>
        </w:p>
        <w:p w14:paraId="05665923" w14:textId="7385F6E3"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05" w:history="1">
            <w:r w:rsidR="00E6777D" w:rsidRPr="004B6D90">
              <w:rPr>
                <w:rStyle w:val="Hyperlink"/>
                <w:rFonts w:ascii="Arial" w:hAnsi="Arial" w:cs="Arial"/>
                <w:noProof/>
                <w:lang w:eastAsia="en-AU"/>
              </w:rPr>
              <w:t>2024 YTD</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w:t>
            </w:r>
            <w:r w:rsidR="00E6777D" w:rsidRPr="004B6D90">
              <w:rPr>
                <w:rFonts w:ascii="Arial" w:hAnsi="Arial" w:cs="Arial"/>
                <w:noProof/>
                <w:webHidden/>
              </w:rPr>
              <w:fldChar w:fldCharType="end"/>
            </w:r>
          </w:hyperlink>
        </w:p>
        <w:p w14:paraId="427644F1" w14:textId="19827899"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06" w:history="1">
            <w:r w:rsidR="00E6777D" w:rsidRPr="004B6D90">
              <w:rPr>
                <w:rStyle w:val="Hyperlink"/>
                <w:rFonts w:ascii="Arial" w:hAnsi="Arial" w:cs="Arial"/>
                <w:noProof/>
                <w:lang w:eastAsia="en-AU"/>
              </w:rPr>
              <w:t>Serious Casualties Tasmania – Annual Count,  Percentage Split by Quarter and Towards Zero Target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w:t>
            </w:r>
            <w:r w:rsidR="00E6777D" w:rsidRPr="004B6D90">
              <w:rPr>
                <w:rFonts w:ascii="Arial" w:hAnsi="Arial" w:cs="Arial"/>
                <w:noProof/>
                <w:webHidden/>
              </w:rPr>
              <w:fldChar w:fldCharType="end"/>
            </w:r>
          </w:hyperlink>
        </w:p>
        <w:p w14:paraId="4E3FB85A" w14:textId="26869CBD"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07" w:history="1">
            <w:r w:rsidR="00E6777D" w:rsidRPr="004B6D90">
              <w:rPr>
                <w:rStyle w:val="Hyperlink"/>
                <w:rFonts w:ascii="Arial" w:hAnsi="Arial" w:cs="Arial"/>
                <w:noProof/>
                <w:lang w:eastAsia="en-AU"/>
              </w:rPr>
              <w:t>Annual fatalities – Rate per 100,000 population</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4</w:t>
            </w:r>
            <w:r w:rsidR="00E6777D" w:rsidRPr="004B6D90">
              <w:rPr>
                <w:rFonts w:ascii="Arial" w:hAnsi="Arial" w:cs="Arial"/>
                <w:noProof/>
                <w:webHidden/>
              </w:rPr>
              <w:fldChar w:fldCharType="end"/>
            </w:r>
          </w:hyperlink>
        </w:p>
        <w:p w14:paraId="7D9036A0" w14:textId="184051C8" w:rsidR="00E6777D" w:rsidRPr="004B6D90" w:rsidRDefault="00000000">
          <w:pPr>
            <w:pStyle w:val="TOC1"/>
            <w:rPr>
              <w:rFonts w:ascii="Arial" w:eastAsiaTheme="minorEastAsia" w:hAnsi="Arial" w:cs="Arial"/>
              <w:b w:val="0"/>
              <w:noProof/>
              <w:color w:val="auto"/>
              <w:kern w:val="2"/>
              <w:lang w:eastAsia="en-AU"/>
              <w14:ligatures w14:val="standardContextual"/>
            </w:rPr>
          </w:pPr>
          <w:hyperlink w:anchor="_Toc164860508" w:history="1">
            <w:r w:rsidR="00E6777D" w:rsidRPr="004B6D90">
              <w:rPr>
                <w:rStyle w:val="Hyperlink"/>
                <w:rFonts w:ascii="Arial" w:hAnsi="Arial" w:cs="Arial"/>
                <w:noProof/>
              </w:rPr>
              <w:t>Progress on meeting MAIB targets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5</w:t>
            </w:r>
            <w:r w:rsidR="00E6777D" w:rsidRPr="004B6D90">
              <w:rPr>
                <w:rFonts w:ascii="Arial" w:hAnsi="Arial" w:cs="Arial"/>
                <w:noProof/>
                <w:webHidden/>
              </w:rPr>
              <w:fldChar w:fldCharType="end"/>
            </w:r>
          </w:hyperlink>
        </w:p>
        <w:p w14:paraId="208C817A" w14:textId="45E26DF4"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09" w:history="1">
            <w:r w:rsidR="00E6777D" w:rsidRPr="004B6D90">
              <w:rPr>
                <w:rStyle w:val="Hyperlink"/>
                <w:rFonts w:ascii="Arial" w:hAnsi="Arial" w:cs="Arial"/>
                <w:noProof/>
              </w:rPr>
              <w:t>Fatalities – 12 Month Rolling Total</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_Toc164860509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5</w:t>
            </w:r>
            <w:r w:rsidR="00E6777D" w:rsidRPr="004B6D90">
              <w:rPr>
                <w:rFonts w:ascii="Arial" w:hAnsi="Arial" w:cs="Arial"/>
                <w:noProof/>
                <w:webHidden/>
              </w:rPr>
              <w:fldChar w:fldCharType="end"/>
            </w:r>
          </w:hyperlink>
        </w:p>
        <w:p w14:paraId="494FE7C8" w14:textId="2CFB63C6"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0" w:history="1">
            <w:r w:rsidR="00E6777D" w:rsidRPr="004B6D90">
              <w:rPr>
                <w:rStyle w:val="Hyperlink"/>
                <w:rFonts w:ascii="Arial" w:hAnsi="Arial" w:cs="Arial"/>
                <w:noProof/>
              </w:rPr>
              <w:t>Total Serious Claims – 12 Month Rolling Total</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5</w:t>
            </w:r>
            <w:r w:rsidR="00E6777D" w:rsidRPr="004B6D90">
              <w:rPr>
                <w:rFonts w:ascii="Arial" w:hAnsi="Arial" w:cs="Arial"/>
                <w:noProof/>
                <w:webHidden/>
              </w:rPr>
              <w:fldChar w:fldCharType="end"/>
            </w:r>
          </w:hyperlink>
        </w:p>
        <w:p w14:paraId="197BC1EB" w14:textId="0BCD518A" w:rsidR="00E6777D" w:rsidRPr="004B6D90" w:rsidRDefault="00000000">
          <w:pPr>
            <w:pStyle w:val="TOC1"/>
            <w:rPr>
              <w:rFonts w:ascii="Arial" w:eastAsiaTheme="minorEastAsia" w:hAnsi="Arial" w:cs="Arial"/>
              <w:b w:val="0"/>
              <w:noProof/>
              <w:color w:val="auto"/>
              <w:kern w:val="2"/>
              <w:lang w:eastAsia="en-AU"/>
              <w14:ligatures w14:val="standardContextual"/>
            </w:rPr>
          </w:pPr>
          <w:hyperlink w:anchor="_Toc164860511" w:history="1">
            <w:r w:rsidR="00E6777D" w:rsidRPr="004B6D90">
              <w:rPr>
                <w:rStyle w:val="Hyperlink"/>
                <w:rFonts w:ascii="Arial" w:hAnsi="Arial" w:cs="Arial"/>
                <w:noProof/>
              </w:rPr>
              <w:t>Statistics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6</w:t>
            </w:r>
            <w:r w:rsidR="00E6777D" w:rsidRPr="004B6D90">
              <w:rPr>
                <w:rFonts w:ascii="Arial" w:hAnsi="Arial" w:cs="Arial"/>
                <w:noProof/>
                <w:webHidden/>
              </w:rPr>
              <w:fldChar w:fldCharType="end"/>
            </w:r>
          </w:hyperlink>
        </w:p>
        <w:p w14:paraId="3BCB1B2E" w14:textId="353B6ADC"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2" w:history="1">
            <w:r w:rsidR="00E6777D" w:rsidRPr="004B6D90">
              <w:rPr>
                <w:rStyle w:val="Hyperlink"/>
                <w:rFonts w:ascii="Arial" w:hAnsi="Arial" w:cs="Arial"/>
                <w:noProof/>
                <w:lang w:eastAsia="en-AU"/>
              </w:rPr>
              <w:t>Serious Casualties by Quarter by Age Group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6</w:t>
            </w:r>
            <w:r w:rsidR="00E6777D" w:rsidRPr="004B6D90">
              <w:rPr>
                <w:rFonts w:ascii="Arial" w:hAnsi="Arial" w:cs="Arial"/>
                <w:noProof/>
                <w:webHidden/>
              </w:rPr>
              <w:fldChar w:fldCharType="end"/>
            </w:r>
          </w:hyperlink>
        </w:p>
        <w:p w14:paraId="79DE8022" w14:textId="03D792E2"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3" w:history="1">
            <w:r w:rsidR="00E6777D" w:rsidRPr="004B6D90">
              <w:rPr>
                <w:rStyle w:val="Hyperlink"/>
                <w:rFonts w:ascii="Arial" w:hAnsi="Arial" w:cs="Arial"/>
                <w:noProof/>
                <w:lang w:eastAsia="en-AU"/>
              </w:rPr>
              <w:t>Serious Casualties by Quarter by Sex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6</w:t>
            </w:r>
            <w:r w:rsidR="00E6777D" w:rsidRPr="004B6D90">
              <w:rPr>
                <w:rFonts w:ascii="Arial" w:hAnsi="Arial" w:cs="Arial"/>
                <w:noProof/>
                <w:webHidden/>
              </w:rPr>
              <w:fldChar w:fldCharType="end"/>
            </w:r>
          </w:hyperlink>
        </w:p>
        <w:p w14:paraId="1609BF3B" w14:textId="7BEA6217"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5" w:history="1">
            <w:r w:rsidR="00E6777D" w:rsidRPr="004B6D90">
              <w:rPr>
                <w:rStyle w:val="Hyperlink"/>
                <w:rFonts w:ascii="Arial" w:hAnsi="Arial" w:cs="Arial"/>
                <w:noProof/>
              </w:rPr>
              <w:t>Serious Casualties by Quarter by Road User Type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7</w:t>
            </w:r>
            <w:r w:rsidR="00E6777D" w:rsidRPr="004B6D90">
              <w:rPr>
                <w:rFonts w:ascii="Arial" w:hAnsi="Arial" w:cs="Arial"/>
                <w:noProof/>
                <w:webHidden/>
              </w:rPr>
              <w:fldChar w:fldCharType="end"/>
            </w:r>
          </w:hyperlink>
        </w:p>
        <w:p w14:paraId="0EF9F2EF" w14:textId="563A5521"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6" w:history="1">
            <w:r w:rsidR="00E6777D" w:rsidRPr="004B6D90">
              <w:rPr>
                <w:rStyle w:val="Hyperlink"/>
                <w:rFonts w:ascii="Arial" w:hAnsi="Arial" w:cs="Arial"/>
                <w:noProof/>
                <w:lang w:eastAsia="en-AU"/>
              </w:rPr>
              <w:t>Serious Casualties by Quarter by Speed Zone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7</w:t>
            </w:r>
            <w:r w:rsidR="00E6777D" w:rsidRPr="004B6D90">
              <w:rPr>
                <w:rFonts w:ascii="Arial" w:hAnsi="Arial" w:cs="Arial"/>
                <w:noProof/>
                <w:webHidden/>
              </w:rPr>
              <w:fldChar w:fldCharType="end"/>
            </w:r>
          </w:hyperlink>
        </w:p>
        <w:p w14:paraId="25E96CA7" w14:textId="4804C824"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7" w:history="1">
            <w:r w:rsidR="00E6777D" w:rsidRPr="004B6D90">
              <w:rPr>
                <w:rStyle w:val="Hyperlink"/>
                <w:rFonts w:ascii="Arial" w:hAnsi="Arial" w:cs="Arial"/>
                <w:noProof/>
                <w:lang w:eastAsia="en-AU"/>
              </w:rPr>
              <w:t>Serious Casualties by Quarter by Crash Type (DCA)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8</w:t>
            </w:r>
            <w:r w:rsidR="00E6777D" w:rsidRPr="004B6D90">
              <w:rPr>
                <w:rFonts w:ascii="Arial" w:hAnsi="Arial" w:cs="Arial"/>
                <w:noProof/>
                <w:webHidden/>
              </w:rPr>
              <w:fldChar w:fldCharType="end"/>
            </w:r>
          </w:hyperlink>
        </w:p>
        <w:p w14:paraId="06FA147E" w14:textId="6F654E73"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8" w:history="1">
            <w:r w:rsidR="00E6777D" w:rsidRPr="004B6D90">
              <w:rPr>
                <w:rStyle w:val="Hyperlink"/>
                <w:rFonts w:ascii="Arial" w:hAnsi="Arial" w:cs="Arial"/>
                <w:noProof/>
                <w:lang w:eastAsia="en-AU"/>
              </w:rPr>
              <w:t>Serious Casualties by Quarter by Urban/Non-Urban – 12 period moving average</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8</w:t>
            </w:r>
            <w:r w:rsidR="00E6777D" w:rsidRPr="004B6D90">
              <w:rPr>
                <w:rFonts w:ascii="Arial" w:hAnsi="Arial" w:cs="Arial"/>
                <w:noProof/>
                <w:webHidden/>
              </w:rPr>
              <w:fldChar w:fldCharType="end"/>
            </w:r>
          </w:hyperlink>
        </w:p>
        <w:p w14:paraId="42F0E6BD" w14:textId="61CE816F" w:rsidR="00E6777D" w:rsidRPr="004B6D90" w:rsidRDefault="00000000">
          <w:pPr>
            <w:pStyle w:val="TOC3"/>
            <w:tabs>
              <w:tab w:val="right" w:leader="dot" w:pos="10196"/>
            </w:tabs>
            <w:rPr>
              <w:rFonts w:ascii="Arial" w:eastAsiaTheme="minorEastAsia" w:hAnsi="Arial" w:cs="Arial"/>
              <w:noProof/>
              <w:color w:val="auto"/>
              <w:kern w:val="2"/>
              <w:lang w:eastAsia="en-AU"/>
              <w14:ligatures w14:val="standardContextual"/>
            </w:rPr>
          </w:pPr>
          <w:hyperlink w:anchor="_Toc164860519" w:history="1">
            <w:r w:rsidR="00E6777D" w:rsidRPr="004B6D90">
              <w:rPr>
                <w:rStyle w:val="Hyperlink"/>
                <w:rFonts w:ascii="Arial" w:hAnsi="Arial" w:cs="Arial"/>
                <w:noProof/>
              </w:rPr>
              <w:t>Serious Casualty locations to 31 March 2024 (Black = Fatality, Red = Serious Injury)</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_Toc164860519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9</w:t>
            </w:r>
            <w:r w:rsidR="00E6777D" w:rsidRPr="004B6D90">
              <w:rPr>
                <w:rFonts w:ascii="Arial" w:hAnsi="Arial" w:cs="Arial"/>
                <w:noProof/>
                <w:webHidden/>
              </w:rPr>
              <w:fldChar w:fldCharType="end"/>
            </w:r>
          </w:hyperlink>
        </w:p>
        <w:p w14:paraId="2ED0A6A5" w14:textId="566BBC97" w:rsidR="00E6777D" w:rsidRPr="004B6D90" w:rsidRDefault="00000000">
          <w:pPr>
            <w:pStyle w:val="TOC1"/>
            <w:rPr>
              <w:rFonts w:ascii="Arial" w:eastAsiaTheme="minorEastAsia" w:hAnsi="Arial" w:cs="Arial"/>
              <w:b w:val="0"/>
              <w:noProof/>
              <w:color w:val="auto"/>
              <w:kern w:val="2"/>
              <w:lang w:eastAsia="en-AU"/>
              <w14:ligatures w14:val="standardContextual"/>
            </w:rPr>
          </w:pPr>
          <w:hyperlink w:anchor="_Toc164860520" w:history="1">
            <w:r w:rsidR="00E6777D" w:rsidRPr="004B6D90">
              <w:rPr>
                <w:rStyle w:val="Hyperlink"/>
                <w:rFonts w:ascii="Arial" w:hAnsi="Arial" w:cs="Arial"/>
                <w:noProof/>
              </w:rPr>
              <w:t>Key themes and priority actions 2020-2024</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10</w:t>
            </w:r>
            <w:r w:rsidR="00E6777D" w:rsidRPr="004B6D90">
              <w:rPr>
                <w:rFonts w:ascii="Arial" w:hAnsi="Arial" w:cs="Arial"/>
                <w:noProof/>
                <w:webHidden/>
              </w:rPr>
              <w:fldChar w:fldCharType="end"/>
            </w:r>
          </w:hyperlink>
        </w:p>
        <w:p w14:paraId="1595D472" w14:textId="650D7AE0"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1" w:history="1">
            <w:r w:rsidR="00E6777D" w:rsidRPr="004B6D90">
              <w:rPr>
                <w:rStyle w:val="Hyperlink"/>
                <w:rFonts w:ascii="Arial" w:hAnsi="Arial" w:cs="Arial"/>
                <w:noProof/>
              </w:rPr>
              <w:t>Funding of key themes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10</w:t>
            </w:r>
            <w:r w:rsidR="00E6777D" w:rsidRPr="004B6D90">
              <w:rPr>
                <w:rFonts w:ascii="Arial" w:hAnsi="Arial" w:cs="Arial"/>
                <w:noProof/>
                <w:webHidden/>
              </w:rPr>
              <w:fldChar w:fldCharType="end"/>
            </w:r>
          </w:hyperlink>
        </w:p>
        <w:p w14:paraId="3003DE59" w14:textId="32495852" w:rsidR="00E6777D" w:rsidRPr="004B6D90" w:rsidRDefault="00000000">
          <w:pPr>
            <w:pStyle w:val="TOC1"/>
            <w:rPr>
              <w:rFonts w:ascii="Arial" w:eastAsiaTheme="minorEastAsia" w:hAnsi="Arial" w:cs="Arial"/>
              <w:b w:val="0"/>
              <w:noProof/>
              <w:color w:val="auto"/>
              <w:kern w:val="2"/>
              <w:lang w:eastAsia="en-AU"/>
              <w14:ligatures w14:val="standardContextual"/>
            </w:rPr>
          </w:pPr>
          <w:hyperlink w:anchor="_Toc164860522" w:history="1">
            <w:r w:rsidR="00E6777D" w:rsidRPr="004B6D90">
              <w:rPr>
                <w:rStyle w:val="Hyperlink"/>
                <w:rFonts w:ascii="Arial" w:hAnsi="Arial" w:cs="Arial"/>
                <w:noProof/>
              </w:rPr>
              <w:t>Project status report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11</w:t>
            </w:r>
            <w:r w:rsidR="00E6777D" w:rsidRPr="004B6D90">
              <w:rPr>
                <w:rFonts w:ascii="Arial" w:hAnsi="Arial" w:cs="Arial"/>
                <w:noProof/>
                <w:webHidden/>
              </w:rPr>
              <w:fldChar w:fldCharType="end"/>
            </w:r>
          </w:hyperlink>
        </w:p>
        <w:p w14:paraId="1F75DA5F" w14:textId="78CA385D" w:rsidR="00E6777D" w:rsidRPr="004B6D90" w:rsidRDefault="00000000">
          <w:pPr>
            <w:pStyle w:val="TOC1"/>
            <w:rPr>
              <w:rFonts w:ascii="Arial" w:eastAsiaTheme="minorEastAsia" w:hAnsi="Arial" w:cs="Arial"/>
              <w:b w:val="0"/>
              <w:noProof/>
              <w:color w:val="auto"/>
              <w:kern w:val="2"/>
              <w:lang w:eastAsia="en-AU"/>
              <w14:ligatures w14:val="standardContextual"/>
            </w:rPr>
          </w:pPr>
          <w:hyperlink w:anchor="_Toc164860523" w:history="1">
            <w:r w:rsidR="00E6777D" w:rsidRPr="004B6D90">
              <w:rPr>
                <w:rStyle w:val="Hyperlink"/>
                <w:rFonts w:ascii="Arial" w:hAnsi="Arial" w:cs="Arial"/>
                <w:noProof/>
              </w:rPr>
              <w:t>Progress on key themes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12</w:t>
            </w:r>
            <w:r w:rsidR="00E6777D" w:rsidRPr="004B6D90">
              <w:rPr>
                <w:rFonts w:ascii="Arial" w:hAnsi="Arial" w:cs="Arial"/>
                <w:noProof/>
                <w:webHidden/>
              </w:rPr>
              <w:fldChar w:fldCharType="end"/>
            </w:r>
          </w:hyperlink>
        </w:p>
        <w:p w14:paraId="0747206B" w14:textId="5BC1DB9B"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4" w:history="1">
            <w:r w:rsidR="00E6777D" w:rsidRPr="004B6D90">
              <w:rPr>
                <w:rStyle w:val="Hyperlink"/>
                <w:rFonts w:ascii="Arial" w:hAnsi="Arial" w:cs="Arial"/>
                <w:noProof/>
              </w:rPr>
              <w:t>Rural roads grants program for local government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12</w:t>
            </w:r>
            <w:r w:rsidR="00E6777D" w:rsidRPr="004B6D90">
              <w:rPr>
                <w:rFonts w:ascii="Arial" w:hAnsi="Arial" w:cs="Arial"/>
                <w:noProof/>
                <w:webHidden/>
              </w:rPr>
              <w:fldChar w:fldCharType="end"/>
            </w:r>
          </w:hyperlink>
        </w:p>
        <w:p w14:paraId="4EB35B4C" w14:textId="6454000C"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5" w:history="1">
            <w:r w:rsidR="00E6777D" w:rsidRPr="004B6D90">
              <w:rPr>
                <w:rStyle w:val="Hyperlink"/>
                <w:rFonts w:ascii="Arial" w:hAnsi="Arial" w:cs="Arial"/>
                <w:noProof/>
              </w:rPr>
              <w:t>Infrastructure upgrades on low volume State roads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13</w:t>
            </w:r>
            <w:r w:rsidR="00E6777D" w:rsidRPr="004B6D90">
              <w:rPr>
                <w:rFonts w:ascii="Arial" w:hAnsi="Arial" w:cs="Arial"/>
                <w:noProof/>
                <w:webHidden/>
              </w:rPr>
              <w:fldChar w:fldCharType="end"/>
            </w:r>
          </w:hyperlink>
        </w:p>
        <w:p w14:paraId="51C255D0" w14:textId="67BF3006"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6" w:history="1">
            <w:r w:rsidR="00E6777D" w:rsidRPr="004B6D90">
              <w:rPr>
                <w:rStyle w:val="Hyperlink"/>
                <w:rFonts w:ascii="Arial" w:hAnsi="Arial" w:cs="Arial"/>
                <w:noProof/>
              </w:rPr>
              <w:t>Motorcyclist safety on rural roads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13</w:t>
            </w:r>
            <w:r w:rsidR="00E6777D" w:rsidRPr="004B6D90">
              <w:rPr>
                <w:rFonts w:ascii="Arial" w:hAnsi="Arial" w:cs="Arial"/>
                <w:noProof/>
                <w:webHidden/>
              </w:rPr>
              <w:fldChar w:fldCharType="end"/>
            </w:r>
          </w:hyperlink>
        </w:p>
        <w:p w14:paraId="2762F949" w14:textId="666C323A"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7" w:history="1">
            <w:r w:rsidR="00E6777D" w:rsidRPr="004B6D90">
              <w:rPr>
                <w:rStyle w:val="Hyperlink"/>
                <w:rFonts w:ascii="Arial" w:hAnsi="Arial" w:cs="Arial"/>
                <w:noProof/>
              </w:rPr>
              <w:t>Speed moderation and community engagement strategy</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14</w:t>
            </w:r>
            <w:r w:rsidR="00E6777D" w:rsidRPr="004B6D90">
              <w:rPr>
                <w:rFonts w:ascii="Arial" w:hAnsi="Arial" w:cs="Arial"/>
                <w:noProof/>
                <w:webHidden/>
              </w:rPr>
              <w:fldChar w:fldCharType="end"/>
            </w:r>
          </w:hyperlink>
        </w:p>
        <w:p w14:paraId="1B022E81" w14:textId="40280BA0"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8" w:history="1">
            <w:r w:rsidR="00E6777D" w:rsidRPr="004B6D90">
              <w:rPr>
                <w:rStyle w:val="Hyperlink"/>
                <w:rFonts w:ascii="Arial" w:hAnsi="Arial" w:cs="Arial"/>
                <w:noProof/>
              </w:rPr>
              <w:t>Safe system knowledge and skills training</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14</w:t>
            </w:r>
            <w:r w:rsidR="00E6777D" w:rsidRPr="004B6D90">
              <w:rPr>
                <w:rFonts w:ascii="Arial" w:hAnsi="Arial" w:cs="Arial"/>
                <w:noProof/>
                <w:webHidden/>
              </w:rPr>
              <w:fldChar w:fldCharType="end"/>
            </w:r>
          </w:hyperlink>
        </w:p>
        <w:p w14:paraId="3DBEBB31" w14:textId="124EEC99"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29" w:history="1">
            <w:r w:rsidR="00E6777D" w:rsidRPr="004B6D90">
              <w:rPr>
                <w:rStyle w:val="Hyperlink"/>
                <w:rFonts w:ascii="Arial" w:hAnsi="Arial" w:cs="Arial"/>
                <w:noProof/>
              </w:rPr>
              <w:t>Targeted infrastructure upgrades in high traffic urban areas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_Toc164860529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15</w:t>
            </w:r>
            <w:r w:rsidR="00E6777D" w:rsidRPr="004B6D90">
              <w:rPr>
                <w:rFonts w:ascii="Arial" w:hAnsi="Arial" w:cs="Arial"/>
                <w:noProof/>
                <w:webHidden/>
              </w:rPr>
              <w:fldChar w:fldCharType="end"/>
            </w:r>
          </w:hyperlink>
        </w:p>
        <w:p w14:paraId="592026B5" w14:textId="78C95DBD"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0" w:history="1">
            <w:r w:rsidR="00E6777D" w:rsidRPr="004B6D90">
              <w:rPr>
                <w:rStyle w:val="Hyperlink"/>
                <w:rFonts w:ascii="Arial" w:hAnsi="Arial" w:cs="Arial"/>
                <w:noProof/>
              </w:rPr>
              <w:t>Vulnerable Road User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15</w:t>
            </w:r>
            <w:r w:rsidR="00E6777D" w:rsidRPr="004B6D90">
              <w:rPr>
                <w:rFonts w:ascii="Arial" w:hAnsi="Arial" w:cs="Arial"/>
                <w:noProof/>
                <w:webHidden/>
              </w:rPr>
              <w:fldChar w:fldCharType="end"/>
            </w:r>
          </w:hyperlink>
        </w:p>
        <w:p w14:paraId="4179DAC6" w14:textId="7E1FBF07"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1" w:history="1">
            <w:r w:rsidR="00E6777D" w:rsidRPr="004B6D90">
              <w:rPr>
                <w:rStyle w:val="Hyperlink"/>
                <w:rFonts w:ascii="Arial" w:hAnsi="Arial" w:cs="Arial"/>
                <w:noProof/>
              </w:rPr>
              <w:t>Community Road Safety Grants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16</w:t>
            </w:r>
            <w:r w:rsidR="00E6777D" w:rsidRPr="004B6D90">
              <w:rPr>
                <w:rFonts w:ascii="Arial" w:hAnsi="Arial" w:cs="Arial"/>
                <w:noProof/>
                <w:webHidden/>
              </w:rPr>
              <w:fldChar w:fldCharType="end"/>
            </w:r>
          </w:hyperlink>
        </w:p>
        <w:p w14:paraId="7ACAC2C8" w14:textId="7DF5D8F4"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2" w:history="1">
            <w:r w:rsidR="00E6777D" w:rsidRPr="004B6D90">
              <w:rPr>
                <w:rStyle w:val="Hyperlink"/>
                <w:rFonts w:ascii="Arial" w:hAnsi="Arial" w:cs="Arial"/>
                <w:noProof/>
              </w:rPr>
              <w:t>Trial of innovative technologies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16</w:t>
            </w:r>
            <w:r w:rsidR="00E6777D" w:rsidRPr="004B6D90">
              <w:rPr>
                <w:rFonts w:ascii="Arial" w:hAnsi="Arial" w:cs="Arial"/>
                <w:noProof/>
                <w:webHidden/>
              </w:rPr>
              <w:fldChar w:fldCharType="end"/>
            </w:r>
          </w:hyperlink>
        </w:p>
        <w:p w14:paraId="4F9F5F3A" w14:textId="6615B7E7"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3" w:history="1">
            <w:r w:rsidR="00E6777D" w:rsidRPr="004B6D90">
              <w:rPr>
                <w:rStyle w:val="Hyperlink"/>
                <w:rFonts w:ascii="Arial" w:hAnsi="Arial" w:cs="Arial"/>
                <w:noProof/>
              </w:rPr>
              <w:t>Innovative infrastructure treatment demonstrations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17</w:t>
            </w:r>
            <w:r w:rsidR="00E6777D" w:rsidRPr="004B6D90">
              <w:rPr>
                <w:rFonts w:ascii="Arial" w:hAnsi="Arial" w:cs="Arial"/>
                <w:noProof/>
                <w:webHidden/>
              </w:rPr>
              <w:fldChar w:fldCharType="end"/>
            </w:r>
          </w:hyperlink>
        </w:p>
        <w:p w14:paraId="3015158E" w14:textId="3F64EC35"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4" w:history="1">
            <w:r w:rsidR="00E6777D" w:rsidRPr="004B6D90">
              <w:rPr>
                <w:rStyle w:val="Hyperlink"/>
                <w:rFonts w:ascii="Arial" w:hAnsi="Arial" w:cs="Arial"/>
                <w:noProof/>
              </w:rPr>
              <w:t>Learner Driver Mentor Program and Driver Mentoring Tasmania</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18</w:t>
            </w:r>
            <w:r w:rsidR="00E6777D" w:rsidRPr="004B6D90">
              <w:rPr>
                <w:rFonts w:ascii="Arial" w:hAnsi="Arial" w:cs="Arial"/>
                <w:noProof/>
                <w:webHidden/>
              </w:rPr>
              <w:fldChar w:fldCharType="end"/>
            </w:r>
          </w:hyperlink>
        </w:p>
        <w:p w14:paraId="33E8A820" w14:textId="66643C6E"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5" w:history="1">
            <w:r w:rsidR="00E6777D" w:rsidRPr="004B6D90">
              <w:rPr>
                <w:rStyle w:val="Hyperlink"/>
                <w:rFonts w:ascii="Arial" w:hAnsi="Arial" w:cs="Arial"/>
                <w:noProof/>
              </w:rPr>
              <w:t>Graduated Licensing System Project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18</w:t>
            </w:r>
            <w:r w:rsidR="00E6777D" w:rsidRPr="004B6D90">
              <w:rPr>
                <w:rFonts w:ascii="Arial" w:hAnsi="Arial" w:cs="Arial"/>
                <w:noProof/>
                <w:webHidden/>
              </w:rPr>
              <w:fldChar w:fldCharType="end"/>
            </w:r>
          </w:hyperlink>
        </w:p>
        <w:p w14:paraId="7F86AEA9" w14:textId="79E91633"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6" w:history="1">
            <w:r w:rsidR="00E6777D" w:rsidRPr="004B6D90">
              <w:rPr>
                <w:rStyle w:val="Hyperlink"/>
                <w:rFonts w:ascii="Arial" w:hAnsi="Arial" w:cs="Arial"/>
                <w:noProof/>
              </w:rPr>
              <w:t>Motorcyclist Graduated Licensing System review</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19</w:t>
            </w:r>
            <w:r w:rsidR="00E6777D" w:rsidRPr="004B6D90">
              <w:rPr>
                <w:rFonts w:ascii="Arial" w:hAnsi="Arial" w:cs="Arial"/>
                <w:noProof/>
                <w:webHidden/>
              </w:rPr>
              <w:fldChar w:fldCharType="end"/>
            </w:r>
          </w:hyperlink>
        </w:p>
        <w:p w14:paraId="6CE77DD5" w14:textId="38C5172B"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7" w:history="1">
            <w:r w:rsidR="00E6777D" w:rsidRPr="004B6D90">
              <w:rPr>
                <w:rStyle w:val="Hyperlink"/>
                <w:rFonts w:ascii="Arial" w:hAnsi="Arial" w:cs="Arial"/>
                <w:noProof/>
              </w:rPr>
              <w:t>RYDA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19</w:t>
            </w:r>
            <w:r w:rsidR="00E6777D" w:rsidRPr="004B6D90">
              <w:rPr>
                <w:rFonts w:ascii="Arial" w:hAnsi="Arial" w:cs="Arial"/>
                <w:noProof/>
                <w:webHidden/>
              </w:rPr>
              <w:fldChar w:fldCharType="end"/>
            </w:r>
          </w:hyperlink>
        </w:p>
        <w:p w14:paraId="07D338B6" w14:textId="09BDE868"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8" w:history="1">
            <w:r w:rsidR="00E6777D" w:rsidRPr="004B6D90">
              <w:rPr>
                <w:rStyle w:val="Hyperlink"/>
                <w:rFonts w:ascii="Arial" w:hAnsi="Arial" w:cs="Arial"/>
                <w:noProof/>
              </w:rPr>
              <w:t>Driving for Jobs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20</w:t>
            </w:r>
            <w:r w:rsidR="00E6777D" w:rsidRPr="004B6D90">
              <w:rPr>
                <w:rFonts w:ascii="Arial" w:hAnsi="Arial" w:cs="Arial"/>
                <w:noProof/>
                <w:webHidden/>
              </w:rPr>
              <w:fldChar w:fldCharType="end"/>
            </w:r>
          </w:hyperlink>
        </w:p>
        <w:p w14:paraId="4D3359FC" w14:textId="1C53C318"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39" w:history="1">
            <w:r w:rsidR="00E6777D" w:rsidRPr="004B6D90">
              <w:rPr>
                <w:rStyle w:val="Hyperlink"/>
                <w:rFonts w:ascii="Arial" w:hAnsi="Arial" w:cs="Arial"/>
                <w:noProof/>
              </w:rPr>
              <w:t>RACT education initiatives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_Toc164860539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20</w:t>
            </w:r>
            <w:r w:rsidR="00E6777D" w:rsidRPr="004B6D90">
              <w:rPr>
                <w:rFonts w:ascii="Arial" w:hAnsi="Arial" w:cs="Arial"/>
                <w:noProof/>
                <w:webHidden/>
              </w:rPr>
              <w:fldChar w:fldCharType="end"/>
            </w:r>
          </w:hyperlink>
        </w:p>
        <w:p w14:paraId="460FF768" w14:textId="717B135D"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0" w:history="1">
            <w:r w:rsidR="00E6777D" w:rsidRPr="004B6D90">
              <w:rPr>
                <w:rStyle w:val="Hyperlink"/>
                <w:rFonts w:ascii="Arial" w:hAnsi="Arial" w:cs="Arial"/>
                <w:noProof/>
              </w:rPr>
              <w:t>Real Mates media campaign</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21</w:t>
            </w:r>
            <w:r w:rsidR="00E6777D" w:rsidRPr="004B6D90">
              <w:rPr>
                <w:rFonts w:ascii="Arial" w:hAnsi="Arial" w:cs="Arial"/>
                <w:noProof/>
                <w:webHidden/>
              </w:rPr>
              <w:fldChar w:fldCharType="end"/>
            </w:r>
          </w:hyperlink>
        </w:p>
        <w:p w14:paraId="6D9328F8" w14:textId="12B7AC5B"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1" w:history="1">
            <w:r w:rsidR="00E6777D" w:rsidRPr="004B6D90">
              <w:rPr>
                <w:rStyle w:val="Hyperlink"/>
                <w:rFonts w:ascii="Arial" w:hAnsi="Arial" w:cs="Arial"/>
                <w:noProof/>
              </w:rPr>
              <w:t>Bicycle Network bike education</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22</w:t>
            </w:r>
            <w:r w:rsidR="00E6777D" w:rsidRPr="004B6D90">
              <w:rPr>
                <w:rFonts w:ascii="Arial" w:hAnsi="Arial" w:cs="Arial"/>
                <w:noProof/>
                <w:webHidden/>
              </w:rPr>
              <w:fldChar w:fldCharType="end"/>
            </w:r>
          </w:hyperlink>
        </w:p>
        <w:p w14:paraId="4197AA47" w14:textId="7E43B0F2"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2" w:history="1">
            <w:r w:rsidR="00E6777D" w:rsidRPr="004B6D90">
              <w:rPr>
                <w:rStyle w:val="Hyperlink"/>
                <w:rFonts w:ascii="Arial" w:hAnsi="Arial" w:cs="Arial"/>
                <w:noProof/>
              </w:rPr>
              <w:t>Safety around schools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22</w:t>
            </w:r>
            <w:r w:rsidR="00E6777D" w:rsidRPr="004B6D90">
              <w:rPr>
                <w:rFonts w:ascii="Arial" w:hAnsi="Arial" w:cs="Arial"/>
                <w:noProof/>
                <w:webHidden/>
              </w:rPr>
              <w:fldChar w:fldCharType="end"/>
            </w:r>
          </w:hyperlink>
        </w:p>
        <w:p w14:paraId="726C4D1E" w14:textId="35FF2D46"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3" w:history="1">
            <w:r w:rsidR="00E6777D" w:rsidRPr="004B6D90">
              <w:rPr>
                <w:rStyle w:val="Hyperlink"/>
                <w:rFonts w:ascii="Arial" w:hAnsi="Arial" w:cs="Arial"/>
                <w:noProof/>
              </w:rPr>
              <w:t>Kidsafe child restraint check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22</w:t>
            </w:r>
            <w:r w:rsidR="00E6777D" w:rsidRPr="004B6D90">
              <w:rPr>
                <w:rFonts w:ascii="Arial" w:hAnsi="Arial" w:cs="Arial"/>
                <w:noProof/>
                <w:webHidden/>
              </w:rPr>
              <w:fldChar w:fldCharType="end"/>
            </w:r>
          </w:hyperlink>
        </w:p>
        <w:p w14:paraId="3FD7643F" w14:textId="4337D975"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4" w:history="1">
            <w:r w:rsidR="00E6777D" w:rsidRPr="004B6D90">
              <w:rPr>
                <w:rStyle w:val="Hyperlink"/>
                <w:rFonts w:ascii="Arial" w:hAnsi="Arial" w:cs="Arial"/>
                <w:noProof/>
              </w:rPr>
              <w:t>Full Gear motorcycle safety project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23</w:t>
            </w:r>
            <w:r w:rsidR="00E6777D" w:rsidRPr="004B6D90">
              <w:rPr>
                <w:rFonts w:ascii="Arial" w:hAnsi="Arial" w:cs="Arial"/>
                <w:noProof/>
                <w:webHidden/>
              </w:rPr>
              <w:fldChar w:fldCharType="end"/>
            </w:r>
          </w:hyperlink>
        </w:p>
        <w:p w14:paraId="452D918A" w14:textId="61B251A5"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5" w:history="1">
            <w:r w:rsidR="00E6777D" w:rsidRPr="004B6D90">
              <w:rPr>
                <w:rStyle w:val="Hyperlink"/>
                <w:rFonts w:ascii="Arial" w:hAnsi="Arial" w:cs="Arial"/>
                <w:noProof/>
              </w:rPr>
              <w:t>Inattention and distraction</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24</w:t>
            </w:r>
            <w:r w:rsidR="00E6777D" w:rsidRPr="004B6D90">
              <w:rPr>
                <w:rFonts w:ascii="Arial" w:hAnsi="Arial" w:cs="Arial"/>
                <w:noProof/>
                <w:webHidden/>
              </w:rPr>
              <w:fldChar w:fldCharType="end"/>
            </w:r>
          </w:hyperlink>
        </w:p>
        <w:p w14:paraId="00352E02" w14:textId="5A5FB18E"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6" w:history="1">
            <w:r w:rsidR="00E6777D" w:rsidRPr="004B6D90">
              <w:rPr>
                <w:rStyle w:val="Hyperlink"/>
                <w:rFonts w:ascii="Arial" w:hAnsi="Arial" w:cs="Arial"/>
                <w:noProof/>
              </w:rPr>
              <w:t>Safe behaviour campaigns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25</w:t>
            </w:r>
            <w:r w:rsidR="00E6777D" w:rsidRPr="004B6D90">
              <w:rPr>
                <w:rFonts w:ascii="Arial" w:hAnsi="Arial" w:cs="Arial"/>
                <w:noProof/>
                <w:webHidden/>
              </w:rPr>
              <w:fldChar w:fldCharType="end"/>
            </w:r>
          </w:hyperlink>
        </w:p>
        <w:p w14:paraId="1332B229" w14:textId="303E0886"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7" w:history="1">
            <w:r w:rsidR="00E6777D" w:rsidRPr="004B6D90">
              <w:rPr>
                <w:rStyle w:val="Hyperlink"/>
                <w:rFonts w:ascii="Arial" w:hAnsi="Arial" w:cs="Arial"/>
                <w:noProof/>
              </w:rPr>
              <w:t>Mandatory Alcohol Interlock Program (MAIP)</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25</w:t>
            </w:r>
            <w:r w:rsidR="00E6777D" w:rsidRPr="004B6D90">
              <w:rPr>
                <w:rFonts w:ascii="Arial" w:hAnsi="Arial" w:cs="Arial"/>
                <w:noProof/>
                <w:webHidden/>
              </w:rPr>
              <w:fldChar w:fldCharType="end"/>
            </w:r>
          </w:hyperlink>
        </w:p>
        <w:p w14:paraId="1AE9818D" w14:textId="7A334A16"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8" w:history="1">
            <w:r w:rsidR="00E6777D" w:rsidRPr="004B6D90">
              <w:rPr>
                <w:rStyle w:val="Hyperlink"/>
                <w:rFonts w:ascii="Arial" w:hAnsi="Arial" w:cs="Arial"/>
                <w:noProof/>
              </w:rPr>
              <w:t>Protective clothing for motorcyclists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26</w:t>
            </w:r>
            <w:r w:rsidR="00E6777D" w:rsidRPr="004B6D90">
              <w:rPr>
                <w:rFonts w:ascii="Arial" w:hAnsi="Arial" w:cs="Arial"/>
                <w:noProof/>
                <w:webHidden/>
              </w:rPr>
              <w:fldChar w:fldCharType="end"/>
            </w:r>
          </w:hyperlink>
        </w:p>
        <w:p w14:paraId="0B1BB7FA" w14:textId="5EFE7F0E"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49" w:history="1">
            <w:r w:rsidR="00E6777D" w:rsidRPr="004B6D90">
              <w:rPr>
                <w:rStyle w:val="Hyperlink"/>
                <w:rFonts w:ascii="Arial" w:hAnsi="Arial" w:cs="Arial"/>
                <w:noProof/>
              </w:rPr>
              <w:t>Road safety penalties review</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_Toc164860549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26</w:t>
            </w:r>
            <w:r w:rsidR="00E6777D" w:rsidRPr="004B6D90">
              <w:rPr>
                <w:rFonts w:ascii="Arial" w:hAnsi="Arial" w:cs="Arial"/>
                <w:noProof/>
                <w:webHidden/>
              </w:rPr>
              <w:fldChar w:fldCharType="end"/>
            </w:r>
          </w:hyperlink>
        </w:p>
        <w:p w14:paraId="416DAEE3" w14:textId="61C01B09"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0" w:history="1">
            <w:r w:rsidR="00E6777D" w:rsidRPr="004B6D90">
              <w:rPr>
                <w:rStyle w:val="Hyperlink"/>
                <w:rFonts w:ascii="Arial" w:hAnsi="Arial" w:cs="Arial"/>
                <w:noProof/>
              </w:rPr>
              <w:t>Speed enforcement strategy</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27</w:t>
            </w:r>
            <w:r w:rsidR="00E6777D" w:rsidRPr="004B6D90">
              <w:rPr>
                <w:rFonts w:ascii="Arial" w:hAnsi="Arial" w:cs="Arial"/>
                <w:noProof/>
                <w:webHidden/>
              </w:rPr>
              <w:fldChar w:fldCharType="end"/>
            </w:r>
          </w:hyperlink>
        </w:p>
        <w:p w14:paraId="27DB15BB" w14:textId="46A07A8A"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1" w:history="1">
            <w:r w:rsidR="00E6777D" w:rsidRPr="004B6D90">
              <w:rPr>
                <w:rStyle w:val="Hyperlink"/>
                <w:rFonts w:ascii="Arial" w:hAnsi="Arial" w:cs="Arial"/>
                <w:noProof/>
              </w:rPr>
              <w:t>Enforcement of high-risk behaviours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27</w:t>
            </w:r>
            <w:r w:rsidR="00E6777D" w:rsidRPr="004B6D90">
              <w:rPr>
                <w:rFonts w:ascii="Arial" w:hAnsi="Arial" w:cs="Arial"/>
                <w:noProof/>
                <w:webHidden/>
              </w:rPr>
              <w:fldChar w:fldCharType="end"/>
            </w:r>
          </w:hyperlink>
        </w:p>
        <w:p w14:paraId="1ADD638E" w14:textId="628AAD80"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2" w:history="1">
            <w:r w:rsidR="00E6777D" w:rsidRPr="004B6D90">
              <w:rPr>
                <w:rStyle w:val="Hyperlink"/>
                <w:rFonts w:ascii="Arial" w:hAnsi="Arial" w:cs="Arial"/>
                <w:noProof/>
              </w:rPr>
              <w:t>Automated Traffic Enforcement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28</w:t>
            </w:r>
            <w:r w:rsidR="00E6777D" w:rsidRPr="004B6D90">
              <w:rPr>
                <w:rFonts w:ascii="Arial" w:hAnsi="Arial" w:cs="Arial"/>
                <w:noProof/>
                <w:webHidden/>
              </w:rPr>
              <w:fldChar w:fldCharType="end"/>
            </w:r>
          </w:hyperlink>
        </w:p>
        <w:p w14:paraId="3A40F00A" w14:textId="0DD1D263"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3" w:history="1">
            <w:r w:rsidR="00E6777D" w:rsidRPr="004B6D90">
              <w:rPr>
                <w:rStyle w:val="Hyperlink"/>
                <w:rFonts w:ascii="Arial" w:hAnsi="Arial" w:cs="Arial"/>
                <w:noProof/>
              </w:rPr>
              <w:t>High-risk motorcycling enforcement</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29</w:t>
            </w:r>
            <w:r w:rsidR="00E6777D" w:rsidRPr="004B6D90">
              <w:rPr>
                <w:rFonts w:ascii="Arial" w:hAnsi="Arial" w:cs="Arial"/>
                <w:noProof/>
                <w:webHidden/>
              </w:rPr>
              <w:fldChar w:fldCharType="end"/>
            </w:r>
          </w:hyperlink>
        </w:p>
        <w:p w14:paraId="684584F9" w14:textId="7D334594"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4" w:history="1">
            <w:r w:rsidR="00E6777D" w:rsidRPr="004B6D90">
              <w:rPr>
                <w:rStyle w:val="Hyperlink"/>
                <w:rFonts w:ascii="Arial" w:hAnsi="Arial" w:cs="Arial"/>
                <w:noProof/>
              </w:rPr>
              <w:t>Road Rules Awareness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29</w:t>
            </w:r>
            <w:r w:rsidR="00E6777D" w:rsidRPr="004B6D90">
              <w:rPr>
                <w:rFonts w:ascii="Arial" w:hAnsi="Arial" w:cs="Arial"/>
                <w:noProof/>
                <w:webHidden/>
              </w:rPr>
              <w:fldChar w:fldCharType="end"/>
            </w:r>
          </w:hyperlink>
        </w:p>
        <w:p w14:paraId="4E0B4063" w14:textId="4FB75A69"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5" w:history="1">
            <w:r w:rsidR="00E6777D" w:rsidRPr="004B6D90">
              <w:rPr>
                <w:rStyle w:val="Hyperlink"/>
                <w:rFonts w:ascii="Arial" w:hAnsi="Arial" w:cs="Arial"/>
                <w:noProof/>
              </w:rPr>
              <w:t>Tourist road safety signage program</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30</w:t>
            </w:r>
            <w:r w:rsidR="00E6777D" w:rsidRPr="004B6D90">
              <w:rPr>
                <w:rFonts w:ascii="Arial" w:hAnsi="Arial" w:cs="Arial"/>
                <w:noProof/>
                <w:webHidden/>
              </w:rPr>
              <w:fldChar w:fldCharType="end"/>
            </w:r>
          </w:hyperlink>
        </w:p>
        <w:p w14:paraId="20B20071" w14:textId="507019CF"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6" w:history="1">
            <w:r w:rsidR="00E6777D" w:rsidRPr="004B6D90">
              <w:rPr>
                <w:rStyle w:val="Hyperlink"/>
                <w:rFonts w:ascii="Arial" w:hAnsi="Arial" w:cs="Arial"/>
                <w:noProof/>
              </w:rPr>
              <w:t>Responsive electronic signage trial</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_Toc164860556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30</w:t>
            </w:r>
            <w:r w:rsidR="00E6777D" w:rsidRPr="004B6D90">
              <w:rPr>
                <w:rFonts w:ascii="Arial" w:hAnsi="Arial" w:cs="Arial"/>
                <w:noProof/>
                <w:webHidden/>
              </w:rPr>
              <w:fldChar w:fldCharType="end"/>
            </w:r>
          </w:hyperlink>
        </w:p>
        <w:p w14:paraId="67C7A6CC" w14:textId="0F0C8FBF"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7" w:history="1">
            <w:r w:rsidR="00E6777D" w:rsidRPr="004B6D90">
              <w:rPr>
                <w:rStyle w:val="Hyperlink"/>
                <w:rFonts w:ascii="Arial" w:hAnsi="Arial" w:cs="Arial"/>
                <w:noProof/>
              </w:rPr>
              <w:t>Tourist education materials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_Toc164860557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30</w:t>
            </w:r>
            <w:r w:rsidR="00E6777D" w:rsidRPr="004B6D90">
              <w:rPr>
                <w:rFonts w:ascii="Arial" w:hAnsi="Arial" w:cs="Arial"/>
                <w:noProof/>
                <w:webHidden/>
              </w:rPr>
              <w:fldChar w:fldCharType="end"/>
            </w:r>
          </w:hyperlink>
        </w:p>
        <w:p w14:paraId="7156BF57" w14:textId="64EE2862"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8" w:history="1">
            <w:r w:rsidR="00E6777D" w:rsidRPr="004B6D90">
              <w:rPr>
                <w:rStyle w:val="Hyperlink"/>
                <w:rFonts w:ascii="Arial" w:hAnsi="Arial" w:cs="Arial"/>
                <w:noProof/>
              </w:rPr>
              <w:t>Strategic partnerships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_Toc164860558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30</w:t>
            </w:r>
            <w:r w:rsidR="00E6777D" w:rsidRPr="004B6D90">
              <w:rPr>
                <w:rFonts w:ascii="Arial" w:hAnsi="Arial" w:cs="Arial"/>
                <w:noProof/>
                <w:webHidden/>
              </w:rPr>
              <w:fldChar w:fldCharType="end"/>
            </w:r>
          </w:hyperlink>
        </w:p>
        <w:p w14:paraId="27F767A4" w14:textId="784CC770"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59" w:history="1">
            <w:r w:rsidR="00E6777D" w:rsidRPr="004B6D90">
              <w:rPr>
                <w:rStyle w:val="Hyperlink"/>
                <w:rFonts w:ascii="Arial" w:hAnsi="Arial" w:cs="Arial"/>
                <w:noProof/>
              </w:rPr>
              <w:t>Tourist education at gateway entry points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_Toc164860559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31</w:t>
            </w:r>
            <w:r w:rsidR="00E6777D" w:rsidRPr="004B6D90">
              <w:rPr>
                <w:rFonts w:ascii="Arial" w:hAnsi="Arial" w:cs="Arial"/>
                <w:noProof/>
                <w:webHidden/>
              </w:rPr>
              <w:fldChar w:fldCharType="end"/>
            </w:r>
          </w:hyperlink>
        </w:p>
        <w:p w14:paraId="594FBBF1" w14:textId="7DFD96E6"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0" w:history="1">
            <w:r w:rsidR="00E6777D" w:rsidRPr="004B6D90">
              <w:rPr>
                <w:rStyle w:val="Hyperlink"/>
                <w:rFonts w:ascii="Arial" w:hAnsi="Arial" w:cs="Arial"/>
                <w:noProof/>
              </w:rPr>
              <w:t>Stakeholder alliances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_Toc164860560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31</w:t>
            </w:r>
            <w:r w:rsidR="00E6777D" w:rsidRPr="004B6D90">
              <w:rPr>
                <w:rFonts w:ascii="Arial" w:hAnsi="Arial" w:cs="Arial"/>
                <w:noProof/>
                <w:webHidden/>
              </w:rPr>
              <w:fldChar w:fldCharType="end"/>
            </w:r>
          </w:hyperlink>
        </w:p>
        <w:p w14:paraId="62EA03AF" w14:textId="12DCDCD1"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1" w:history="1">
            <w:r w:rsidR="00E6777D" w:rsidRPr="004B6D90">
              <w:rPr>
                <w:rStyle w:val="Hyperlink"/>
                <w:rFonts w:ascii="Arial" w:hAnsi="Arial" w:cs="Arial"/>
                <w:noProof/>
              </w:rPr>
              <w:t>Australasian New Car Assessment Program (ANCAP)</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_Toc164860561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32</w:t>
            </w:r>
            <w:r w:rsidR="00E6777D" w:rsidRPr="004B6D90">
              <w:rPr>
                <w:rFonts w:ascii="Arial" w:hAnsi="Arial" w:cs="Arial"/>
                <w:noProof/>
                <w:webHidden/>
              </w:rPr>
              <w:fldChar w:fldCharType="end"/>
            </w:r>
          </w:hyperlink>
        </w:p>
        <w:p w14:paraId="469C496F" w14:textId="08644349"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2" w:history="1">
            <w:r w:rsidR="00E6777D" w:rsidRPr="004B6D90">
              <w:rPr>
                <w:rStyle w:val="Hyperlink"/>
                <w:rFonts w:ascii="Arial" w:hAnsi="Arial" w:cs="Arial"/>
                <w:noProof/>
              </w:rPr>
              <w:t>Safer cars for young drivers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_Toc164860562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32</w:t>
            </w:r>
            <w:r w:rsidR="00E6777D" w:rsidRPr="004B6D90">
              <w:rPr>
                <w:rFonts w:ascii="Arial" w:hAnsi="Arial" w:cs="Arial"/>
                <w:noProof/>
                <w:webHidden/>
              </w:rPr>
              <w:fldChar w:fldCharType="end"/>
            </w:r>
          </w:hyperlink>
        </w:p>
        <w:p w14:paraId="74BA00A3" w14:textId="10A61DBB"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3" w:history="1">
            <w:r w:rsidR="00E6777D" w:rsidRPr="004B6D90">
              <w:rPr>
                <w:rStyle w:val="Hyperlink"/>
                <w:rFonts w:ascii="Arial" w:hAnsi="Arial" w:cs="Arial"/>
                <w:noProof/>
              </w:rPr>
              <w:t>Autonomous vehicle and crash avoidance readiness</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_Toc164860563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32</w:t>
            </w:r>
            <w:r w:rsidR="00E6777D" w:rsidRPr="004B6D90">
              <w:rPr>
                <w:rFonts w:ascii="Arial" w:hAnsi="Arial" w:cs="Arial"/>
                <w:noProof/>
                <w:webHidden/>
              </w:rPr>
              <w:fldChar w:fldCharType="end"/>
            </w:r>
          </w:hyperlink>
        </w:p>
        <w:p w14:paraId="1EB75AD6" w14:textId="5EA09764"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4" w:history="1">
            <w:r w:rsidR="00E6777D" w:rsidRPr="004B6D90">
              <w:rPr>
                <w:rStyle w:val="Hyperlink"/>
                <w:rFonts w:ascii="Arial" w:hAnsi="Arial" w:cs="Arial"/>
                <w:noProof/>
              </w:rPr>
              <w:t>Workplace driver safety</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_Toc164860564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33</w:t>
            </w:r>
            <w:r w:rsidR="00E6777D" w:rsidRPr="004B6D90">
              <w:rPr>
                <w:rFonts w:ascii="Arial" w:hAnsi="Arial" w:cs="Arial"/>
                <w:noProof/>
                <w:webHidden/>
              </w:rPr>
              <w:fldChar w:fldCharType="end"/>
            </w:r>
          </w:hyperlink>
        </w:p>
        <w:p w14:paraId="7B2493B0" w14:textId="1C825968" w:rsidR="00E6777D" w:rsidRPr="004B6D90" w:rsidRDefault="00000000">
          <w:pPr>
            <w:pStyle w:val="TOC2"/>
            <w:tabs>
              <w:tab w:val="right" w:leader="dot" w:pos="10196"/>
            </w:tabs>
            <w:rPr>
              <w:rFonts w:ascii="Arial" w:eastAsiaTheme="minorEastAsia" w:hAnsi="Arial" w:cs="Arial"/>
              <w:noProof/>
              <w:color w:val="auto"/>
              <w:kern w:val="2"/>
              <w:lang w:eastAsia="en-AU"/>
              <w14:ligatures w14:val="standardContextual"/>
            </w:rPr>
          </w:pPr>
          <w:hyperlink w:anchor="_Toc164860565" w:history="1">
            <w:r w:rsidR="00E6777D" w:rsidRPr="004B6D90">
              <w:rPr>
                <w:rStyle w:val="Hyperlink"/>
                <w:rFonts w:ascii="Arial" w:hAnsi="Arial" w:cs="Arial"/>
                <w:noProof/>
              </w:rPr>
              <w:t>Light vehicle safety strategy</w:t>
            </w:r>
            <w:r w:rsidR="00E6777D" w:rsidRPr="004B6D90">
              <w:rPr>
                <w:rFonts w:ascii="Arial" w:hAnsi="Arial" w:cs="Arial"/>
                <w:noProof/>
                <w:webHidden/>
              </w:rPr>
              <w:tab/>
            </w:r>
            <w:r w:rsidR="00E6777D" w:rsidRPr="004B6D90">
              <w:rPr>
                <w:rFonts w:ascii="Arial" w:hAnsi="Arial" w:cs="Arial"/>
                <w:noProof/>
                <w:webHidden/>
              </w:rPr>
              <w:fldChar w:fldCharType="begin"/>
            </w:r>
            <w:r w:rsidR="00E6777D" w:rsidRPr="004B6D90">
              <w:rPr>
                <w:rFonts w:ascii="Arial" w:hAnsi="Arial" w:cs="Arial"/>
                <w:noProof/>
                <w:webHidden/>
              </w:rPr>
              <w:instrText xml:space="preserve"> PAGEREF _Toc164860565 \h </w:instrText>
            </w:r>
            <w:r w:rsidR="00E6777D" w:rsidRPr="004B6D90">
              <w:rPr>
                <w:rFonts w:ascii="Arial" w:hAnsi="Arial" w:cs="Arial"/>
                <w:noProof/>
                <w:webHidden/>
              </w:rPr>
            </w:r>
            <w:r w:rsidR="00E6777D" w:rsidRPr="004B6D90">
              <w:rPr>
                <w:rFonts w:ascii="Arial" w:hAnsi="Arial" w:cs="Arial"/>
                <w:noProof/>
                <w:webHidden/>
              </w:rPr>
              <w:fldChar w:fldCharType="separate"/>
            </w:r>
            <w:r w:rsidR="00E47679">
              <w:rPr>
                <w:rFonts w:ascii="Arial" w:hAnsi="Arial" w:cs="Arial"/>
                <w:noProof/>
                <w:webHidden/>
              </w:rPr>
              <w:t>33</w:t>
            </w:r>
            <w:r w:rsidR="00E6777D" w:rsidRPr="004B6D90">
              <w:rPr>
                <w:rFonts w:ascii="Arial" w:hAnsi="Arial" w:cs="Arial"/>
                <w:noProof/>
                <w:webHidden/>
              </w:rPr>
              <w:fldChar w:fldCharType="end"/>
            </w:r>
          </w:hyperlink>
        </w:p>
        <w:p w14:paraId="47026366" w14:textId="4542BFDF" w:rsidR="009C3F70" w:rsidRPr="004B6D90" w:rsidRDefault="009C3F70">
          <w:pPr>
            <w:rPr>
              <w:rFonts w:ascii="Arial" w:hAnsi="Arial" w:cs="Arial"/>
            </w:rPr>
          </w:pPr>
          <w:r w:rsidRPr="004B6D90">
            <w:rPr>
              <w:rFonts w:ascii="Arial" w:hAnsi="Arial" w:cs="Arial"/>
            </w:rPr>
            <w:fldChar w:fldCharType="end"/>
          </w:r>
        </w:p>
      </w:sdtContent>
    </w:sdt>
    <w:p w14:paraId="41AC1865" w14:textId="77777777" w:rsidR="009C3F70" w:rsidRPr="004B6D90" w:rsidRDefault="009C3F70" w:rsidP="003F6291">
      <w:pPr>
        <w:pStyle w:val="BodyText"/>
        <w:rPr>
          <w:rFonts w:ascii="Arial" w:hAnsi="Arial"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164860502"/>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ascii="Arial" w:hAnsi="Arial" w:cs="Arial"/>
        </w:rPr>
      </w:pPr>
      <w:r w:rsidRPr="004B6D90">
        <w:rPr>
          <w:rFonts w:ascii="Arial" w:hAnsi="Arial"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164860503"/>
      <w:r w:rsidRPr="004B6D90">
        <w:rPr>
          <w:rFonts w:cs="Arial"/>
          <w:noProof/>
          <w:lang w:eastAsia="en-AU"/>
        </w:rPr>
        <w:t>Serious Casualties</w:t>
      </w:r>
      <w:bookmarkEnd w:id="3"/>
    </w:p>
    <w:p w14:paraId="38AE1645" w14:textId="75ADD94D" w:rsidR="0036492C" w:rsidRPr="004B6D90" w:rsidRDefault="0036492C" w:rsidP="0036492C">
      <w:pPr>
        <w:suppressAutoHyphens/>
        <w:rPr>
          <w:rFonts w:ascii="Arial" w:hAnsi="Arial" w:cs="Arial"/>
          <w:noProof/>
          <w:lang w:eastAsia="en-AU"/>
        </w:rPr>
      </w:pPr>
      <w:r w:rsidRPr="004B6D90">
        <w:rPr>
          <w:rFonts w:ascii="Arial" w:hAnsi="Arial" w:cs="Arial"/>
          <w:noProof/>
          <w:lang w:eastAsia="en-AU"/>
        </w:rPr>
        <w:t>The number of serious casualties in 2023 was 34</w:t>
      </w:r>
      <w:r w:rsidR="008C6E46" w:rsidRPr="004B6D90">
        <w:rPr>
          <w:rFonts w:ascii="Arial" w:hAnsi="Arial" w:cs="Arial"/>
          <w:noProof/>
          <w:lang w:eastAsia="en-AU"/>
        </w:rPr>
        <w:t>5</w:t>
      </w:r>
      <w:r w:rsidRPr="004B6D90">
        <w:rPr>
          <w:rFonts w:ascii="Arial" w:hAnsi="Arial" w:cs="Arial"/>
          <w:noProof/>
          <w:lang w:eastAsia="en-AU"/>
        </w:rPr>
        <w:t>, compared to 3</w:t>
      </w:r>
      <w:r w:rsidR="002C471F" w:rsidRPr="004B6D90">
        <w:rPr>
          <w:rFonts w:ascii="Arial" w:hAnsi="Arial" w:cs="Arial"/>
          <w:noProof/>
          <w:lang w:eastAsia="en-AU"/>
        </w:rPr>
        <w:t>20</w:t>
      </w:r>
      <w:r w:rsidRPr="004B6D90">
        <w:rPr>
          <w:rFonts w:ascii="Arial" w:hAnsi="Arial" w:cs="Arial"/>
          <w:noProof/>
          <w:lang w:eastAsia="en-AU"/>
        </w:rPr>
        <w:t xml:space="preserve"> in 2022, a 7.</w:t>
      </w:r>
      <w:r w:rsidR="008C6E46" w:rsidRPr="004B6D90">
        <w:rPr>
          <w:rFonts w:ascii="Arial" w:hAnsi="Arial" w:cs="Arial"/>
          <w:noProof/>
          <w:lang w:eastAsia="en-AU"/>
        </w:rPr>
        <w:t>8</w:t>
      </w:r>
      <w:r w:rsidRPr="004B6D90">
        <w:rPr>
          <w:rFonts w:ascii="Arial" w:hAnsi="Arial" w:cs="Arial"/>
          <w:noProof/>
          <w:lang w:eastAsia="en-AU"/>
        </w:rPr>
        <w:t xml:space="preserve"> per cent increase. The 2023 figure of 34</w:t>
      </w:r>
      <w:r w:rsidR="008C6E46" w:rsidRPr="004B6D90">
        <w:rPr>
          <w:rFonts w:ascii="Arial" w:hAnsi="Arial" w:cs="Arial"/>
          <w:noProof/>
          <w:lang w:eastAsia="en-AU"/>
        </w:rPr>
        <w:t>5</w:t>
      </w:r>
      <w:r w:rsidRPr="004B6D90">
        <w:rPr>
          <w:rFonts w:ascii="Arial" w:hAnsi="Arial" w:cs="Arial"/>
          <w:noProof/>
          <w:lang w:eastAsia="en-AU"/>
        </w:rPr>
        <w:t xml:space="preserve"> is a 1</w:t>
      </w:r>
      <w:r w:rsidR="008C6E46" w:rsidRPr="004B6D90">
        <w:rPr>
          <w:rFonts w:ascii="Arial" w:hAnsi="Arial" w:cs="Arial"/>
          <w:noProof/>
          <w:lang w:eastAsia="en-AU"/>
        </w:rPr>
        <w:t>3.</w:t>
      </w:r>
      <w:r w:rsidR="002710E4" w:rsidRPr="004B6D90">
        <w:rPr>
          <w:rFonts w:ascii="Arial" w:hAnsi="Arial" w:cs="Arial"/>
          <w:noProof/>
          <w:lang w:eastAsia="en-AU"/>
        </w:rPr>
        <w:t>2</w:t>
      </w:r>
      <w:r w:rsidRPr="004B6D90">
        <w:rPr>
          <w:rFonts w:ascii="Arial" w:hAnsi="Arial" w:cs="Arial"/>
          <w:noProof/>
          <w:lang w:eastAsia="en-AU"/>
        </w:rPr>
        <w:t xml:space="preserve"> per cent increase on the five year serious casualty average of 304.</w:t>
      </w:r>
      <w:r w:rsidR="002C471F" w:rsidRPr="004B6D90">
        <w:rPr>
          <w:rFonts w:ascii="Arial" w:hAnsi="Arial" w:cs="Arial"/>
          <w:noProof/>
          <w:lang w:eastAsia="en-AU"/>
        </w:rPr>
        <w:t>8</w:t>
      </w:r>
      <w:r w:rsidRPr="004B6D90">
        <w:rPr>
          <w:rFonts w:ascii="Arial" w:hAnsi="Arial" w:cs="Arial"/>
          <w:noProof/>
          <w:lang w:eastAsia="en-AU"/>
        </w:rPr>
        <w:t xml:space="preserve"> (2018-2022).</w:t>
      </w:r>
    </w:p>
    <w:p w14:paraId="481449F2" w14:textId="52C9D79E" w:rsidR="00E61354" w:rsidRPr="004B6D90" w:rsidRDefault="00E61354" w:rsidP="00E61354">
      <w:pPr>
        <w:pStyle w:val="Heading2"/>
        <w:rPr>
          <w:rFonts w:cs="Arial"/>
          <w:noProof/>
          <w:lang w:eastAsia="en-AU"/>
        </w:rPr>
      </w:pPr>
      <w:bookmarkStart w:id="4" w:name="_Toc164860504"/>
      <w:r w:rsidRPr="004B6D90">
        <w:rPr>
          <w:rFonts w:cs="Arial"/>
          <w:noProof/>
          <w:lang w:eastAsia="en-AU"/>
        </w:rPr>
        <w:t>Fatalities</w:t>
      </w:r>
      <w:bookmarkEnd w:id="4"/>
      <w:r w:rsidRPr="004B6D90">
        <w:rPr>
          <w:rFonts w:cs="Arial"/>
          <w:noProof/>
          <w:lang w:eastAsia="en-AU"/>
        </w:rPr>
        <w:t xml:space="preserve"> </w:t>
      </w:r>
    </w:p>
    <w:p w14:paraId="16B0B808" w14:textId="2D2EF87A" w:rsidR="0036492C" w:rsidRPr="004B6D90" w:rsidRDefault="0036492C" w:rsidP="0036492C">
      <w:pPr>
        <w:suppressAutoHyphens/>
        <w:rPr>
          <w:rFonts w:ascii="Arial" w:hAnsi="Arial" w:cs="Arial"/>
          <w:noProof/>
          <w:lang w:eastAsia="en-AU"/>
        </w:rPr>
      </w:pPr>
      <w:bookmarkStart w:id="5" w:name="_Toc69820763"/>
      <w:bookmarkStart w:id="6" w:name="_Toc47533268"/>
      <w:r w:rsidRPr="004B6D90">
        <w:rPr>
          <w:rFonts w:ascii="Arial" w:hAnsi="Arial" w:cs="Arial"/>
          <w:noProof/>
          <w:lang w:eastAsia="en-AU"/>
        </w:rPr>
        <w:t>In 2023, there were 3</w:t>
      </w:r>
      <w:r w:rsidR="008C6E46" w:rsidRPr="004B6D90">
        <w:rPr>
          <w:rFonts w:ascii="Arial" w:hAnsi="Arial" w:cs="Arial"/>
          <w:noProof/>
          <w:lang w:eastAsia="en-AU"/>
        </w:rPr>
        <w:t>6</w:t>
      </w:r>
      <w:r w:rsidRPr="004B6D90">
        <w:rPr>
          <w:rFonts w:ascii="Arial" w:hAnsi="Arial" w:cs="Arial"/>
          <w:noProof/>
          <w:lang w:eastAsia="en-AU"/>
        </w:rPr>
        <w:t xml:space="preserve"> fatalities on Tasmanian roads which is 1</w:t>
      </w:r>
      <w:r w:rsidR="008C6E46" w:rsidRPr="004B6D90">
        <w:rPr>
          <w:rFonts w:ascii="Arial" w:hAnsi="Arial" w:cs="Arial"/>
          <w:noProof/>
          <w:lang w:eastAsia="en-AU"/>
        </w:rPr>
        <w:t>5</w:t>
      </w:r>
      <w:r w:rsidRPr="004B6D90">
        <w:rPr>
          <w:rFonts w:ascii="Arial" w:hAnsi="Arial" w:cs="Arial"/>
          <w:noProof/>
          <w:lang w:eastAsia="en-AU"/>
        </w:rPr>
        <w:t xml:space="preserve"> fewer than the number recorded in 2022. The figure of 3</w:t>
      </w:r>
      <w:r w:rsidR="008C6E46" w:rsidRPr="004B6D90">
        <w:rPr>
          <w:rFonts w:ascii="Arial" w:hAnsi="Arial" w:cs="Arial"/>
          <w:noProof/>
          <w:lang w:eastAsia="en-AU"/>
        </w:rPr>
        <w:t>6</w:t>
      </w:r>
      <w:r w:rsidRPr="004B6D90">
        <w:rPr>
          <w:rFonts w:ascii="Arial" w:hAnsi="Arial" w:cs="Arial"/>
          <w:noProof/>
          <w:lang w:eastAsia="en-AU"/>
        </w:rPr>
        <w:t xml:space="preserve"> fatalities in 2023 is a</w:t>
      </w:r>
      <w:r w:rsidR="002C471F" w:rsidRPr="004B6D90">
        <w:rPr>
          <w:rFonts w:ascii="Arial" w:hAnsi="Arial" w:cs="Arial"/>
          <w:noProof/>
          <w:lang w:eastAsia="en-AU"/>
        </w:rPr>
        <w:t xml:space="preserve"> </w:t>
      </w:r>
      <w:r w:rsidR="008C6E46" w:rsidRPr="004B6D90">
        <w:rPr>
          <w:rFonts w:ascii="Arial" w:hAnsi="Arial" w:cs="Arial"/>
          <w:noProof/>
          <w:lang w:eastAsia="en-AU"/>
        </w:rPr>
        <w:t>3.2</w:t>
      </w:r>
      <w:r w:rsidRPr="004B6D90">
        <w:rPr>
          <w:rFonts w:ascii="Arial" w:hAnsi="Arial" w:cs="Arial"/>
          <w:noProof/>
          <w:lang w:eastAsia="en-AU"/>
        </w:rPr>
        <w:t xml:space="preserve"> per cent decrease on the five-year fatality average of 37.2 (2018-2022). </w:t>
      </w:r>
    </w:p>
    <w:p w14:paraId="0EF80BA8" w14:textId="7DD455AA" w:rsidR="00CF7C2B" w:rsidRPr="004B6D90" w:rsidRDefault="00CF7C2B" w:rsidP="00CF7C2B">
      <w:pPr>
        <w:pStyle w:val="Heading2"/>
        <w:rPr>
          <w:rFonts w:cs="Arial"/>
          <w:noProof/>
          <w:lang w:eastAsia="en-AU"/>
        </w:rPr>
      </w:pPr>
      <w:bookmarkStart w:id="7" w:name="_Toc164860505"/>
      <w:r w:rsidRPr="004B6D90">
        <w:rPr>
          <w:rFonts w:cs="Arial"/>
          <w:noProof/>
          <w:lang w:eastAsia="en-AU"/>
        </w:rPr>
        <w:t>2024 YTD</w:t>
      </w:r>
      <w:bookmarkEnd w:id="7"/>
    </w:p>
    <w:p w14:paraId="697E4F48" w14:textId="167D0849" w:rsidR="00052E34" w:rsidRPr="004B6D90" w:rsidRDefault="00052E34" w:rsidP="00052E34">
      <w:pPr>
        <w:suppressAutoHyphens/>
        <w:rPr>
          <w:rFonts w:ascii="Arial" w:hAnsi="Arial" w:cs="Arial"/>
          <w:noProof/>
          <w:lang w:eastAsia="en-AU"/>
        </w:rPr>
      </w:pPr>
      <w:bookmarkStart w:id="8" w:name="_Toc164860506"/>
      <w:bookmarkEnd w:id="5"/>
      <w:r w:rsidRPr="004B6D90">
        <w:rPr>
          <w:rFonts w:ascii="Arial" w:hAnsi="Arial" w:cs="Arial"/>
          <w:noProof/>
          <w:lang w:eastAsia="en-AU"/>
        </w:rPr>
        <w:t>There have been 243 serious casualties (25 fatalities and 218 serious injuries) to 30 September 2024, 13 fewer than the number recorded at the same time in 2023 (24 fatalities and 232 serious injuries) and an increase of 5.6 per cent on the five year average of 230.2 serious casualties.</w:t>
      </w:r>
    </w:p>
    <w:p w14:paraId="7088D1B0" w14:textId="27D00E60" w:rsidR="005A2CAB" w:rsidRPr="004B6D90" w:rsidRDefault="00052E34" w:rsidP="005A2CAB">
      <w:pPr>
        <w:pStyle w:val="Heading3"/>
        <w:rPr>
          <w:rFonts w:ascii="Arial" w:hAnsi="Arial" w:cs="Arial"/>
          <w:noProof/>
          <w:lang w:eastAsia="en-AU"/>
        </w:rPr>
      </w:pPr>
      <w:r w:rsidRPr="004B6D90">
        <w:rPr>
          <w:rFonts w:ascii="Arial" w:hAnsi="Arial" w:cs="Arial"/>
          <w:noProof/>
          <w:lang w:eastAsia="en-AU"/>
        </w:rPr>
        <w:drawing>
          <wp:anchor distT="0" distB="0" distL="114300" distR="114300" simplePos="0" relativeHeight="251893760" behindDoc="0" locked="0" layoutInCell="1" allowOverlap="1" wp14:anchorId="44D3590E" wp14:editId="73C43FC1">
            <wp:simplePos x="0" y="0"/>
            <wp:positionH relativeFrom="margin">
              <wp:align>center</wp:align>
            </wp:positionH>
            <wp:positionV relativeFrom="paragraph">
              <wp:posOffset>440235</wp:posOffset>
            </wp:positionV>
            <wp:extent cx="6950075" cy="3883660"/>
            <wp:effectExtent l="0" t="0" r="0" b="0"/>
            <wp:wrapNone/>
            <wp:docPr id="9081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0075" cy="3883660"/>
                    </a:xfrm>
                    <a:prstGeom prst="rect">
                      <a:avLst/>
                    </a:prstGeom>
                    <a:noFill/>
                  </pic:spPr>
                </pic:pic>
              </a:graphicData>
            </a:graphic>
          </wp:anchor>
        </w:drawing>
      </w:r>
      <w:r w:rsidR="005A2CAB" w:rsidRPr="004B6D90">
        <w:rPr>
          <w:rFonts w:ascii="Arial" w:hAnsi="Arial" w:cs="Arial"/>
          <w:noProof/>
          <w:lang w:eastAsia="en-AU"/>
        </w:rPr>
        <w:t>Serious Casualties Tasmania – Annual Count,  Percentage Split by Quarter and Towards Zero Target</w:t>
      </w:r>
      <w:bookmarkEnd w:id="8"/>
    </w:p>
    <w:p w14:paraId="6FFFDCE4" w14:textId="0AFD05B1" w:rsidR="004A03F9" w:rsidRPr="004B6D90" w:rsidRDefault="00052E34" w:rsidP="004A03F9">
      <w:pPr>
        <w:suppressAutoHyphens/>
        <w:rPr>
          <w:rFonts w:ascii="Arial" w:hAnsi="Arial" w:cs="Arial"/>
          <w:noProof/>
          <w:lang w:eastAsia="en-AU"/>
        </w:rPr>
      </w:pPr>
      <w:r w:rsidRPr="004B6D90">
        <w:rPr>
          <w:rFonts w:ascii="Arial" w:hAnsi="Arial" w:cs="Arial"/>
          <w:noProof/>
          <w:lang w:eastAsia="en-AU"/>
        </w:rPr>
        <w:drawing>
          <wp:inline distT="0" distB="0" distL="0" distR="0" wp14:anchorId="0197FE4A" wp14:editId="6D579A5B">
            <wp:extent cx="6950075" cy="3883660"/>
            <wp:effectExtent l="0" t="0" r="0" b="0"/>
            <wp:docPr id="1768569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0075" cy="3883660"/>
                    </a:xfrm>
                    <a:prstGeom prst="rect">
                      <a:avLst/>
                    </a:prstGeom>
                    <a:noFill/>
                  </pic:spPr>
                </pic:pic>
              </a:graphicData>
            </a:graphic>
          </wp:inline>
        </w:drawing>
      </w:r>
    </w:p>
    <w:p w14:paraId="715BC842" w14:textId="0E775C24" w:rsidR="004A03F9" w:rsidRPr="004B6D90" w:rsidRDefault="004A03F9" w:rsidP="004A03F9">
      <w:pPr>
        <w:suppressAutoHyphens/>
        <w:rPr>
          <w:rFonts w:ascii="Arial" w:hAnsi="Arial" w:cs="Arial"/>
          <w:noProof/>
          <w:lang w:eastAsia="en-AU"/>
        </w:rPr>
      </w:pPr>
    </w:p>
    <w:p w14:paraId="46E6EAEF" w14:textId="68BCF21C" w:rsidR="004A03F9" w:rsidRPr="004B6D90" w:rsidRDefault="004A03F9" w:rsidP="004A03F9">
      <w:pPr>
        <w:suppressAutoHyphens/>
        <w:rPr>
          <w:rFonts w:ascii="Arial" w:hAnsi="Arial" w:cs="Arial"/>
          <w:noProof/>
          <w:lang w:eastAsia="en-AU"/>
        </w:rPr>
      </w:pPr>
    </w:p>
    <w:p w14:paraId="72089CF4" w14:textId="4F7A217E" w:rsidR="004A03F9" w:rsidRPr="004B6D90" w:rsidRDefault="004A03F9" w:rsidP="004A03F9">
      <w:pPr>
        <w:suppressAutoHyphens/>
        <w:rPr>
          <w:rFonts w:ascii="Arial" w:hAnsi="Arial" w:cs="Arial"/>
          <w:noProof/>
          <w:lang w:eastAsia="en-AU"/>
        </w:rPr>
      </w:pPr>
    </w:p>
    <w:p w14:paraId="1B63CB7F" w14:textId="5E82901E" w:rsidR="004A03F9" w:rsidRPr="004B6D90" w:rsidRDefault="004A03F9" w:rsidP="004A03F9">
      <w:pPr>
        <w:suppressAutoHyphens/>
        <w:rPr>
          <w:rFonts w:ascii="Arial" w:hAnsi="Arial" w:cs="Arial"/>
          <w:noProof/>
          <w:lang w:eastAsia="en-AU"/>
        </w:rPr>
      </w:pPr>
    </w:p>
    <w:p w14:paraId="51DFA597" w14:textId="5C4A4882" w:rsidR="004A03F9" w:rsidRPr="004B6D90" w:rsidRDefault="004A03F9" w:rsidP="004A03F9">
      <w:pPr>
        <w:suppressAutoHyphens/>
        <w:rPr>
          <w:rFonts w:ascii="Arial" w:hAnsi="Arial" w:cs="Arial"/>
          <w:noProof/>
          <w:lang w:eastAsia="en-AU"/>
        </w:rPr>
      </w:pPr>
    </w:p>
    <w:p w14:paraId="3C7932DC" w14:textId="10A106C7" w:rsidR="004A03F9" w:rsidRPr="004B6D90" w:rsidRDefault="004A03F9" w:rsidP="004A03F9">
      <w:pPr>
        <w:suppressAutoHyphens/>
        <w:rPr>
          <w:rFonts w:ascii="Arial" w:hAnsi="Arial" w:cs="Arial"/>
          <w:noProof/>
          <w:lang w:eastAsia="en-AU"/>
        </w:rPr>
      </w:pPr>
    </w:p>
    <w:p w14:paraId="0C8DC681" w14:textId="70988DBC" w:rsidR="004A03F9" w:rsidRPr="004B6D90" w:rsidRDefault="004A03F9" w:rsidP="004A03F9">
      <w:pPr>
        <w:suppressAutoHyphens/>
        <w:rPr>
          <w:rFonts w:ascii="Arial" w:hAnsi="Arial" w:cs="Arial"/>
          <w:noProof/>
          <w:lang w:eastAsia="en-AU"/>
        </w:rPr>
      </w:pPr>
    </w:p>
    <w:p w14:paraId="788D8C36" w14:textId="6948F923" w:rsidR="004A03F9" w:rsidRPr="004B6D90" w:rsidRDefault="004A03F9" w:rsidP="004A03F9">
      <w:pPr>
        <w:suppressAutoHyphens/>
        <w:rPr>
          <w:rFonts w:ascii="Arial" w:hAnsi="Arial" w:cs="Arial"/>
          <w:noProof/>
          <w:lang w:eastAsia="en-AU"/>
        </w:rPr>
      </w:pPr>
    </w:p>
    <w:p w14:paraId="2F8AA7EE" w14:textId="72A000E8" w:rsidR="004A03F9" w:rsidRPr="004B6D90" w:rsidRDefault="004A03F9" w:rsidP="004A03F9">
      <w:pPr>
        <w:suppressAutoHyphens/>
        <w:rPr>
          <w:rFonts w:ascii="Arial" w:hAnsi="Arial" w:cs="Arial"/>
          <w:noProof/>
          <w:lang w:eastAsia="en-AU"/>
        </w:rPr>
      </w:pPr>
    </w:p>
    <w:p w14:paraId="77E320E0" w14:textId="6F167A08" w:rsidR="004A03F9" w:rsidRPr="004B6D90" w:rsidRDefault="004A03F9" w:rsidP="004A03F9">
      <w:pPr>
        <w:suppressAutoHyphens/>
        <w:rPr>
          <w:rFonts w:ascii="Arial" w:hAnsi="Arial" w:cs="Arial"/>
          <w:noProof/>
          <w:lang w:eastAsia="en-AU"/>
        </w:rPr>
      </w:pPr>
    </w:p>
    <w:p w14:paraId="3338BECA" w14:textId="653960D8" w:rsidR="00B625E7" w:rsidRPr="004B6D90" w:rsidRDefault="00B625E7" w:rsidP="004A03F9">
      <w:pPr>
        <w:suppressAutoHyphens/>
        <w:rPr>
          <w:rFonts w:ascii="Arial" w:hAnsi="Arial" w:cs="Arial"/>
          <w:noProof/>
          <w:lang w:eastAsia="en-AU"/>
        </w:rPr>
      </w:pPr>
    </w:p>
    <w:bookmarkEnd w:id="6"/>
    <w:p w14:paraId="5BDC8835" w14:textId="77777777" w:rsidR="00CB2704" w:rsidRPr="004B6D90" w:rsidRDefault="00CB2704" w:rsidP="005A2CAB">
      <w:pPr>
        <w:pStyle w:val="Heading3"/>
        <w:rPr>
          <w:rFonts w:ascii="Arial" w:hAnsi="Arial" w:cs="Arial"/>
          <w:noProof/>
          <w:lang w:eastAsia="en-AU"/>
        </w:rPr>
      </w:pPr>
    </w:p>
    <w:p w14:paraId="7F9DA63E" w14:textId="447BC90B" w:rsidR="00870900" w:rsidRPr="004B6D90" w:rsidRDefault="00870900" w:rsidP="005A2CAB">
      <w:pPr>
        <w:pStyle w:val="Heading3"/>
        <w:rPr>
          <w:rFonts w:ascii="Arial" w:hAnsi="Arial" w:cs="Arial"/>
          <w:noProof/>
          <w:lang w:eastAsia="en-AU"/>
        </w:rPr>
      </w:pPr>
      <w:bookmarkStart w:id="9" w:name="_Toc164860507"/>
      <w:r w:rsidRPr="004B6D90">
        <w:rPr>
          <w:rFonts w:ascii="Arial" w:hAnsi="Arial" w:cs="Arial"/>
          <w:noProof/>
          <w:lang w:eastAsia="en-AU"/>
        </w:rPr>
        <w:t>Annual fatalities – Rate per 100,000 population</w:t>
      </w:r>
      <w:bookmarkEnd w:id="9"/>
    </w:p>
    <w:p w14:paraId="1DA51551" w14:textId="3C6AF03C" w:rsidR="00B625E7" w:rsidRPr="004B6D90" w:rsidRDefault="00CB2704" w:rsidP="00B625E7">
      <w:pPr>
        <w:rPr>
          <w:rFonts w:ascii="Arial" w:hAnsi="Arial" w:cs="Arial"/>
          <w:noProof/>
          <w:lang w:eastAsia="en-AU"/>
        </w:rPr>
      </w:pPr>
      <w:r w:rsidRPr="004B6D90">
        <w:rPr>
          <w:rFonts w:ascii="Arial" w:hAnsi="Arial" w:cs="Arial"/>
          <w:noProof/>
          <w:lang w:eastAsia="en-AU"/>
        </w:rPr>
        <w:drawing>
          <wp:anchor distT="0" distB="0" distL="114300" distR="114300" simplePos="0" relativeHeight="251860992" behindDoc="0" locked="0" layoutInCell="1" allowOverlap="1" wp14:anchorId="0A1E5EA7" wp14:editId="2D559B71">
            <wp:simplePos x="0" y="0"/>
            <wp:positionH relativeFrom="column">
              <wp:posOffset>-9970</wp:posOffset>
            </wp:positionH>
            <wp:positionV relativeFrom="paragraph">
              <wp:posOffset>152458</wp:posOffset>
            </wp:positionV>
            <wp:extent cx="6840220" cy="35540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3554095"/>
                    </a:xfrm>
                    <a:prstGeom prst="rect">
                      <a:avLst/>
                    </a:prstGeom>
                    <a:noFill/>
                  </pic:spPr>
                </pic:pic>
              </a:graphicData>
            </a:graphic>
          </wp:anchor>
        </w:drawing>
      </w:r>
    </w:p>
    <w:p w14:paraId="7D2ABEEB" w14:textId="37AE7FD5"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2B99C087" w14:textId="77777777" w:rsidR="00CB2704" w:rsidRPr="004B6D90" w:rsidRDefault="00CB2704" w:rsidP="00870900">
      <w:pPr>
        <w:rPr>
          <w:rFonts w:ascii="Arial" w:hAnsi="Arial" w:cs="Arial"/>
          <w:i/>
          <w:color w:val="808080" w:themeColor="background1" w:themeShade="80"/>
          <w:sz w:val="16"/>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7E7EBA63" w14:textId="77777777" w:rsidR="00CF7C2B" w:rsidRPr="004B6D90" w:rsidRDefault="00CF7C2B" w:rsidP="00870900">
      <w:pPr>
        <w:pStyle w:val="Heading1"/>
        <w:rPr>
          <w:rFonts w:cs="Arial"/>
        </w:rPr>
      </w:pP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10" w:name="_Toc164860508"/>
      <w:r w:rsidRPr="004B6D90">
        <w:rPr>
          <w:rFonts w:cs="Arial"/>
        </w:rPr>
        <w:lastRenderedPageBreak/>
        <w:t>Progress on meeting MAIB targets</w:t>
      </w:r>
      <w:bookmarkEnd w:id="10"/>
    </w:p>
    <w:p w14:paraId="1F8D081E" w14:textId="08D2B151" w:rsidR="00870900" w:rsidRPr="004B6D90" w:rsidRDefault="00870900" w:rsidP="00870900">
      <w:pPr>
        <w:pStyle w:val="BodyText"/>
        <w:rPr>
          <w:rFonts w:ascii="Arial" w:hAnsi="Arial" w:cs="Arial"/>
        </w:rPr>
      </w:pPr>
      <w:r w:rsidRPr="004B6D90">
        <w:rPr>
          <w:rFonts w:ascii="Arial" w:hAnsi="Arial" w:cs="Arial"/>
        </w:rPr>
        <w:t>Motor Accidents Insurance Board (MAIB) injury statistics show the number of fatalities and the level of claims for serious injuries on our roads.</w:t>
      </w:r>
    </w:p>
    <w:p w14:paraId="007D2C96" w14:textId="3465422E" w:rsidR="00870900" w:rsidRPr="004B6D90" w:rsidRDefault="00870900" w:rsidP="00870900">
      <w:pPr>
        <w:pStyle w:val="BodyText"/>
        <w:rPr>
          <w:rFonts w:ascii="Arial" w:hAnsi="Arial" w:cs="Arial"/>
          <w:b/>
          <w:i/>
        </w:rPr>
      </w:pPr>
      <w:r w:rsidRPr="004B6D90">
        <w:rPr>
          <w:rFonts w:ascii="Arial" w:hAnsi="Arial"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ascii="Arial" w:hAnsi="Arial" w:cs="Arial"/>
        </w:rPr>
        <w:t>.</w:t>
      </w:r>
    </w:p>
    <w:p w14:paraId="5D24271F" w14:textId="2E220176" w:rsidR="00870900" w:rsidRPr="004B6D90" w:rsidRDefault="00870900" w:rsidP="00870900">
      <w:pPr>
        <w:pStyle w:val="Heading3"/>
        <w:rPr>
          <w:rFonts w:ascii="Arial" w:hAnsi="Arial" w:cs="Arial"/>
        </w:rPr>
      </w:pPr>
      <w:bookmarkStart w:id="11" w:name="_Toc164860509"/>
      <w:r w:rsidRPr="004B6D90">
        <w:rPr>
          <w:rFonts w:ascii="Arial" w:hAnsi="Arial" w:cs="Arial"/>
        </w:rPr>
        <w:t>Fatalities – 12 Month Rolling Total</w:t>
      </w:r>
      <w:bookmarkEnd w:id="11"/>
    </w:p>
    <w:p w14:paraId="7C096B8A" w14:textId="699ED838" w:rsidR="007111CE" w:rsidRPr="004B6D90" w:rsidRDefault="00052E34" w:rsidP="007111CE">
      <w:pPr>
        <w:pStyle w:val="BodyText"/>
        <w:rPr>
          <w:rFonts w:ascii="Arial" w:hAnsi="Arial" w:cs="Arial"/>
          <w:highlight w:val="yellow"/>
        </w:rPr>
      </w:pPr>
      <w:r w:rsidRPr="004B6D90">
        <w:rPr>
          <w:rFonts w:ascii="Arial" w:hAnsi="Arial" w:cs="Arial"/>
          <w:noProof/>
          <w:highlight w:val="yellow"/>
        </w:rPr>
        <w:drawing>
          <wp:anchor distT="0" distB="0" distL="114300" distR="114300" simplePos="0" relativeHeight="251894784" behindDoc="0" locked="0" layoutInCell="1" allowOverlap="1" wp14:anchorId="737EF09C" wp14:editId="0FE9D3D9">
            <wp:simplePos x="0" y="0"/>
            <wp:positionH relativeFrom="margin">
              <wp:align>left</wp:align>
            </wp:positionH>
            <wp:positionV relativeFrom="paragraph">
              <wp:posOffset>33579</wp:posOffset>
            </wp:positionV>
            <wp:extent cx="6480810" cy="2603500"/>
            <wp:effectExtent l="0" t="0" r="0" b="6350"/>
            <wp:wrapNone/>
            <wp:docPr id="136262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p>
    <w:p w14:paraId="0BA2278F" w14:textId="53EB42E2" w:rsidR="00AE09C8" w:rsidRPr="004B6D90" w:rsidRDefault="00AE09C8" w:rsidP="007111CE">
      <w:pPr>
        <w:pStyle w:val="BodyText"/>
        <w:rPr>
          <w:rFonts w:ascii="Arial" w:hAnsi="Arial" w:cs="Arial"/>
          <w:highlight w:val="yellow"/>
        </w:rPr>
      </w:pPr>
    </w:p>
    <w:p w14:paraId="592F7AD1" w14:textId="6E2D2BD6" w:rsidR="00AE09C8" w:rsidRPr="004B6D90" w:rsidRDefault="00AE09C8" w:rsidP="007111CE">
      <w:pPr>
        <w:pStyle w:val="BodyText"/>
        <w:rPr>
          <w:rFonts w:ascii="Arial" w:hAnsi="Arial" w:cs="Arial"/>
          <w:highlight w:val="yellow"/>
        </w:rPr>
      </w:pPr>
    </w:p>
    <w:p w14:paraId="5684C109" w14:textId="050345F6" w:rsidR="00AE09C8" w:rsidRPr="004B6D90" w:rsidRDefault="00AE09C8" w:rsidP="007111CE">
      <w:pPr>
        <w:pStyle w:val="BodyText"/>
        <w:rPr>
          <w:rFonts w:ascii="Arial" w:hAnsi="Arial" w:cs="Arial"/>
          <w:highlight w:val="yellow"/>
        </w:rPr>
      </w:pPr>
    </w:p>
    <w:p w14:paraId="70585187" w14:textId="3F1A7A79" w:rsidR="00AE09C8" w:rsidRPr="004B6D90" w:rsidRDefault="00AE09C8" w:rsidP="007111CE">
      <w:pPr>
        <w:pStyle w:val="BodyText"/>
        <w:rPr>
          <w:rFonts w:ascii="Arial" w:hAnsi="Arial" w:cs="Arial"/>
          <w:highlight w:val="yellow"/>
        </w:rPr>
      </w:pPr>
    </w:p>
    <w:p w14:paraId="6EAD3F03" w14:textId="06819804" w:rsidR="00AE09C8" w:rsidRPr="004B6D90" w:rsidRDefault="00AE09C8" w:rsidP="007111CE">
      <w:pPr>
        <w:pStyle w:val="BodyText"/>
        <w:rPr>
          <w:rFonts w:ascii="Arial" w:hAnsi="Arial" w:cs="Arial"/>
          <w:highlight w:val="yellow"/>
        </w:rPr>
      </w:pPr>
    </w:p>
    <w:p w14:paraId="13A3546F" w14:textId="719C424C" w:rsidR="00AE09C8" w:rsidRPr="004B6D90" w:rsidRDefault="00AE09C8" w:rsidP="007111CE">
      <w:pPr>
        <w:pStyle w:val="BodyText"/>
        <w:rPr>
          <w:rFonts w:ascii="Arial" w:hAnsi="Arial" w:cs="Arial"/>
          <w:highlight w:val="yellow"/>
        </w:rPr>
      </w:pPr>
    </w:p>
    <w:p w14:paraId="2B8208AA" w14:textId="37EF840D" w:rsidR="00AE09C8" w:rsidRPr="004B6D90" w:rsidRDefault="00AE09C8" w:rsidP="007111CE">
      <w:pPr>
        <w:pStyle w:val="BodyText"/>
        <w:rPr>
          <w:rFonts w:ascii="Arial" w:hAnsi="Arial" w:cs="Arial"/>
          <w:highlight w:val="yellow"/>
        </w:rPr>
      </w:pPr>
    </w:p>
    <w:p w14:paraId="62AE01BC" w14:textId="5D4EC166" w:rsidR="00AE09C8" w:rsidRPr="004B6D90" w:rsidRDefault="00AE09C8" w:rsidP="007111CE">
      <w:pPr>
        <w:pStyle w:val="BodyText"/>
        <w:rPr>
          <w:rFonts w:ascii="Arial" w:hAnsi="Arial" w:cs="Arial"/>
          <w:highlight w:val="yellow"/>
        </w:rPr>
      </w:pPr>
    </w:p>
    <w:p w14:paraId="3F7285D7" w14:textId="1CC92C90" w:rsidR="00870900" w:rsidRPr="004B6D90" w:rsidRDefault="00870900" w:rsidP="00870900">
      <w:pPr>
        <w:pStyle w:val="Heading3"/>
        <w:rPr>
          <w:rFonts w:ascii="Arial" w:hAnsi="Arial" w:cs="Arial"/>
        </w:rPr>
      </w:pPr>
      <w:bookmarkStart w:id="12" w:name="_Toc164860510"/>
      <w:r w:rsidRPr="004B6D90">
        <w:rPr>
          <w:rFonts w:ascii="Arial" w:hAnsi="Arial" w:cs="Arial"/>
        </w:rPr>
        <w:t>Total Serious Claims – 12 Month Rolling Total</w:t>
      </w:r>
      <w:bookmarkEnd w:id="12"/>
    </w:p>
    <w:p w14:paraId="27856113" w14:textId="6CBF42D0" w:rsidR="00870900" w:rsidRPr="004B6D90" w:rsidRDefault="00052E34" w:rsidP="00870900">
      <w:pPr>
        <w:rPr>
          <w:rFonts w:ascii="Arial" w:hAnsi="Arial" w:cs="Arial"/>
        </w:rPr>
      </w:pPr>
      <w:r w:rsidRPr="004B6D90">
        <w:rPr>
          <w:rFonts w:ascii="Arial" w:hAnsi="Arial" w:cs="Arial"/>
          <w:noProof/>
        </w:rPr>
        <w:drawing>
          <wp:anchor distT="0" distB="0" distL="114300" distR="114300" simplePos="0" relativeHeight="251895808" behindDoc="0" locked="0" layoutInCell="1" allowOverlap="1" wp14:anchorId="4D1BB754" wp14:editId="797EA03B">
            <wp:simplePos x="0" y="0"/>
            <wp:positionH relativeFrom="margin">
              <wp:align>left</wp:align>
            </wp:positionH>
            <wp:positionV relativeFrom="paragraph">
              <wp:posOffset>161726</wp:posOffset>
            </wp:positionV>
            <wp:extent cx="6480810" cy="2377440"/>
            <wp:effectExtent l="0" t="0" r="0" b="3810"/>
            <wp:wrapNone/>
            <wp:docPr id="1942564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377440"/>
                    </a:xfrm>
                    <a:prstGeom prst="rect">
                      <a:avLst/>
                    </a:prstGeom>
                    <a:noFill/>
                  </pic:spPr>
                </pic:pic>
              </a:graphicData>
            </a:graphic>
          </wp:anchor>
        </w:drawing>
      </w:r>
    </w:p>
    <w:p w14:paraId="42E9D2D2" w14:textId="2E936AD9"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19749510" w:rsidR="00870900" w:rsidRPr="004B6D90" w:rsidRDefault="00870900" w:rsidP="00870900">
      <w:pPr>
        <w:pStyle w:val="Heading1"/>
        <w:rPr>
          <w:rFonts w:cs="Arial"/>
        </w:rPr>
      </w:pPr>
      <w:bookmarkStart w:id="13" w:name="_Toc164860511"/>
      <w:r w:rsidRPr="004B6D90">
        <w:rPr>
          <w:rFonts w:cs="Arial"/>
        </w:rPr>
        <w:lastRenderedPageBreak/>
        <w:t>Statistics</w:t>
      </w:r>
      <w:bookmarkEnd w:id="13"/>
    </w:p>
    <w:p w14:paraId="64176541" w14:textId="77B54D84" w:rsidR="00870900" w:rsidRPr="004B6D90" w:rsidRDefault="00870900" w:rsidP="00870900">
      <w:pPr>
        <w:pStyle w:val="Heading3"/>
        <w:rPr>
          <w:rFonts w:ascii="Arial" w:hAnsi="Arial" w:cs="Arial"/>
          <w:noProof/>
          <w:lang w:eastAsia="en-AU"/>
        </w:rPr>
      </w:pPr>
      <w:bookmarkStart w:id="14" w:name="_Toc164860512"/>
      <w:r w:rsidRPr="004B6D90">
        <w:rPr>
          <w:rFonts w:ascii="Arial" w:hAnsi="Arial" w:cs="Arial"/>
          <w:noProof/>
          <w:lang w:eastAsia="en-AU"/>
        </w:rPr>
        <w:t>Serious Casualties by Quarter by Age Group – 12 period moving average</w:t>
      </w:r>
      <w:bookmarkEnd w:id="14"/>
    </w:p>
    <w:p w14:paraId="70946C0A" w14:textId="016BBFF6" w:rsidR="00870900" w:rsidRPr="004B6D90" w:rsidRDefault="00052E34"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sidRPr="004B6D90">
        <w:rPr>
          <w:rFonts w:ascii="Arial" w:hAnsi="Arial" w:cs="Arial"/>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96832" behindDoc="0" locked="0" layoutInCell="1" allowOverlap="1" wp14:anchorId="214BEDF8" wp14:editId="5E38D6DB">
            <wp:simplePos x="0" y="0"/>
            <wp:positionH relativeFrom="margin">
              <wp:align>right</wp:align>
            </wp:positionH>
            <wp:positionV relativeFrom="paragraph">
              <wp:posOffset>130535</wp:posOffset>
            </wp:positionV>
            <wp:extent cx="6657340" cy="3084830"/>
            <wp:effectExtent l="0" t="0" r="0" b="1270"/>
            <wp:wrapNone/>
            <wp:docPr id="1554094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3084830"/>
                    </a:xfrm>
                    <a:prstGeom prst="rect">
                      <a:avLst/>
                    </a:prstGeom>
                    <a:noFill/>
                  </pic:spPr>
                </pic:pic>
              </a:graphicData>
            </a:graphic>
          </wp:anchor>
        </w:drawing>
      </w:r>
    </w:p>
    <w:p w14:paraId="02081C7D" w14:textId="4A9AFDB6"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228DD383"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42581244"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179CD81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6FD48E27"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ascii="Arial" w:hAnsi="Arial" w:cs="Arial"/>
          <w:lang w:eastAsia="en-AU"/>
        </w:rPr>
      </w:pPr>
    </w:p>
    <w:p w14:paraId="15694BC3" w14:textId="21EC0877" w:rsidR="00B621C3" w:rsidRPr="004B6D90" w:rsidRDefault="00B621C3" w:rsidP="001F1036">
      <w:pPr>
        <w:pStyle w:val="BodyText"/>
        <w:rPr>
          <w:rFonts w:ascii="Arial" w:hAnsi="Arial" w:cs="Arial"/>
          <w:lang w:eastAsia="en-AU"/>
        </w:rPr>
      </w:pPr>
    </w:p>
    <w:p w14:paraId="465587A7" w14:textId="213C389D" w:rsidR="00870900" w:rsidRPr="004B6D90" w:rsidRDefault="00870900" w:rsidP="00171CE2">
      <w:pPr>
        <w:pStyle w:val="Heading3"/>
        <w:rPr>
          <w:rFonts w:ascii="Arial" w:hAnsi="Arial" w:cs="Arial"/>
          <w:noProof/>
          <w:lang w:eastAsia="en-AU"/>
        </w:rPr>
      </w:pPr>
      <w:bookmarkStart w:id="15" w:name="_Toc164860513"/>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5"/>
    </w:p>
    <w:p w14:paraId="5A41F579" w14:textId="1E54B581" w:rsidR="00B56F6A" w:rsidRPr="004B6D90" w:rsidRDefault="00052E34" w:rsidP="00171CE2">
      <w:pPr>
        <w:pStyle w:val="Heading3"/>
        <w:rPr>
          <w:rFonts w:ascii="Arial" w:hAnsi="Arial" w:cs="Arial"/>
        </w:rPr>
      </w:pPr>
      <w:r w:rsidRPr="004B6D90">
        <w:rPr>
          <w:rFonts w:ascii="Arial" w:hAnsi="Arial" w:cs="Arial"/>
          <w:b/>
          <w:i/>
          <w:noProof/>
          <w:color w:val="000000"/>
          <w:sz w:val="24"/>
          <w14:textFill>
            <w14:solidFill>
              <w14:srgbClr w14:val="000000">
                <w14:lumMod w14:val="60000"/>
                <w14:lumOff w14:val="40000"/>
              </w14:srgbClr>
            </w14:solidFill>
          </w14:textFill>
        </w:rPr>
        <w:drawing>
          <wp:anchor distT="0" distB="0" distL="114300" distR="114300" simplePos="0" relativeHeight="251897856" behindDoc="0" locked="0" layoutInCell="1" allowOverlap="1" wp14:anchorId="6128C23C" wp14:editId="79CD3DC2">
            <wp:simplePos x="0" y="0"/>
            <wp:positionH relativeFrom="margin">
              <wp:align>right</wp:align>
            </wp:positionH>
            <wp:positionV relativeFrom="paragraph">
              <wp:posOffset>140420</wp:posOffset>
            </wp:positionV>
            <wp:extent cx="6657340" cy="3084830"/>
            <wp:effectExtent l="0" t="0" r="0" b="1270"/>
            <wp:wrapNone/>
            <wp:docPr id="521480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84830"/>
                    </a:xfrm>
                    <a:prstGeom prst="rect">
                      <a:avLst/>
                    </a:prstGeom>
                    <a:noFill/>
                  </pic:spPr>
                </pic:pic>
              </a:graphicData>
            </a:graphic>
          </wp:anchor>
        </w:drawing>
      </w:r>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5B5D713A" w:rsidR="00CF7C2B" w:rsidRPr="004B6D90" w:rsidRDefault="00CF7C2B" w:rsidP="00171CE2">
      <w:pPr>
        <w:pStyle w:val="Heading3"/>
        <w:rPr>
          <w:rFonts w:ascii="Arial" w:hAnsi="Arial" w:cs="Arial"/>
        </w:rPr>
      </w:pPr>
    </w:p>
    <w:p w14:paraId="740A4364" w14:textId="36A31085" w:rsidR="002710E4" w:rsidRPr="004B6D90" w:rsidRDefault="002710E4" w:rsidP="002710E4">
      <w:pPr>
        <w:pStyle w:val="Heading3"/>
        <w:spacing w:after="0"/>
        <w:rPr>
          <w:rFonts w:ascii="Arial" w:hAnsi="Arial" w:cs="Arial"/>
        </w:rPr>
      </w:pPr>
      <w:bookmarkStart w:id="16" w:name="_Toc164860515"/>
    </w:p>
    <w:p w14:paraId="2F72FAB3" w14:textId="51FBFA10" w:rsidR="00870900" w:rsidRPr="004B6D90" w:rsidRDefault="00870900" w:rsidP="002710E4">
      <w:pPr>
        <w:pStyle w:val="Heading3"/>
        <w:spacing w:before="0"/>
        <w:rPr>
          <w:rFonts w:ascii="Arial" w:hAnsi="Arial" w:cs="Arial"/>
        </w:rPr>
      </w:pPr>
      <w:r w:rsidRPr="004B6D90">
        <w:rPr>
          <w:rFonts w:ascii="Arial" w:hAnsi="Arial" w:cs="Arial"/>
        </w:rPr>
        <w:t xml:space="preserve">Serious Casualties by Quarter by Road User Type – 12 period moving </w:t>
      </w:r>
      <w:proofErr w:type="gramStart"/>
      <w:r w:rsidRPr="004B6D90">
        <w:rPr>
          <w:rFonts w:ascii="Arial" w:hAnsi="Arial" w:cs="Arial"/>
        </w:rPr>
        <w:t>average</w:t>
      </w:r>
      <w:bookmarkEnd w:id="16"/>
      <w:proofErr w:type="gramEnd"/>
    </w:p>
    <w:p w14:paraId="7B3C1E12" w14:textId="353DD6EB" w:rsidR="00631936" w:rsidRPr="004B6D90" w:rsidRDefault="00052E34" w:rsidP="0077292E">
      <w:pPr>
        <w:pStyle w:val="BodyText"/>
        <w:rPr>
          <w:rFonts w:ascii="Arial" w:hAnsi="Arial" w:cs="Arial"/>
        </w:rPr>
      </w:pPr>
      <w:r w:rsidRPr="004B6D90">
        <w:rPr>
          <w:rFonts w:ascii="Arial" w:hAnsi="Arial" w:cs="Arial"/>
          <w:noProof/>
        </w:rPr>
        <w:drawing>
          <wp:anchor distT="0" distB="0" distL="114300" distR="114300" simplePos="0" relativeHeight="251898880" behindDoc="0" locked="0" layoutInCell="1" allowOverlap="1" wp14:anchorId="7E72BBC0" wp14:editId="7F2196A4">
            <wp:simplePos x="0" y="0"/>
            <wp:positionH relativeFrom="margin">
              <wp:align>left</wp:align>
            </wp:positionH>
            <wp:positionV relativeFrom="paragraph">
              <wp:posOffset>161357</wp:posOffset>
            </wp:positionV>
            <wp:extent cx="6663690" cy="2981325"/>
            <wp:effectExtent l="0" t="0" r="3810" b="9525"/>
            <wp:wrapNone/>
            <wp:docPr id="7440366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981325"/>
                    </a:xfrm>
                    <a:prstGeom prst="rect">
                      <a:avLst/>
                    </a:prstGeom>
                    <a:noFill/>
                  </pic:spPr>
                </pic:pic>
              </a:graphicData>
            </a:graphic>
          </wp:anchor>
        </w:drawing>
      </w:r>
    </w:p>
    <w:p w14:paraId="1BC999FC" w14:textId="6FF8C22B" w:rsidR="0077292E" w:rsidRPr="004B6D90" w:rsidRDefault="0077292E" w:rsidP="0077292E">
      <w:pPr>
        <w:pStyle w:val="BodyText"/>
        <w:rPr>
          <w:rFonts w:ascii="Arial" w:hAnsi="Arial" w:cs="Arial"/>
          <w:noProof/>
          <w:lang w:eastAsia="en-AU"/>
        </w:rPr>
      </w:pPr>
    </w:p>
    <w:p w14:paraId="3324266F" w14:textId="6FC18C9B" w:rsidR="00AE09C8" w:rsidRPr="004B6D90" w:rsidRDefault="00AE09C8" w:rsidP="0077292E">
      <w:pPr>
        <w:pStyle w:val="BodyText"/>
        <w:rPr>
          <w:rFonts w:ascii="Arial" w:hAnsi="Arial" w:cs="Arial"/>
          <w:noProof/>
          <w:lang w:eastAsia="en-AU"/>
        </w:rPr>
      </w:pPr>
    </w:p>
    <w:p w14:paraId="5EB6C3FD" w14:textId="31E43156" w:rsidR="00AE09C8" w:rsidRPr="004B6D90" w:rsidRDefault="00AE09C8" w:rsidP="0077292E">
      <w:pPr>
        <w:pStyle w:val="BodyText"/>
        <w:rPr>
          <w:rFonts w:ascii="Arial" w:hAnsi="Arial" w:cs="Arial"/>
          <w:noProof/>
          <w:lang w:eastAsia="en-AU"/>
        </w:rPr>
      </w:pPr>
    </w:p>
    <w:p w14:paraId="4F21FC7D" w14:textId="13DE8575" w:rsidR="00AE09C8" w:rsidRPr="004B6D90" w:rsidRDefault="00AE09C8" w:rsidP="0077292E">
      <w:pPr>
        <w:pStyle w:val="BodyText"/>
        <w:rPr>
          <w:rFonts w:ascii="Arial" w:hAnsi="Arial" w:cs="Arial"/>
          <w:noProof/>
          <w:lang w:eastAsia="en-AU"/>
        </w:rPr>
      </w:pPr>
    </w:p>
    <w:p w14:paraId="63D295A0" w14:textId="5D313DDA" w:rsidR="00AE09C8" w:rsidRPr="004B6D90" w:rsidRDefault="00AE09C8" w:rsidP="0077292E">
      <w:pPr>
        <w:pStyle w:val="BodyText"/>
        <w:rPr>
          <w:rFonts w:ascii="Arial" w:hAnsi="Arial" w:cs="Arial"/>
          <w:noProof/>
          <w:lang w:eastAsia="en-AU"/>
        </w:rPr>
      </w:pPr>
    </w:p>
    <w:p w14:paraId="74D75B65" w14:textId="0A32B29F" w:rsidR="00AE09C8" w:rsidRPr="004B6D90" w:rsidRDefault="00AE09C8" w:rsidP="0077292E">
      <w:pPr>
        <w:pStyle w:val="BodyText"/>
        <w:rPr>
          <w:rFonts w:ascii="Arial" w:hAnsi="Arial" w:cs="Arial"/>
          <w:noProof/>
          <w:lang w:eastAsia="en-AU"/>
        </w:rPr>
      </w:pPr>
    </w:p>
    <w:p w14:paraId="421AAB8B" w14:textId="16D49AB4" w:rsidR="00AE09C8" w:rsidRPr="004B6D90" w:rsidRDefault="00AE09C8" w:rsidP="0077292E">
      <w:pPr>
        <w:pStyle w:val="BodyText"/>
        <w:rPr>
          <w:rFonts w:ascii="Arial" w:hAnsi="Arial" w:cs="Arial"/>
        </w:rPr>
      </w:pPr>
    </w:p>
    <w:p w14:paraId="202521D4" w14:textId="51A7DD88" w:rsidR="0077292E" w:rsidRPr="004B6D90" w:rsidRDefault="0077292E" w:rsidP="0077292E">
      <w:pPr>
        <w:pStyle w:val="BodyText"/>
        <w:rPr>
          <w:rFonts w:ascii="Arial" w:hAnsi="Arial" w:cs="Arial"/>
        </w:rPr>
      </w:pPr>
    </w:p>
    <w:p w14:paraId="092694DA" w14:textId="49180F7E" w:rsidR="00631936" w:rsidRPr="004B6D90" w:rsidRDefault="00631936" w:rsidP="00171CE2">
      <w:pPr>
        <w:pStyle w:val="Heading3"/>
        <w:rPr>
          <w:rFonts w:ascii="Arial" w:hAnsi="Arial" w:cs="Arial"/>
          <w:noProof/>
          <w:lang w:eastAsia="en-AU"/>
        </w:rPr>
      </w:pPr>
    </w:p>
    <w:p w14:paraId="03893870" w14:textId="71F681C4" w:rsidR="0047324C" w:rsidRPr="004B6D90" w:rsidRDefault="0047324C" w:rsidP="00171CE2">
      <w:pPr>
        <w:pStyle w:val="Heading3"/>
        <w:rPr>
          <w:rFonts w:ascii="Arial" w:hAnsi="Arial" w:cs="Arial"/>
          <w:noProof/>
          <w:lang w:eastAsia="en-AU"/>
        </w:rPr>
      </w:pPr>
    </w:p>
    <w:p w14:paraId="2CACBC02" w14:textId="31827B8D" w:rsidR="002710E4" w:rsidRPr="004B6D90" w:rsidRDefault="002710E4" w:rsidP="00AF7720">
      <w:pPr>
        <w:pStyle w:val="Heading3"/>
        <w:rPr>
          <w:rFonts w:ascii="Arial" w:hAnsi="Arial" w:cs="Arial"/>
          <w:noProof/>
          <w:lang w:eastAsia="en-AU"/>
        </w:rPr>
      </w:pPr>
      <w:bookmarkStart w:id="17" w:name="_Toc164860516"/>
    </w:p>
    <w:p w14:paraId="240FE275" w14:textId="113CC552" w:rsidR="0077292E" w:rsidRPr="004B6D90" w:rsidRDefault="00870900" w:rsidP="00AF7720">
      <w:pPr>
        <w:pStyle w:val="Heading3"/>
        <w:rPr>
          <w:rFonts w:ascii="Arial" w:hAnsi="Arial" w:cs="Arial"/>
          <w:lang w:eastAsia="en-AU"/>
        </w:rPr>
      </w:pPr>
      <w:r w:rsidRPr="004B6D90">
        <w:rPr>
          <w:rFonts w:ascii="Arial" w:hAnsi="Arial" w:cs="Arial"/>
          <w:noProof/>
          <w:lang w:eastAsia="en-AU"/>
        </w:rPr>
        <w:t>Serious Casualties by Quarter by Speed Zone – 12 period moving average</w:t>
      </w:r>
      <w:bookmarkEnd w:id="17"/>
    </w:p>
    <w:p w14:paraId="708DFBCF" w14:textId="636A942F" w:rsidR="00AE09C8" w:rsidRPr="004B6D90" w:rsidRDefault="00052E34" w:rsidP="0077292E">
      <w:pPr>
        <w:pStyle w:val="BodyText"/>
        <w:rPr>
          <w:rFonts w:ascii="Arial" w:hAnsi="Arial" w:cs="Arial"/>
          <w:lang w:eastAsia="en-AU"/>
        </w:rPr>
      </w:pPr>
      <w:r w:rsidRPr="004B6D90">
        <w:rPr>
          <w:rFonts w:ascii="Arial" w:hAnsi="Arial" w:cs="Arial"/>
          <w:noProof/>
          <w:lang w:eastAsia="en-AU"/>
        </w:rPr>
        <w:drawing>
          <wp:anchor distT="0" distB="0" distL="114300" distR="114300" simplePos="0" relativeHeight="251899904" behindDoc="0" locked="0" layoutInCell="1" allowOverlap="1" wp14:anchorId="033EC1E9" wp14:editId="015B3EF1">
            <wp:simplePos x="0" y="0"/>
            <wp:positionH relativeFrom="margin">
              <wp:align>left</wp:align>
            </wp:positionH>
            <wp:positionV relativeFrom="paragraph">
              <wp:posOffset>146173</wp:posOffset>
            </wp:positionV>
            <wp:extent cx="6663690" cy="3291840"/>
            <wp:effectExtent l="0" t="0" r="3810" b="3810"/>
            <wp:wrapNone/>
            <wp:docPr id="974502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291840"/>
                    </a:xfrm>
                    <a:prstGeom prst="rect">
                      <a:avLst/>
                    </a:prstGeom>
                    <a:noFill/>
                  </pic:spPr>
                </pic:pic>
              </a:graphicData>
            </a:graphic>
          </wp:anchor>
        </w:drawing>
      </w:r>
    </w:p>
    <w:p w14:paraId="1372F010" w14:textId="6805F427" w:rsidR="00AE09C8" w:rsidRPr="004B6D90" w:rsidRDefault="00AE09C8" w:rsidP="0077292E">
      <w:pPr>
        <w:pStyle w:val="BodyText"/>
        <w:rPr>
          <w:rFonts w:ascii="Arial" w:hAnsi="Arial" w:cs="Arial"/>
          <w:lang w:eastAsia="en-AU"/>
        </w:rPr>
      </w:pPr>
    </w:p>
    <w:p w14:paraId="5FBAF667" w14:textId="5EBD002D" w:rsidR="00AE09C8" w:rsidRPr="004B6D90" w:rsidRDefault="00AE09C8" w:rsidP="0077292E">
      <w:pPr>
        <w:pStyle w:val="BodyText"/>
        <w:rPr>
          <w:rFonts w:ascii="Arial" w:hAnsi="Arial" w:cs="Arial"/>
          <w:lang w:eastAsia="en-AU"/>
        </w:rPr>
      </w:pPr>
    </w:p>
    <w:p w14:paraId="66FA8E57" w14:textId="3533812A" w:rsidR="00AE09C8" w:rsidRPr="004B6D90" w:rsidRDefault="00AE09C8" w:rsidP="0077292E">
      <w:pPr>
        <w:pStyle w:val="BodyText"/>
        <w:rPr>
          <w:rFonts w:ascii="Arial" w:hAnsi="Arial" w:cs="Arial"/>
          <w:lang w:eastAsia="en-AU"/>
        </w:rPr>
      </w:pPr>
    </w:p>
    <w:p w14:paraId="13EEEEC5" w14:textId="504AAC1F" w:rsidR="00AE09C8" w:rsidRPr="004B6D90" w:rsidRDefault="00AE09C8" w:rsidP="0077292E">
      <w:pPr>
        <w:pStyle w:val="BodyText"/>
        <w:rPr>
          <w:rFonts w:ascii="Arial" w:hAnsi="Arial" w:cs="Arial"/>
          <w:lang w:eastAsia="en-AU"/>
        </w:rPr>
      </w:pPr>
    </w:p>
    <w:p w14:paraId="5BB9EFB6" w14:textId="072DF9C7" w:rsidR="00AE09C8" w:rsidRPr="004B6D90" w:rsidRDefault="00AE09C8" w:rsidP="0077292E">
      <w:pPr>
        <w:pStyle w:val="BodyText"/>
        <w:rPr>
          <w:rFonts w:ascii="Arial" w:hAnsi="Arial" w:cs="Arial"/>
          <w:lang w:eastAsia="en-AU"/>
        </w:rPr>
      </w:pPr>
    </w:p>
    <w:p w14:paraId="09D406E9" w14:textId="2619D44A" w:rsidR="00AE09C8" w:rsidRPr="004B6D90" w:rsidRDefault="00AE09C8" w:rsidP="0077292E">
      <w:pPr>
        <w:pStyle w:val="BodyText"/>
        <w:rPr>
          <w:rFonts w:ascii="Arial" w:hAnsi="Arial" w:cs="Arial"/>
          <w:lang w:eastAsia="en-AU"/>
        </w:rPr>
      </w:pPr>
    </w:p>
    <w:p w14:paraId="47F1E4D6" w14:textId="25E4CA4C" w:rsidR="00AE09C8" w:rsidRPr="004B6D90" w:rsidRDefault="00AE09C8" w:rsidP="0077292E">
      <w:pPr>
        <w:pStyle w:val="BodyText"/>
        <w:rPr>
          <w:rFonts w:ascii="Arial" w:hAnsi="Arial" w:cs="Arial"/>
          <w:lang w:eastAsia="en-AU"/>
        </w:rPr>
      </w:pPr>
    </w:p>
    <w:p w14:paraId="5531964E" w14:textId="6A60203A" w:rsidR="00AE09C8" w:rsidRPr="004B6D90" w:rsidRDefault="00AE09C8" w:rsidP="0077292E">
      <w:pPr>
        <w:pStyle w:val="BodyText"/>
        <w:rPr>
          <w:rFonts w:ascii="Arial" w:hAnsi="Arial" w:cs="Arial"/>
          <w:lang w:eastAsia="en-AU"/>
        </w:rPr>
      </w:pPr>
    </w:p>
    <w:p w14:paraId="04C12E83" w14:textId="77777777" w:rsidR="00AE09C8" w:rsidRPr="004B6D90" w:rsidRDefault="00AE09C8" w:rsidP="0077292E">
      <w:pPr>
        <w:pStyle w:val="BodyText"/>
        <w:rPr>
          <w:rFonts w:ascii="Arial" w:hAnsi="Arial" w:cs="Arial"/>
          <w:lang w:eastAsia="en-AU"/>
        </w:rPr>
      </w:pPr>
    </w:p>
    <w:p w14:paraId="22ABA6E5" w14:textId="77777777" w:rsidR="00AF7720" w:rsidRPr="004B6D90" w:rsidRDefault="00AF7720" w:rsidP="00AF7720">
      <w:pPr>
        <w:pStyle w:val="BodyText"/>
        <w:spacing w:after="0"/>
        <w:rPr>
          <w:rFonts w:ascii="Arial" w:hAnsi="Arial"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ascii="Arial" w:hAnsi="Arial"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ascii="Arial" w:hAnsi="Arial" w:cs="Arial"/>
          <w:noProof/>
          <w:color w:val="808080" w:themeColor="background1" w:themeShade="80"/>
          <w:sz w:val="16"/>
          <w:lang w:eastAsia="en-AU"/>
        </w:rPr>
      </w:pPr>
      <w:r w:rsidRPr="004B6D90">
        <w:rPr>
          <w:rFonts w:ascii="Arial" w:hAnsi="Arial"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ascii="Arial" w:hAnsi="Arial" w:cs="Arial"/>
          <w:lang w:eastAsia="en-AU"/>
        </w:rPr>
      </w:pPr>
    </w:p>
    <w:p w14:paraId="3C58ABA1" w14:textId="7FA089A2" w:rsidR="002710E4" w:rsidRPr="004B6D90" w:rsidRDefault="002710E4" w:rsidP="00171CE2">
      <w:pPr>
        <w:pStyle w:val="Heading3"/>
        <w:rPr>
          <w:rFonts w:ascii="Arial" w:hAnsi="Arial" w:cs="Arial"/>
          <w:noProof/>
          <w:lang w:eastAsia="en-AU"/>
        </w:rPr>
      </w:pPr>
      <w:bookmarkStart w:id="18" w:name="_Toc164860517"/>
    </w:p>
    <w:p w14:paraId="3913B22D" w14:textId="020E4C55" w:rsidR="00870900" w:rsidRPr="004B6D90" w:rsidRDefault="00870900" w:rsidP="00171CE2">
      <w:pPr>
        <w:pStyle w:val="Heading3"/>
        <w:rPr>
          <w:rFonts w:ascii="Arial" w:hAnsi="Arial" w:cs="Arial"/>
          <w:noProof/>
          <w:lang w:eastAsia="en-AU"/>
        </w:rPr>
      </w:pPr>
      <w:r w:rsidRPr="004B6D90">
        <w:rPr>
          <w:rFonts w:ascii="Arial" w:hAnsi="Arial" w:cs="Arial"/>
          <w:noProof/>
          <w:lang w:eastAsia="en-AU"/>
        </w:rPr>
        <w:t>Serious Casualties by Quarter by Crash Type (DCA) – 12 period moving average</w:t>
      </w:r>
      <w:bookmarkEnd w:id="18"/>
    </w:p>
    <w:p w14:paraId="43A74303" w14:textId="79930529" w:rsidR="00171CE2" w:rsidRPr="004B6D90" w:rsidRDefault="00052E34" w:rsidP="00171CE2">
      <w:pPr>
        <w:pStyle w:val="BodyText"/>
        <w:rPr>
          <w:rFonts w:ascii="Arial" w:hAnsi="Arial" w:cs="Arial"/>
        </w:rPr>
      </w:pPr>
      <w:r w:rsidRPr="004B6D90">
        <w:rPr>
          <w:rFonts w:ascii="Arial" w:hAnsi="Arial" w:cs="Arial"/>
          <w:noProof/>
        </w:rPr>
        <w:drawing>
          <wp:anchor distT="0" distB="0" distL="114300" distR="114300" simplePos="0" relativeHeight="251900928" behindDoc="0" locked="0" layoutInCell="1" allowOverlap="1" wp14:anchorId="4DE4A19D" wp14:editId="67F2A148">
            <wp:simplePos x="0" y="0"/>
            <wp:positionH relativeFrom="margin">
              <wp:align>right</wp:align>
            </wp:positionH>
            <wp:positionV relativeFrom="paragraph">
              <wp:posOffset>113855</wp:posOffset>
            </wp:positionV>
            <wp:extent cx="6657340" cy="3139440"/>
            <wp:effectExtent l="0" t="0" r="0" b="3810"/>
            <wp:wrapNone/>
            <wp:docPr id="1319040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139440"/>
                    </a:xfrm>
                    <a:prstGeom prst="rect">
                      <a:avLst/>
                    </a:prstGeom>
                    <a:noFill/>
                  </pic:spPr>
                </pic:pic>
              </a:graphicData>
            </a:graphic>
          </wp:anchor>
        </w:drawing>
      </w:r>
    </w:p>
    <w:p w14:paraId="044ABB97" w14:textId="1F1411EE" w:rsidR="00AE09C8" w:rsidRPr="004B6D90" w:rsidRDefault="00AE09C8" w:rsidP="00171CE2">
      <w:pPr>
        <w:pStyle w:val="BodyText"/>
        <w:rPr>
          <w:rFonts w:ascii="Arial" w:hAnsi="Arial" w:cs="Arial"/>
        </w:rPr>
      </w:pPr>
    </w:p>
    <w:p w14:paraId="6166AB31" w14:textId="174EC13C" w:rsidR="00AE09C8" w:rsidRPr="004B6D90" w:rsidRDefault="00AE09C8" w:rsidP="00171CE2">
      <w:pPr>
        <w:pStyle w:val="BodyText"/>
        <w:rPr>
          <w:rFonts w:ascii="Arial" w:hAnsi="Arial" w:cs="Arial"/>
        </w:rPr>
      </w:pPr>
    </w:p>
    <w:p w14:paraId="50D7F8FC" w14:textId="4EEE1F15" w:rsidR="00AE09C8" w:rsidRPr="004B6D90" w:rsidRDefault="00AE09C8" w:rsidP="00171CE2">
      <w:pPr>
        <w:pStyle w:val="BodyText"/>
        <w:rPr>
          <w:rFonts w:ascii="Arial" w:hAnsi="Arial" w:cs="Arial"/>
        </w:rPr>
      </w:pPr>
    </w:p>
    <w:p w14:paraId="730EED4A" w14:textId="1EB22A8B" w:rsidR="00AE09C8" w:rsidRPr="004B6D90" w:rsidRDefault="00AE09C8" w:rsidP="00171CE2">
      <w:pPr>
        <w:pStyle w:val="BodyText"/>
        <w:rPr>
          <w:rFonts w:ascii="Arial" w:hAnsi="Arial" w:cs="Arial"/>
        </w:rPr>
      </w:pPr>
    </w:p>
    <w:p w14:paraId="3416D74F" w14:textId="7D7063D2" w:rsidR="00AE09C8" w:rsidRPr="004B6D90" w:rsidRDefault="00AE09C8" w:rsidP="00171CE2">
      <w:pPr>
        <w:pStyle w:val="BodyText"/>
        <w:rPr>
          <w:rFonts w:ascii="Arial" w:hAnsi="Arial" w:cs="Arial"/>
        </w:rPr>
      </w:pPr>
    </w:p>
    <w:p w14:paraId="499296EA" w14:textId="3C5411C0" w:rsidR="00AE09C8" w:rsidRPr="004B6D90" w:rsidRDefault="00AE09C8" w:rsidP="00171CE2">
      <w:pPr>
        <w:pStyle w:val="BodyText"/>
        <w:rPr>
          <w:rFonts w:ascii="Arial" w:hAnsi="Arial" w:cs="Arial"/>
        </w:rPr>
      </w:pPr>
    </w:p>
    <w:p w14:paraId="01AB018A" w14:textId="695B3789" w:rsidR="00AE09C8" w:rsidRPr="004B6D90" w:rsidRDefault="00AE09C8" w:rsidP="00171CE2">
      <w:pPr>
        <w:pStyle w:val="BodyText"/>
        <w:rPr>
          <w:rFonts w:ascii="Arial" w:hAnsi="Arial" w:cs="Arial"/>
        </w:rPr>
      </w:pPr>
    </w:p>
    <w:p w14:paraId="383DFD43" w14:textId="097269D9" w:rsidR="00AE09C8" w:rsidRPr="004B6D90" w:rsidRDefault="00AE09C8" w:rsidP="00171CE2">
      <w:pPr>
        <w:pStyle w:val="BodyText"/>
        <w:rPr>
          <w:rFonts w:ascii="Arial" w:hAnsi="Arial" w:cs="Arial"/>
        </w:rPr>
      </w:pPr>
    </w:p>
    <w:p w14:paraId="05CB653E" w14:textId="19821801" w:rsidR="00AE09C8" w:rsidRPr="004B6D90" w:rsidRDefault="00AE09C8" w:rsidP="00171CE2">
      <w:pPr>
        <w:pStyle w:val="BodyText"/>
        <w:rPr>
          <w:rFonts w:ascii="Arial" w:hAnsi="Arial" w:cs="Arial"/>
        </w:rPr>
      </w:pPr>
    </w:p>
    <w:p w14:paraId="31602B47" w14:textId="713FE246" w:rsidR="0047324C" w:rsidRPr="004B6D90" w:rsidRDefault="0047324C" w:rsidP="00B56F6A">
      <w:pPr>
        <w:suppressAutoHyphens/>
        <w:rPr>
          <w:rFonts w:ascii="Arial" w:hAnsi="Arial" w:cs="Arial"/>
          <w:color w:val="808080" w:themeColor="background1" w:themeShade="80"/>
          <w:sz w:val="16"/>
        </w:rPr>
      </w:pPr>
    </w:p>
    <w:p w14:paraId="6A3A7C07" w14:textId="04C3483B"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CF7C2B" w:rsidRPr="004B6D90">
        <w:rPr>
          <w:rFonts w:ascii="Arial" w:hAnsi="Arial" w:cs="Arial"/>
          <w:color w:val="808080" w:themeColor="background1" w:themeShade="80"/>
          <w:sz w:val="16"/>
        </w:rPr>
        <w:t>4</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 xml:space="preserve">overtaking (1%) </w:t>
      </w:r>
      <w:r w:rsidRPr="004B6D90">
        <w:rPr>
          <w:rFonts w:ascii="Arial" w:hAnsi="Arial" w:cs="Arial"/>
          <w:color w:val="808080" w:themeColor="background1" w:themeShade="80"/>
          <w:sz w:val="16"/>
        </w:rPr>
        <w:t>&amp; passenger and miscellaneous (</w:t>
      </w:r>
      <w:r w:rsidR="00404213" w:rsidRPr="004B6D90">
        <w:rPr>
          <w:rFonts w:ascii="Arial" w:hAnsi="Arial" w:cs="Arial"/>
          <w:color w:val="808080" w:themeColor="background1" w:themeShade="80"/>
          <w:sz w:val="16"/>
        </w:rPr>
        <w:t>1</w:t>
      </w:r>
      <w:r w:rsidRPr="004B6D90">
        <w:rPr>
          <w:rFonts w:ascii="Arial" w:hAnsi="Arial" w:cs="Arial"/>
          <w:color w:val="808080" w:themeColor="background1" w:themeShade="80"/>
          <w:sz w:val="16"/>
        </w:rPr>
        <w:t>%).</w:t>
      </w:r>
    </w:p>
    <w:p w14:paraId="2A8623B7" w14:textId="5DB68A45" w:rsidR="004A03F9" w:rsidRPr="004B6D90" w:rsidRDefault="004A03F9" w:rsidP="00171CE2">
      <w:pPr>
        <w:pStyle w:val="Heading3"/>
        <w:rPr>
          <w:rFonts w:ascii="Arial" w:hAnsi="Arial" w:cs="Arial"/>
          <w:noProof/>
          <w:lang w:eastAsia="en-AU"/>
        </w:rPr>
      </w:pPr>
    </w:p>
    <w:p w14:paraId="6D021839" w14:textId="42CF2BFD" w:rsidR="00870900" w:rsidRPr="004B6D90" w:rsidRDefault="00870900" w:rsidP="00171CE2">
      <w:pPr>
        <w:pStyle w:val="Heading3"/>
        <w:rPr>
          <w:rFonts w:ascii="Arial" w:hAnsi="Arial" w:cs="Arial"/>
          <w:noProof/>
          <w:lang w:eastAsia="en-AU"/>
        </w:rPr>
      </w:pPr>
      <w:bookmarkStart w:id="19" w:name="_Toc164860518"/>
      <w:r w:rsidRPr="004B6D90">
        <w:rPr>
          <w:rFonts w:ascii="Arial" w:hAnsi="Arial" w:cs="Arial"/>
          <w:noProof/>
          <w:lang w:eastAsia="en-AU"/>
        </w:rPr>
        <w:t>Serious Casualties by Quarter by Urban/Non-Urban – 12 period moving average</w:t>
      </w:r>
      <w:bookmarkEnd w:id="19"/>
    </w:p>
    <w:p w14:paraId="04683979" w14:textId="20D74F92" w:rsidR="00870900" w:rsidRPr="004B6D90" w:rsidRDefault="00052E34" w:rsidP="00171CE2">
      <w:pPr>
        <w:pStyle w:val="BodyText"/>
        <w:rPr>
          <w:rFonts w:ascii="Arial" w:hAnsi="Arial" w:cs="Arial"/>
          <w:noProof/>
          <w:lang w:eastAsia="en-AU"/>
        </w:rPr>
      </w:pPr>
      <w:r w:rsidRPr="004B6D90">
        <w:rPr>
          <w:rFonts w:ascii="Arial" w:hAnsi="Arial" w:cs="Arial"/>
          <w:noProof/>
          <w:lang w:eastAsia="en-AU"/>
        </w:rPr>
        <w:drawing>
          <wp:anchor distT="0" distB="0" distL="114300" distR="114300" simplePos="0" relativeHeight="251901952" behindDoc="0" locked="0" layoutInCell="1" allowOverlap="1" wp14:anchorId="5693929E" wp14:editId="04410618">
            <wp:simplePos x="0" y="0"/>
            <wp:positionH relativeFrom="margin">
              <wp:align>right</wp:align>
            </wp:positionH>
            <wp:positionV relativeFrom="paragraph">
              <wp:posOffset>157499</wp:posOffset>
            </wp:positionV>
            <wp:extent cx="6657340" cy="3127375"/>
            <wp:effectExtent l="0" t="0" r="0" b="0"/>
            <wp:wrapNone/>
            <wp:docPr id="1588087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27375"/>
                    </a:xfrm>
                    <a:prstGeom prst="rect">
                      <a:avLst/>
                    </a:prstGeom>
                    <a:noFill/>
                  </pic:spPr>
                </pic:pic>
              </a:graphicData>
            </a:graphic>
          </wp:anchor>
        </w:drawing>
      </w:r>
    </w:p>
    <w:p w14:paraId="1F59BC61" w14:textId="212A17B1" w:rsidR="00AE09C8" w:rsidRPr="004B6D90" w:rsidRDefault="00AE09C8" w:rsidP="00171CE2">
      <w:pPr>
        <w:pStyle w:val="BodyText"/>
        <w:rPr>
          <w:rFonts w:ascii="Arial" w:hAnsi="Arial" w:cs="Arial"/>
          <w:noProof/>
          <w:lang w:eastAsia="en-AU"/>
        </w:rPr>
      </w:pPr>
    </w:p>
    <w:p w14:paraId="2AE9BEF2" w14:textId="416823DA" w:rsidR="00AE09C8" w:rsidRPr="004B6D90" w:rsidRDefault="00AE09C8" w:rsidP="00171CE2">
      <w:pPr>
        <w:pStyle w:val="BodyText"/>
        <w:rPr>
          <w:rFonts w:ascii="Arial" w:hAnsi="Arial" w:cs="Arial"/>
          <w:noProof/>
          <w:lang w:eastAsia="en-AU"/>
        </w:rPr>
      </w:pPr>
    </w:p>
    <w:p w14:paraId="47A33CBF" w14:textId="2D177BF5" w:rsidR="00AE09C8" w:rsidRPr="004B6D90" w:rsidRDefault="00AE09C8" w:rsidP="00171CE2">
      <w:pPr>
        <w:pStyle w:val="BodyText"/>
        <w:rPr>
          <w:rFonts w:ascii="Arial" w:hAnsi="Arial" w:cs="Arial"/>
          <w:noProof/>
          <w:lang w:eastAsia="en-AU"/>
        </w:rPr>
      </w:pPr>
    </w:p>
    <w:p w14:paraId="289DE7B7" w14:textId="22607E76" w:rsidR="00AE09C8" w:rsidRPr="004B6D90" w:rsidRDefault="00AE09C8" w:rsidP="00171CE2">
      <w:pPr>
        <w:pStyle w:val="BodyText"/>
        <w:rPr>
          <w:rFonts w:ascii="Arial" w:hAnsi="Arial" w:cs="Arial"/>
          <w:noProof/>
          <w:lang w:eastAsia="en-AU"/>
        </w:rPr>
      </w:pPr>
    </w:p>
    <w:p w14:paraId="43A10897" w14:textId="13D3665E" w:rsidR="00AE09C8" w:rsidRPr="004B6D90" w:rsidRDefault="00AE09C8" w:rsidP="00171CE2">
      <w:pPr>
        <w:pStyle w:val="BodyText"/>
        <w:rPr>
          <w:rFonts w:ascii="Arial" w:hAnsi="Arial" w:cs="Arial"/>
          <w:noProof/>
          <w:lang w:eastAsia="en-AU"/>
        </w:rPr>
      </w:pPr>
    </w:p>
    <w:p w14:paraId="300AF200" w14:textId="13B519EC" w:rsidR="00AE09C8" w:rsidRPr="004B6D90" w:rsidRDefault="00AE09C8" w:rsidP="00171CE2">
      <w:pPr>
        <w:pStyle w:val="BodyText"/>
        <w:rPr>
          <w:rFonts w:ascii="Arial" w:hAnsi="Arial" w:cs="Arial"/>
          <w:noProof/>
          <w:lang w:eastAsia="en-AU"/>
        </w:rPr>
      </w:pPr>
    </w:p>
    <w:p w14:paraId="30BA9303" w14:textId="00A6B91A" w:rsidR="00AE09C8" w:rsidRPr="004B6D90" w:rsidRDefault="00AE09C8" w:rsidP="00171CE2">
      <w:pPr>
        <w:pStyle w:val="BodyText"/>
        <w:rPr>
          <w:rFonts w:ascii="Arial" w:hAnsi="Arial" w:cs="Arial"/>
          <w:noProof/>
          <w:lang w:eastAsia="en-AU"/>
        </w:rPr>
      </w:pPr>
    </w:p>
    <w:p w14:paraId="1717DA36" w14:textId="091B1334" w:rsidR="00AE09C8" w:rsidRPr="004B6D90" w:rsidRDefault="00AE09C8" w:rsidP="00171CE2">
      <w:pPr>
        <w:pStyle w:val="BodyText"/>
        <w:rPr>
          <w:rFonts w:ascii="Arial" w:hAnsi="Arial" w:cs="Arial"/>
          <w:noProof/>
          <w:lang w:eastAsia="en-AU"/>
        </w:rPr>
      </w:pPr>
    </w:p>
    <w:p w14:paraId="6EBC58BD" w14:textId="4AA53E9D" w:rsidR="00AE09C8" w:rsidRPr="004B6D90" w:rsidRDefault="00AE09C8" w:rsidP="00171CE2">
      <w:pPr>
        <w:pStyle w:val="BodyText"/>
        <w:rPr>
          <w:rFonts w:ascii="Arial" w:hAnsi="Arial" w:cs="Arial"/>
          <w:noProof/>
          <w:lang w:eastAsia="en-AU"/>
        </w:rPr>
      </w:pPr>
    </w:p>
    <w:p w14:paraId="405FD724" w14:textId="37CD4C35" w:rsidR="00AE09C8" w:rsidRPr="004B6D90" w:rsidRDefault="00AE09C8" w:rsidP="00171CE2">
      <w:pPr>
        <w:pStyle w:val="BodyText"/>
        <w:rPr>
          <w:rFonts w:ascii="Arial" w:hAnsi="Arial" w:cs="Arial"/>
          <w:noProof/>
          <w:lang w:eastAsia="en-AU"/>
        </w:rPr>
      </w:pPr>
    </w:p>
    <w:p w14:paraId="32547A1C" w14:textId="63F44D08" w:rsidR="00870900" w:rsidRPr="004B6D90" w:rsidRDefault="00870900" w:rsidP="00171CE2">
      <w:pPr>
        <w:pStyle w:val="BodyText"/>
        <w:rPr>
          <w:rFonts w:ascii="Arial" w:hAnsi="Arial" w:cs="Arial"/>
          <w:color w:val="808080" w:themeColor="background1" w:themeShade="80"/>
          <w:sz w:val="16"/>
        </w:rPr>
      </w:pPr>
      <w:r w:rsidRPr="004B6D90">
        <w:rPr>
          <w:rFonts w:ascii="Arial" w:hAnsi="Arial"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34710991" w:rsidR="00870900" w:rsidRPr="004B6D90" w:rsidRDefault="00870900" w:rsidP="00171CE2">
      <w:pPr>
        <w:pStyle w:val="Heading3"/>
        <w:rPr>
          <w:rFonts w:ascii="Arial" w:hAnsi="Arial" w:cs="Arial"/>
        </w:rPr>
      </w:pPr>
      <w:bookmarkStart w:id="20" w:name="_Toc164860519"/>
      <w:r w:rsidRPr="004B6D90">
        <w:rPr>
          <w:rFonts w:ascii="Arial" w:hAnsi="Arial" w:cs="Arial"/>
          <w:sz w:val="24"/>
        </w:rPr>
        <w:lastRenderedPageBreak/>
        <w:t xml:space="preserve">Serious Casualty locations to </w:t>
      </w:r>
      <w:r w:rsidR="00AE6EA1" w:rsidRPr="004B6D90">
        <w:rPr>
          <w:rFonts w:ascii="Arial" w:hAnsi="Arial" w:cs="Arial"/>
          <w:sz w:val="24"/>
        </w:rPr>
        <w:t xml:space="preserve">30 </w:t>
      </w:r>
      <w:r w:rsidR="00052E34" w:rsidRPr="004B6D90">
        <w:rPr>
          <w:rFonts w:ascii="Arial" w:hAnsi="Arial" w:cs="Arial"/>
          <w:sz w:val="24"/>
        </w:rPr>
        <w:t>September</w:t>
      </w:r>
      <w:r w:rsidR="004A03F9" w:rsidRPr="004B6D90">
        <w:rPr>
          <w:rFonts w:ascii="Arial" w:hAnsi="Arial" w:cs="Arial"/>
          <w:sz w:val="24"/>
        </w:rPr>
        <w:t xml:space="preserve"> </w:t>
      </w:r>
      <w:r w:rsidR="00A14465" w:rsidRPr="004B6D90">
        <w:rPr>
          <w:rFonts w:ascii="Arial" w:hAnsi="Arial" w:cs="Arial"/>
          <w:sz w:val="24"/>
        </w:rPr>
        <w:t>202</w:t>
      </w:r>
      <w:r w:rsidR="00CF7C2B" w:rsidRPr="004B6D90">
        <w:rPr>
          <w:rFonts w:ascii="Arial" w:hAnsi="Arial" w:cs="Arial"/>
          <w:sz w:val="24"/>
        </w:rPr>
        <w:t>4</w:t>
      </w:r>
      <w:r w:rsidRPr="004B6D90">
        <w:rPr>
          <w:rFonts w:ascii="Arial" w:hAnsi="Arial" w:cs="Arial"/>
          <w:sz w:val="24"/>
        </w:rPr>
        <w:t xml:space="preserve"> </w:t>
      </w:r>
      <w:r w:rsidRPr="004B6D90">
        <w:rPr>
          <w:rFonts w:ascii="Arial" w:hAnsi="Arial" w:cs="Arial"/>
        </w:rPr>
        <w:t>(Black = Fatality, Red = Serious Injury)</w:t>
      </w:r>
      <w:bookmarkEnd w:id="20"/>
    </w:p>
    <w:p w14:paraId="16D56803" w14:textId="1155B22B" w:rsidR="00870900" w:rsidRPr="004B6D90" w:rsidRDefault="00052E34" w:rsidP="00870900">
      <w:pPr>
        <w:pStyle w:val="TZSPRtext"/>
        <w:rPr>
          <w:rFonts w:ascii="Arial" w:hAnsi="Arial" w:cs="Arial"/>
        </w:rPr>
      </w:pPr>
      <w:r w:rsidRPr="004B6D90">
        <w:rPr>
          <w:rFonts w:ascii="Arial" w:hAnsi="Arial" w:cs="Arial"/>
          <w:noProof/>
        </w:rPr>
        <w:drawing>
          <wp:inline distT="0" distB="0" distL="0" distR="0" wp14:anchorId="627C1925" wp14:editId="0DB26EEA">
            <wp:extent cx="6480810" cy="7175500"/>
            <wp:effectExtent l="0" t="0" r="0" b="6350"/>
            <wp:docPr id="19358042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7175500"/>
                    </a:xfrm>
                    <a:prstGeom prst="rect">
                      <a:avLst/>
                    </a:prstGeom>
                    <a:noFill/>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1" w:name="_Toc164860520"/>
      <w:r w:rsidRPr="004B6D90">
        <w:rPr>
          <w:rFonts w:cs="Arial"/>
        </w:rPr>
        <w:lastRenderedPageBreak/>
        <w:t>Key themes and priority actions 2020-2024</w:t>
      </w:r>
      <w:bookmarkEnd w:id="21"/>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 xml:space="preserve">The progress report should be read in conjunction with the Action Plan and understood in the context of the Towards Zero Strategy.  These documents are available at: </w:t>
      </w:r>
      <w:proofErr w:type="gramStart"/>
      <w:r w:rsidRPr="004B6D90">
        <w:rPr>
          <w:rFonts w:ascii="Arial" w:hAnsi="Arial" w:cs="Arial"/>
        </w:rPr>
        <w:t>www.towardszero.tas.gov.au</w:t>
      </w:r>
      <w:proofErr w:type="gramEnd"/>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2" w:name="_Toc164860521"/>
      <w:r w:rsidRPr="004B6D90">
        <w:rPr>
          <w:rFonts w:cs="Arial"/>
        </w:rPr>
        <w:t>Funding of key themes</w:t>
      </w:r>
      <w:bookmarkEnd w:id="22"/>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0C147049">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69E18767">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1F10FDB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3" w:name="_Toc164860522"/>
      <w:r w:rsidRPr="004B6D90">
        <w:rPr>
          <w:rFonts w:cs="Arial"/>
        </w:rPr>
        <w:lastRenderedPageBreak/>
        <w:t>Project status report</w:t>
      </w:r>
      <w:bookmarkEnd w:id="23"/>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shd w:val="clear" w:color="auto" w:fill="auto"/>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9A320C">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auto"/>
          </w:tcPr>
          <w:p w14:paraId="475E0850" w14:textId="77DA8508" w:rsidR="00AC0151"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shd w:val="clear" w:color="auto" w:fill="auto"/>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shd w:val="clear" w:color="auto" w:fill="auto"/>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Kidsafe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219C70E7" w14:textId="77777777" w:rsidTr="00314621">
        <w:tc>
          <w:tcPr>
            <w:tcW w:w="2972" w:type="dxa"/>
          </w:tcPr>
          <w:p w14:paraId="706A7F7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FD765F" w:rsidRPr="004B6D90" w:rsidRDefault="00314621"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FD765F" w:rsidRPr="004B6D90" w:rsidRDefault="00FD765F" w:rsidP="00FD765F">
            <w:pPr>
              <w:spacing w:before="60" w:after="60" w:line="240" w:lineRule="auto"/>
              <w:rPr>
                <w:rFonts w:ascii="Arial" w:hAnsi="Arial" w:cs="Arial"/>
                <w:sz w:val="16"/>
                <w:szCs w:val="16"/>
              </w:rPr>
            </w:pPr>
          </w:p>
        </w:tc>
        <w:tc>
          <w:tcPr>
            <w:tcW w:w="4820" w:type="dxa"/>
            <w:gridSpan w:val="2"/>
          </w:tcPr>
          <w:p w14:paraId="6A7B91FC" w14:textId="77777777" w:rsidR="00FD765F" w:rsidRPr="004B6D90" w:rsidRDefault="00FD765F" w:rsidP="00FD765F">
            <w:pPr>
              <w:spacing w:before="60" w:after="60" w:line="240" w:lineRule="auto"/>
              <w:rPr>
                <w:rFonts w:ascii="Arial" w:hAnsi="Arial" w:cs="Arial"/>
                <w:sz w:val="16"/>
                <w:szCs w:val="16"/>
              </w:rPr>
            </w:pP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2566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1F3864" w:themeFill="accent5" w:themeFillShade="80"/>
          </w:tcPr>
          <w:p w14:paraId="53228FE0" w14:textId="4859C060" w:rsidR="00C93F36" w:rsidRPr="004B6D90" w:rsidRDefault="00390557" w:rsidP="00C93F36">
            <w:pPr>
              <w:spacing w:before="60" w:after="60" w:line="240" w:lineRule="auto"/>
              <w:rPr>
                <w:rFonts w:ascii="Arial" w:hAnsi="Arial" w:cs="Arial"/>
                <w:sz w:val="16"/>
                <w:szCs w:val="16"/>
              </w:rPr>
            </w:pPr>
            <w:r w:rsidRPr="004B6D90">
              <w:rPr>
                <w:rFonts w:ascii="Arial" w:hAnsi="Arial" w:cs="Arial"/>
                <w:color w:val="FFFFFF" w:themeColor="background1"/>
                <w:sz w:val="16"/>
                <w:szCs w:val="16"/>
              </w:rPr>
              <w:t>On hold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4" w:name="_Toc164860523"/>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4"/>
    </w:p>
    <w:p w14:paraId="1836FF8C" w14:textId="5CC64872" w:rsidR="00E258B1" w:rsidRPr="004B6D90" w:rsidRDefault="005414A5" w:rsidP="00E258B1">
      <w:pPr>
        <w:pStyle w:val="BodyText"/>
        <w:rPr>
          <w:rFonts w:ascii="Arial" w:hAnsi="Arial" w:cs="Arial"/>
          <w:lang w:eastAsia="en-AU"/>
        </w:rPr>
      </w:pPr>
      <w:r w:rsidRPr="004B6D90">
        <w:rPr>
          <w:rFonts w:ascii="Arial" w:hAnsi="Arial"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ascii="Arial" w:hAnsi="Arial" w:cs="Arial"/>
          <w:lang w:eastAsia="en-AU"/>
        </w:rPr>
      </w:pPr>
    </w:p>
    <w:p w14:paraId="541CA79A" w14:textId="77777777" w:rsidR="004C614D" w:rsidRPr="004B6D90" w:rsidRDefault="00596764" w:rsidP="007825BF">
      <w:pPr>
        <w:pStyle w:val="BodyText"/>
        <w:spacing w:before="0" w:after="0" w:line="240" w:lineRule="auto"/>
        <w:ind w:left="1440" w:firstLine="720"/>
        <w:rPr>
          <w:rFonts w:ascii="Arial" w:hAnsi="Arial" w:cs="Arial"/>
          <w:color w:val="002060"/>
          <w:sz w:val="36"/>
          <w:szCs w:val="36"/>
          <w:lang w:eastAsia="en-AU"/>
        </w:rPr>
      </w:pPr>
      <w:r w:rsidRPr="004B6D90">
        <w:rPr>
          <w:rFonts w:ascii="Arial" w:hAnsi="Arial" w:cs="Arial"/>
          <w:color w:val="002060"/>
          <w:sz w:val="36"/>
          <w:szCs w:val="36"/>
          <w:lang w:eastAsia="en-AU"/>
        </w:rPr>
        <w:t xml:space="preserve">60 per cent of fatalities occur in rural </w:t>
      </w:r>
      <w:proofErr w:type="gramStart"/>
      <w:r w:rsidRPr="004B6D90">
        <w:rPr>
          <w:rFonts w:ascii="Arial" w:hAnsi="Arial" w:cs="Arial"/>
          <w:color w:val="002060"/>
          <w:sz w:val="36"/>
          <w:szCs w:val="36"/>
          <w:lang w:eastAsia="en-AU"/>
        </w:rPr>
        <w:t>areas</w:t>
      </w:r>
      <w:proofErr w:type="gramEnd"/>
    </w:p>
    <w:p w14:paraId="6A56B435" w14:textId="77777777" w:rsidR="004C614D" w:rsidRPr="004B6D90" w:rsidRDefault="004C614D" w:rsidP="00E258B1">
      <w:pPr>
        <w:pStyle w:val="BodyText"/>
        <w:rPr>
          <w:rFonts w:ascii="Arial" w:hAnsi="Arial" w:cs="Arial"/>
          <w:lang w:eastAsia="en-AU"/>
        </w:rPr>
      </w:pPr>
    </w:p>
    <w:p w14:paraId="7A6534EB" w14:textId="77777777" w:rsidR="007D2E7C" w:rsidRDefault="007D2E7C" w:rsidP="004D0F51">
      <w:pPr>
        <w:pStyle w:val="Heading2"/>
        <w:rPr>
          <w:rFonts w:cs="Arial"/>
        </w:rPr>
      </w:pPr>
      <w:bookmarkStart w:id="25" w:name="_Toc164860524"/>
    </w:p>
    <w:p w14:paraId="1B4C395C" w14:textId="70A80F70" w:rsidR="00870900" w:rsidRPr="004B6D90" w:rsidRDefault="00870900" w:rsidP="004D0F51">
      <w:pPr>
        <w:pStyle w:val="Heading2"/>
        <w:rPr>
          <w:rFonts w:cs="Arial"/>
        </w:rPr>
      </w:pPr>
      <w:r w:rsidRPr="004B6D90">
        <w:rPr>
          <w:rFonts w:cs="Arial"/>
        </w:rPr>
        <w:t>Rural roads grants program for local government</w:t>
      </w:r>
      <w:bookmarkEnd w:id="25"/>
    </w:p>
    <w:p w14:paraId="0603A0FF" w14:textId="5EA0E53A" w:rsidR="00E6704C" w:rsidRPr="004B6D90" w:rsidRDefault="00E6704C" w:rsidP="004D0F51">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770F53" w:rsidRPr="004B6D90">
        <w:rPr>
          <w:rStyle w:val="BodytextBold"/>
          <w:rFonts w:ascii="Arial" w:hAnsi="Arial" w:cs="Arial"/>
          <w:b w:val="0"/>
        </w:rPr>
        <w:t>An allocation of $10 million was made to the SRRP to be administered over five funding rounds of $2</w:t>
      </w:r>
      <w:r w:rsidR="00115B27" w:rsidRPr="004B6D90">
        <w:rPr>
          <w:rStyle w:val="BodytextBold"/>
          <w:rFonts w:ascii="Arial" w:hAnsi="Arial" w:cs="Arial"/>
          <w:b w:val="0"/>
        </w:rPr>
        <w:t> </w:t>
      </w:r>
      <w:r w:rsidR="00770F53" w:rsidRPr="004B6D90">
        <w:rPr>
          <w:rStyle w:val="BodytextBold"/>
          <w:rFonts w:ascii="Arial" w:hAnsi="Arial" w:cs="Arial"/>
          <w:b w:val="0"/>
        </w:rPr>
        <w:t>million for the life of the Action Plan.</w:t>
      </w:r>
    </w:p>
    <w:p w14:paraId="2200E9BE" w14:textId="6A110E56" w:rsidR="00870900" w:rsidRPr="004B6D90" w:rsidRDefault="00870900" w:rsidP="004D0F51">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47CA2323" w14:textId="4C6D028C" w:rsidR="009656D0" w:rsidRPr="004B6D90" w:rsidRDefault="00B14B22" w:rsidP="00687936">
      <w:pPr>
        <w:pStyle w:val="BodyText"/>
        <w:rPr>
          <w:rStyle w:val="BodytextBold"/>
          <w:rFonts w:ascii="Arial" w:hAnsi="Arial" w:cs="Arial"/>
          <w:b w:val="0"/>
        </w:rPr>
      </w:pPr>
      <w:r w:rsidRPr="004B6D90">
        <w:rPr>
          <w:rStyle w:val="BodytextBold"/>
          <w:rFonts w:ascii="Arial" w:hAnsi="Arial" w:cs="Arial"/>
          <w:b w:val="0"/>
        </w:rPr>
        <w:t>The Australian Government</w:t>
      </w:r>
      <w:r w:rsidR="0047137E" w:rsidRPr="004B6D90">
        <w:rPr>
          <w:rStyle w:val="BodytextBold"/>
          <w:rFonts w:ascii="Arial" w:hAnsi="Arial" w:cs="Arial"/>
          <w:b w:val="0"/>
        </w:rPr>
        <w:t>’s</w:t>
      </w:r>
      <w:r w:rsidRPr="004B6D90">
        <w:rPr>
          <w:rStyle w:val="BodytextBold"/>
          <w:rFonts w:ascii="Arial" w:hAnsi="Arial" w:cs="Arial"/>
          <w:b w:val="0"/>
        </w:rPr>
        <w:t xml:space="preserve"> Road Safety Program (RSP) is </w:t>
      </w:r>
      <w:r w:rsidR="00BB40EF" w:rsidRPr="004B6D90">
        <w:rPr>
          <w:rStyle w:val="BodytextBold"/>
          <w:rFonts w:ascii="Arial" w:hAnsi="Arial" w:cs="Arial"/>
          <w:b w:val="0"/>
        </w:rPr>
        <w:t>a</w:t>
      </w:r>
      <w:r w:rsidR="00A51DF5" w:rsidRPr="004B6D90">
        <w:rPr>
          <w:rStyle w:val="BodytextBold"/>
          <w:rFonts w:ascii="Arial" w:hAnsi="Arial" w:cs="Arial"/>
          <w:b w:val="0"/>
        </w:rPr>
        <w:t xml:space="preserve"> $3</w:t>
      </w:r>
      <w:r w:rsidR="00115B27" w:rsidRPr="004B6D90">
        <w:rPr>
          <w:rStyle w:val="BodytextBold"/>
          <w:rFonts w:ascii="Arial" w:hAnsi="Arial" w:cs="Arial"/>
          <w:b w:val="0"/>
        </w:rPr>
        <w:t> </w:t>
      </w:r>
      <w:r w:rsidR="00A51DF5" w:rsidRPr="004B6D90">
        <w:rPr>
          <w:rStyle w:val="BodytextBold"/>
          <w:rFonts w:ascii="Arial" w:hAnsi="Arial" w:cs="Arial"/>
          <w:b w:val="0"/>
        </w:rPr>
        <w:t xml:space="preserve">billion </w:t>
      </w:r>
      <w:r w:rsidR="00BB40EF" w:rsidRPr="004B6D90">
        <w:rPr>
          <w:rStyle w:val="BodytextBold"/>
          <w:rFonts w:ascii="Arial" w:hAnsi="Arial" w:cs="Arial"/>
          <w:b w:val="0"/>
        </w:rPr>
        <w:t>Commonwealth Budget commitment.</w:t>
      </w:r>
      <w:r w:rsidRPr="004B6D90">
        <w:rPr>
          <w:rStyle w:val="BodytextBold"/>
          <w:rFonts w:ascii="Arial" w:hAnsi="Arial" w:cs="Arial"/>
          <w:b w:val="0"/>
        </w:rPr>
        <w:t xml:space="preserve"> Under the RSP, Tasmania </w:t>
      </w:r>
      <w:r w:rsidR="00BB40EF" w:rsidRPr="004B6D90">
        <w:rPr>
          <w:rStyle w:val="BodytextBold"/>
          <w:rFonts w:ascii="Arial" w:hAnsi="Arial" w:cs="Arial"/>
          <w:b w:val="0"/>
        </w:rPr>
        <w:t>h</w:t>
      </w:r>
      <w:r w:rsidRPr="004B6D90">
        <w:rPr>
          <w:rStyle w:val="BodytextBold"/>
          <w:rFonts w:ascii="Arial" w:hAnsi="Arial" w:cs="Arial"/>
          <w:b w:val="0"/>
        </w:rPr>
        <w:t>as</w:t>
      </w:r>
      <w:r w:rsidR="00BB40EF" w:rsidRPr="004B6D90">
        <w:rPr>
          <w:rStyle w:val="BodytextBold"/>
          <w:rFonts w:ascii="Arial" w:hAnsi="Arial" w:cs="Arial"/>
          <w:b w:val="0"/>
        </w:rPr>
        <w:t xml:space="preserve"> been notionally</w:t>
      </w:r>
      <w:r w:rsidRPr="004B6D90">
        <w:rPr>
          <w:rStyle w:val="BodytextBold"/>
          <w:rFonts w:ascii="Arial" w:hAnsi="Arial" w:cs="Arial"/>
          <w:b w:val="0"/>
        </w:rPr>
        <w:t xml:space="preserve"> allocated up to $</w:t>
      </w:r>
      <w:r w:rsidR="00A51DF5" w:rsidRPr="004B6D90">
        <w:rPr>
          <w:rStyle w:val="BodytextBold"/>
          <w:rFonts w:ascii="Arial" w:hAnsi="Arial" w:cs="Arial"/>
          <w:b w:val="0"/>
        </w:rPr>
        <w:t>66</w:t>
      </w:r>
      <w:r w:rsidR="00115B27" w:rsidRPr="004B6D90">
        <w:rPr>
          <w:rStyle w:val="BodytextBold"/>
          <w:rFonts w:ascii="Arial" w:hAnsi="Arial" w:cs="Arial"/>
          <w:b w:val="0"/>
        </w:rPr>
        <w:t> </w:t>
      </w:r>
      <w:r w:rsidRPr="004B6D90">
        <w:rPr>
          <w:rStyle w:val="BodytextBold"/>
          <w:rFonts w:ascii="Arial" w:hAnsi="Arial" w:cs="Arial"/>
          <w:b w:val="0"/>
        </w:rPr>
        <w:t>million in funding for small-scale road safety infrastructure projects</w:t>
      </w:r>
      <w:r w:rsidR="00AD5E5B" w:rsidRPr="004B6D90">
        <w:rPr>
          <w:rStyle w:val="BodytextBold"/>
          <w:rFonts w:ascii="Arial" w:hAnsi="Arial" w:cs="Arial"/>
          <w:b w:val="0"/>
        </w:rPr>
        <w:t>.</w:t>
      </w:r>
    </w:p>
    <w:p w14:paraId="19098C8D" w14:textId="1B4A12D2" w:rsidR="00770F53" w:rsidRPr="004B6D90" w:rsidRDefault="00770F53" w:rsidP="00687936">
      <w:pPr>
        <w:pStyle w:val="BodyText"/>
        <w:rPr>
          <w:rFonts w:ascii="Arial" w:hAnsi="Arial" w:cs="Arial"/>
        </w:rPr>
      </w:pPr>
      <w:r w:rsidRPr="004B6D90">
        <w:rPr>
          <w:rFonts w:ascii="Arial" w:hAnsi="Arial" w:cs="Arial"/>
        </w:rPr>
        <w:t xml:space="preserve">The RSP provided valuable additional funding to the SRRP. As a result, two funding rounds </w:t>
      </w:r>
      <w:r w:rsidR="00BB40EF" w:rsidRPr="004B6D90">
        <w:rPr>
          <w:rFonts w:ascii="Arial" w:hAnsi="Arial" w:cs="Arial"/>
        </w:rPr>
        <w:t>were</w:t>
      </w:r>
      <w:r w:rsidRPr="004B6D90">
        <w:rPr>
          <w:rFonts w:ascii="Arial" w:hAnsi="Arial" w:cs="Arial"/>
        </w:rPr>
        <w:t xml:space="preserve"> held during the 2020</w:t>
      </w:r>
      <w:r w:rsidR="002919B8" w:rsidRPr="004B6D90">
        <w:rPr>
          <w:rFonts w:ascii="Arial" w:hAnsi="Arial" w:cs="Arial"/>
        </w:rPr>
        <w:t>–</w:t>
      </w:r>
      <w:r w:rsidRPr="004B6D90">
        <w:rPr>
          <w:rFonts w:ascii="Arial" w:hAnsi="Arial" w:cs="Arial"/>
        </w:rPr>
        <w:t>2021 financial year</w:t>
      </w:r>
      <w:r w:rsidR="0047137E" w:rsidRPr="004B6D90">
        <w:rPr>
          <w:rFonts w:ascii="Arial" w:hAnsi="Arial" w:cs="Arial"/>
        </w:rPr>
        <w:t xml:space="preserve"> (FY21)</w:t>
      </w:r>
      <w:r w:rsidRPr="004B6D90">
        <w:rPr>
          <w:rFonts w:ascii="Arial" w:hAnsi="Arial" w:cs="Arial"/>
        </w:rPr>
        <w:t>.</w:t>
      </w:r>
    </w:p>
    <w:p w14:paraId="11D2CC14" w14:textId="6731916A" w:rsidR="0016682C" w:rsidRPr="004B6D90" w:rsidRDefault="00A51DF5" w:rsidP="00542F61">
      <w:pPr>
        <w:pStyle w:val="BodyText"/>
        <w:rPr>
          <w:rFonts w:ascii="Arial" w:hAnsi="Arial" w:cs="Arial"/>
        </w:rPr>
      </w:pPr>
      <w:r w:rsidRPr="004B6D90">
        <w:rPr>
          <w:rFonts w:ascii="Arial" w:hAnsi="Arial" w:cs="Arial"/>
        </w:rPr>
        <w:t xml:space="preserve">In </w:t>
      </w:r>
      <w:r w:rsidR="0047137E" w:rsidRPr="004B6D90">
        <w:rPr>
          <w:rFonts w:ascii="Arial" w:hAnsi="Arial" w:cs="Arial"/>
        </w:rPr>
        <w:t>FY21</w:t>
      </w:r>
      <w:r w:rsidRPr="004B6D90">
        <w:rPr>
          <w:rFonts w:ascii="Arial" w:hAnsi="Arial" w:cs="Arial"/>
        </w:rPr>
        <w:t>, 6</w:t>
      </w:r>
      <w:r w:rsidR="00856992" w:rsidRPr="004B6D90">
        <w:rPr>
          <w:rFonts w:ascii="Arial" w:hAnsi="Arial" w:cs="Arial"/>
        </w:rPr>
        <w:t>1</w:t>
      </w:r>
      <w:r w:rsidRPr="004B6D90">
        <w:rPr>
          <w:rFonts w:ascii="Arial" w:hAnsi="Arial" w:cs="Arial"/>
        </w:rPr>
        <w:t xml:space="preserve"> applications were received under </w:t>
      </w:r>
      <w:r w:rsidR="00856992" w:rsidRPr="004B6D90">
        <w:rPr>
          <w:rFonts w:ascii="Arial" w:hAnsi="Arial" w:cs="Arial"/>
        </w:rPr>
        <w:t xml:space="preserve">the </w:t>
      </w:r>
      <w:r w:rsidRPr="004B6D90">
        <w:rPr>
          <w:rFonts w:ascii="Arial" w:hAnsi="Arial" w:cs="Arial"/>
        </w:rPr>
        <w:t>SRRP</w:t>
      </w:r>
      <w:r w:rsidR="00680CED" w:rsidRPr="004B6D90">
        <w:rPr>
          <w:rFonts w:ascii="Arial" w:hAnsi="Arial" w:cs="Arial"/>
        </w:rPr>
        <w:t xml:space="preserve"> with</w:t>
      </w:r>
      <w:r w:rsidRPr="004B6D90">
        <w:rPr>
          <w:rFonts w:ascii="Arial" w:hAnsi="Arial" w:cs="Arial"/>
        </w:rPr>
        <w:t xml:space="preserve"> 59 </w:t>
      </w:r>
      <w:r w:rsidR="00680CED" w:rsidRPr="004B6D90">
        <w:rPr>
          <w:rFonts w:ascii="Arial" w:hAnsi="Arial" w:cs="Arial"/>
        </w:rPr>
        <w:t>receiving</w:t>
      </w:r>
      <w:r w:rsidR="00770F53" w:rsidRPr="004B6D90">
        <w:rPr>
          <w:rFonts w:ascii="Arial" w:hAnsi="Arial" w:cs="Arial"/>
        </w:rPr>
        <w:t xml:space="preserve"> funding.</w:t>
      </w:r>
      <w:r w:rsidR="00AC60F7" w:rsidRPr="004B6D90">
        <w:rPr>
          <w:rFonts w:ascii="Arial" w:hAnsi="Arial" w:cs="Arial"/>
        </w:rPr>
        <w:t xml:space="preserve"> </w:t>
      </w:r>
      <w:r w:rsidR="00770F53" w:rsidRPr="004B6D90">
        <w:rPr>
          <w:rFonts w:ascii="Arial" w:hAnsi="Arial" w:cs="Arial"/>
        </w:rPr>
        <w:t>The successful projects</w:t>
      </w:r>
      <w:r w:rsidR="0047137E" w:rsidRPr="004B6D90">
        <w:rPr>
          <w:rFonts w:ascii="Arial" w:hAnsi="Arial" w:cs="Arial"/>
        </w:rPr>
        <w:t xml:space="preserve"> from FY21</w:t>
      </w:r>
      <w:r w:rsidR="00770F53" w:rsidRPr="004B6D90">
        <w:rPr>
          <w:rFonts w:ascii="Arial" w:hAnsi="Arial" w:cs="Arial"/>
        </w:rPr>
        <w:t xml:space="preserve"> total approximately $</w:t>
      </w:r>
      <w:r w:rsidRPr="004B6D90">
        <w:rPr>
          <w:rFonts w:ascii="Arial" w:hAnsi="Arial" w:cs="Arial"/>
        </w:rPr>
        <w:t>1</w:t>
      </w:r>
      <w:r w:rsidR="004C10DA" w:rsidRPr="004B6D90">
        <w:rPr>
          <w:rFonts w:ascii="Arial" w:hAnsi="Arial" w:cs="Arial"/>
        </w:rPr>
        <w:t>0</w:t>
      </w:r>
      <w:r w:rsidR="00115B27" w:rsidRPr="004B6D90">
        <w:rPr>
          <w:rFonts w:ascii="Arial" w:hAnsi="Arial" w:cs="Arial"/>
        </w:rPr>
        <w:t> </w:t>
      </w:r>
      <w:r w:rsidR="00770F53" w:rsidRPr="004B6D90">
        <w:rPr>
          <w:rFonts w:ascii="Arial" w:hAnsi="Arial" w:cs="Arial"/>
        </w:rPr>
        <w:t>million in value. This include</w:t>
      </w:r>
      <w:r w:rsidR="0047137E" w:rsidRPr="004B6D90">
        <w:rPr>
          <w:rFonts w:ascii="Arial" w:hAnsi="Arial" w:cs="Arial"/>
        </w:rPr>
        <w:t>s</w:t>
      </w:r>
      <w:r w:rsidR="00770F53" w:rsidRPr="004B6D90">
        <w:rPr>
          <w:rFonts w:ascii="Arial" w:hAnsi="Arial" w:cs="Arial"/>
        </w:rPr>
        <w:t xml:space="preserve"> </w:t>
      </w:r>
      <w:r w:rsidR="001B338D" w:rsidRPr="004B6D90">
        <w:rPr>
          <w:rFonts w:ascii="Arial" w:hAnsi="Arial" w:cs="Arial"/>
        </w:rPr>
        <w:t>funding of $5.</w:t>
      </w:r>
      <w:r w:rsidR="004C10DA" w:rsidRPr="004B6D90">
        <w:rPr>
          <w:rFonts w:ascii="Arial" w:hAnsi="Arial" w:cs="Arial"/>
        </w:rPr>
        <w:t>88</w:t>
      </w:r>
      <w:r w:rsidR="00115B27" w:rsidRPr="004B6D90">
        <w:rPr>
          <w:rFonts w:ascii="Arial" w:hAnsi="Arial" w:cs="Arial"/>
        </w:rPr>
        <w:t> </w:t>
      </w:r>
      <w:r w:rsidR="001B338D" w:rsidRPr="004B6D90">
        <w:rPr>
          <w:rFonts w:ascii="Arial" w:hAnsi="Arial" w:cs="Arial"/>
        </w:rPr>
        <w:t xml:space="preserve">million from the </w:t>
      </w:r>
      <w:r w:rsidR="00710C62" w:rsidRPr="004B6D90">
        <w:rPr>
          <w:rFonts w:ascii="Arial" w:hAnsi="Arial" w:cs="Arial"/>
        </w:rPr>
        <w:t>Australian Government</w:t>
      </w:r>
      <w:r w:rsidR="0047137E" w:rsidRPr="004B6D90">
        <w:rPr>
          <w:rFonts w:ascii="Arial" w:hAnsi="Arial" w:cs="Arial"/>
        </w:rPr>
        <w:t>’s RSP</w:t>
      </w:r>
      <w:r w:rsidR="001B338D" w:rsidRPr="004B6D90">
        <w:rPr>
          <w:rFonts w:ascii="Arial" w:hAnsi="Arial" w:cs="Arial"/>
        </w:rPr>
        <w:t xml:space="preserve">, </w:t>
      </w:r>
      <w:r w:rsidR="00710C62" w:rsidRPr="004B6D90">
        <w:rPr>
          <w:rFonts w:ascii="Arial" w:hAnsi="Arial" w:cs="Arial"/>
        </w:rPr>
        <w:t>$</w:t>
      </w:r>
      <w:r w:rsidR="004C10DA" w:rsidRPr="004B6D90">
        <w:rPr>
          <w:rFonts w:ascii="Arial" w:hAnsi="Arial" w:cs="Arial"/>
        </w:rPr>
        <w:t>2.45</w:t>
      </w:r>
      <w:r w:rsidR="00115B27" w:rsidRPr="004B6D90">
        <w:rPr>
          <w:rFonts w:ascii="Arial" w:hAnsi="Arial" w:cs="Arial"/>
        </w:rPr>
        <w:t> </w:t>
      </w:r>
      <w:r w:rsidR="00680CED" w:rsidRPr="004B6D90">
        <w:rPr>
          <w:rFonts w:ascii="Arial" w:hAnsi="Arial" w:cs="Arial"/>
        </w:rPr>
        <w:t>million</w:t>
      </w:r>
      <w:r w:rsidR="001B338D" w:rsidRPr="004B6D90">
        <w:rPr>
          <w:rFonts w:ascii="Arial" w:hAnsi="Arial" w:cs="Arial"/>
        </w:rPr>
        <w:t xml:space="preserve"> from the</w:t>
      </w:r>
      <w:r w:rsidR="00710C62" w:rsidRPr="004B6D90">
        <w:rPr>
          <w:rFonts w:ascii="Arial" w:hAnsi="Arial" w:cs="Arial"/>
        </w:rPr>
        <w:t xml:space="preserve"> </w:t>
      </w:r>
      <w:r w:rsidR="001B338D" w:rsidRPr="004B6D90">
        <w:rPr>
          <w:rFonts w:ascii="Arial" w:hAnsi="Arial" w:cs="Arial"/>
        </w:rPr>
        <w:t>Road Safety Levy, and $1.</w:t>
      </w:r>
      <w:r w:rsidR="004C10DA" w:rsidRPr="004B6D90">
        <w:rPr>
          <w:rFonts w:ascii="Arial" w:hAnsi="Arial" w:cs="Arial"/>
        </w:rPr>
        <w:t>64</w:t>
      </w:r>
      <w:r w:rsidR="00115B27" w:rsidRPr="004B6D90">
        <w:rPr>
          <w:rFonts w:ascii="Arial" w:hAnsi="Arial" w:cs="Arial"/>
        </w:rPr>
        <w:t> </w:t>
      </w:r>
      <w:r w:rsidR="001B338D" w:rsidRPr="004B6D90">
        <w:rPr>
          <w:rFonts w:ascii="Arial" w:hAnsi="Arial" w:cs="Arial"/>
        </w:rPr>
        <w:t>million from</w:t>
      </w:r>
      <w:r w:rsidR="00710C62" w:rsidRPr="004B6D90">
        <w:rPr>
          <w:rFonts w:ascii="Arial" w:hAnsi="Arial" w:cs="Arial"/>
        </w:rPr>
        <w:t xml:space="preserve"> Local Government co-contributions</w:t>
      </w:r>
      <w:r w:rsidR="001B338D" w:rsidRPr="004B6D90">
        <w:rPr>
          <w:rFonts w:ascii="Arial" w:hAnsi="Arial" w:cs="Arial"/>
        </w:rPr>
        <w:t>.</w:t>
      </w:r>
      <w:r w:rsidR="006307D3" w:rsidRPr="004B6D90">
        <w:rPr>
          <w:rFonts w:ascii="Arial" w:hAnsi="Arial" w:cs="Arial"/>
        </w:rPr>
        <w:t xml:space="preserve"> </w:t>
      </w:r>
    </w:p>
    <w:p w14:paraId="01CAC1A4" w14:textId="04A95932" w:rsidR="00421E44" w:rsidRPr="004B6D90" w:rsidRDefault="001B338D" w:rsidP="00542F61">
      <w:pPr>
        <w:pStyle w:val="BodyText"/>
        <w:rPr>
          <w:rFonts w:ascii="Arial" w:hAnsi="Arial" w:cs="Arial"/>
          <w:bCs/>
        </w:rPr>
      </w:pPr>
      <w:r w:rsidRPr="004B6D90">
        <w:rPr>
          <w:rFonts w:ascii="Arial" w:hAnsi="Arial" w:cs="Arial"/>
          <w:bCs/>
        </w:rPr>
        <w:t xml:space="preserve">As of </w:t>
      </w:r>
      <w:r w:rsidR="0090394C" w:rsidRPr="004B6D90">
        <w:rPr>
          <w:rFonts w:ascii="Arial" w:hAnsi="Arial" w:cs="Arial"/>
          <w:bCs/>
        </w:rPr>
        <w:t>3</w:t>
      </w:r>
      <w:r w:rsidR="00E41D23" w:rsidRPr="004B6D90">
        <w:rPr>
          <w:rFonts w:ascii="Arial" w:hAnsi="Arial" w:cs="Arial"/>
          <w:bCs/>
        </w:rPr>
        <w:t xml:space="preserve">0 </w:t>
      </w:r>
      <w:r w:rsidR="008D55AE" w:rsidRPr="004B6D90">
        <w:rPr>
          <w:rFonts w:ascii="Arial" w:hAnsi="Arial" w:cs="Arial"/>
          <w:bCs/>
        </w:rPr>
        <w:t xml:space="preserve">September </w:t>
      </w:r>
      <w:r w:rsidRPr="004B6D90">
        <w:rPr>
          <w:rFonts w:ascii="Arial" w:hAnsi="Arial" w:cs="Arial"/>
          <w:bCs/>
        </w:rPr>
        <w:t>202</w:t>
      </w:r>
      <w:r w:rsidR="00630F84" w:rsidRPr="004B6D90">
        <w:rPr>
          <w:rFonts w:ascii="Arial" w:hAnsi="Arial" w:cs="Arial"/>
          <w:bCs/>
        </w:rPr>
        <w:t>4</w:t>
      </w:r>
      <w:r w:rsidRPr="004B6D90">
        <w:rPr>
          <w:rFonts w:ascii="Arial" w:hAnsi="Arial" w:cs="Arial"/>
          <w:bCs/>
        </w:rPr>
        <w:t xml:space="preserve">, </w:t>
      </w:r>
      <w:r w:rsidR="008D55AE" w:rsidRPr="004B6D90">
        <w:rPr>
          <w:rFonts w:ascii="Arial" w:hAnsi="Arial" w:cs="Arial"/>
          <w:bCs/>
        </w:rPr>
        <w:t>57</w:t>
      </w:r>
      <w:r w:rsidR="002919B8" w:rsidRPr="004B6D90">
        <w:rPr>
          <w:rFonts w:ascii="Arial" w:hAnsi="Arial" w:cs="Arial"/>
          <w:bCs/>
        </w:rPr>
        <w:t xml:space="preserve"> </w:t>
      </w:r>
      <w:r w:rsidRPr="004B6D90">
        <w:rPr>
          <w:rFonts w:ascii="Arial" w:hAnsi="Arial" w:cs="Arial"/>
          <w:bCs/>
        </w:rPr>
        <w:t xml:space="preserve">projects </w:t>
      </w:r>
      <w:r w:rsidR="0046005E" w:rsidRPr="004B6D90">
        <w:rPr>
          <w:rFonts w:ascii="Arial" w:hAnsi="Arial" w:cs="Arial"/>
          <w:bCs/>
        </w:rPr>
        <w:t xml:space="preserve">from the FY21 program rounds </w:t>
      </w:r>
      <w:r w:rsidRPr="004B6D90">
        <w:rPr>
          <w:rFonts w:ascii="Arial" w:hAnsi="Arial" w:cs="Arial"/>
          <w:bCs/>
        </w:rPr>
        <w:t>have been delivered</w:t>
      </w:r>
      <w:r w:rsidR="00970356" w:rsidRPr="004B6D90">
        <w:rPr>
          <w:rFonts w:ascii="Arial" w:hAnsi="Arial" w:cs="Arial"/>
          <w:bCs/>
        </w:rPr>
        <w:t>,</w:t>
      </w:r>
      <w:r w:rsidRPr="004B6D90">
        <w:rPr>
          <w:rFonts w:ascii="Arial" w:hAnsi="Arial" w:cs="Arial"/>
          <w:bCs/>
        </w:rPr>
        <w:t xml:space="preserve"> </w:t>
      </w:r>
      <w:r w:rsidR="006A6258" w:rsidRPr="004B6D90">
        <w:rPr>
          <w:rFonts w:ascii="Arial" w:hAnsi="Arial" w:cs="Arial"/>
          <w:bCs/>
        </w:rPr>
        <w:t xml:space="preserve">and </w:t>
      </w:r>
      <w:r w:rsidR="00F13EAA" w:rsidRPr="004B6D90">
        <w:rPr>
          <w:rFonts w:ascii="Arial" w:hAnsi="Arial" w:cs="Arial"/>
          <w:bCs/>
        </w:rPr>
        <w:t>two</w:t>
      </w:r>
      <w:r w:rsidR="006A6258" w:rsidRPr="004B6D90">
        <w:rPr>
          <w:rFonts w:ascii="Arial" w:hAnsi="Arial" w:cs="Arial"/>
          <w:bCs/>
        </w:rPr>
        <w:t xml:space="preserve"> projects are experiencing delays.</w:t>
      </w:r>
    </w:p>
    <w:p w14:paraId="07F3B13B" w14:textId="3CFE90D3" w:rsidR="00357966" w:rsidRPr="004B6D90" w:rsidRDefault="00194B26" w:rsidP="00542F61">
      <w:pPr>
        <w:pStyle w:val="BodyText"/>
        <w:rPr>
          <w:rFonts w:ascii="Arial" w:hAnsi="Arial" w:cs="Arial"/>
          <w:bCs/>
        </w:rPr>
      </w:pPr>
      <w:r w:rsidRPr="004B6D90">
        <w:rPr>
          <w:rFonts w:ascii="Arial" w:hAnsi="Arial" w:cs="Arial"/>
          <w:bCs/>
        </w:rPr>
        <w:t>The 2022</w:t>
      </w:r>
      <w:r w:rsidR="002919B8" w:rsidRPr="004B6D90">
        <w:rPr>
          <w:rFonts w:ascii="Arial" w:hAnsi="Arial" w:cs="Arial"/>
          <w:bCs/>
        </w:rPr>
        <w:t>–20</w:t>
      </w:r>
      <w:r w:rsidRPr="004B6D90">
        <w:rPr>
          <w:rFonts w:ascii="Arial" w:hAnsi="Arial" w:cs="Arial"/>
          <w:bCs/>
        </w:rPr>
        <w:t xml:space="preserve">23 </w:t>
      </w:r>
      <w:r w:rsidR="0050696D" w:rsidRPr="004B6D90">
        <w:rPr>
          <w:rFonts w:ascii="Arial" w:hAnsi="Arial" w:cs="Arial"/>
          <w:bCs/>
        </w:rPr>
        <w:t xml:space="preserve">funding </w:t>
      </w:r>
      <w:r w:rsidRPr="004B6D90">
        <w:rPr>
          <w:rFonts w:ascii="Arial" w:hAnsi="Arial" w:cs="Arial"/>
          <w:bCs/>
        </w:rPr>
        <w:t xml:space="preserve">round </w:t>
      </w:r>
      <w:r w:rsidR="009C6487" w:rsidRPr="004B6D90">
        <w:rPr>
          <w:rFonts w:ascii="Arial" w:hAnsi="Arial" w:cs="Arial"/>
          <w:bCs/>
        </w:rPr>
        <w:t xml:space="preserve">for the SRRP </w:t>
      </w:r>
      <w:r w:rsidR="005003A5" w:rsidRPr="004B6D90">
        <w:rPr>
          <w:rFonts w:ascii="Arial" w:hAnsi="Arial" w:cs="Arial"/>
          <w:bCs/>
        </w:rPr>
        <w:t xml:space="preserve">awarded $3.2 million from the </w:t>
      </w:r>
      <w:r w:rsidRPr="004B6D90">
        <w:rPr>
          <w:rFonts w:ascii="Arial" w:hAnsi="Arial" w:cs="Arial"/>
          <w:bCs/>
        </w:rPr>
        <w:t xml:space="preserve">Road Safety Levy for </w:t>
      </w:r>
      <w:r w:rsidR="005003A5" w:rsidRPr="004B6D90">
        <w:rPr>
          <w:rFonts w:ascii="Arial" w:hAnsi="Arial" w:cs="Arial"/>
          <w:bCs/>
        </w:rPr>
        <w:t xml:space="preserve">18 </w:t>
      </w:r>
      <w:r w:rsidRPr="004B6D90">
        <w:rPr>
          <w:rFonts w:ascii="Arial" w:hAnsi="Arial" w:cs="Arial"/>
          <w:bCs/>
        </w:rPr>
        <w:t>successful applicants.</w:t>
      </w:r>
      <w:r w:rsidR="00357966" w:rsidRPr="004B6D90">
        <w:rPr>
          <w:rFonts w:ascii="Arial" w:hAnsi="Arial" w:cs="Arial"/>
          <w:bCs/>
        </w:rPr>
        <w:t xml:space="preserve"> For these approved SRRP applications, $3.2 million of funding, alongside $1.6 million in co-contributions from councils, </w:t>
      </w:r>
      <w:r w:rsidR="005003A5" w:rsidRPr="004B6D90">
        <w:rPr>
          <w:rFonts w:ascii="Arial" w:hAnsi="Arial" w:cs="Arial"/>
          <w:bCs/>
        </w:rPr>
        <w:t>has allowed</w:t>
      </w:r>
      <w:r w:rsidR="00357966" w:rsidRPr="004B6D90">
        <w:rPr>
          <w:rFonts w:ascii="Arial" w:hAnsi="Arial" w:cs="Arial"/>
          <w:bCs/>
        </w:rPr>
        <w:t xml:space="preserve"> for $4.8 million of infrastructure to be built to improve safety on rural roads. Funded infrastructure treatments include guardrails, pavement widening, line marking and traffic signage.</w:t>
      </w:r>
    </w:p>
    <w:p w14:paraId="3EE1E6A4" w14:textId="4455FAED" w:rsidR="00673360" w:rsidRPr="004B6D90" w:rsidRDefault="00673360" w:rsidP="00673360">
      <w:pPr>
        <w:pStyle w:val="BodyText"/>
        <w:rPr>
          <w:rFonts w:ascii="Arial" w:hAnsi="Arial" w:cs="Arial"/>
          <w:bCs/>
        </w:rPr>
      </w:pPr>
      <w:r w:rsidRPr="004B6D90">
        <w:rPr>
          <w:rFonts w:ascii="Arial" w:hAnsi="Arial" w:cs="Arial"/>
          <w:bCs/>
        </w:rPr>
        <w:lastRenderedPageBreak/>
        <w:t xml:space="preserve">As of </w:t>
      </w:r>
      <w:r w:rsidR="003B6DA0" w:rsidRPr="004B6D90">
        <w:rPr>
          <w:rFonts w:ascii="Arial" w:hAnsi="Arial" w:cs="Arial"/>
          <w:bCs/>
        </w:rPr>
        <w:t>3</w:t>
      </w:r>
      <w:r w:rsidR="00E41D23" w:rsidRPr="004B6D90">
        <w:rPr>
          <w:rFonts w:ascii="Arial" w:hAnsi="Arial" w:cs="Arial"/>
          <w:bCs/>
        </w:rPr>
        <w:t xml:space="preserve">0 </w:t>
      </w:r>
      <w:r w:rsidR="000C07FA" w:rsidRPr="004B6D90">
        <w:rPr>
          <w:rFonts w:ascii="Arial" w:hAnsi="Arial" w:cs="Arial"/>
          <w:bCs/>
        </w:rPr>
        <w:t xml:space="preserve">September </w:t>
      </w:r>
      <w:r w:rsidR="003B6DA0" w:rsidRPr="004B6D90">
        <w:rPr>
          <w:rFonts w:ascii="Arial" w:hAnsi="Arial" w:cs="Arial"/>
          <w:bCs/>
        </w:rPr>
        <w:t>2024</w:t>
      </w:r>
      <w:r w:rsidRPr="004B6D90">
        <w:rPr>
          <w:rFonts w:ascii="Arial" w:hAnsi="Arial" w:cs="Arial"/>
          <w:bCs/>
        </w:rPr>
        <w:t xml:space="preserve">, </w:t>
      </w:r>
      <w:r w:rsidR="000C07FA" w:rsidRPr="004B6D90">
        <w:rPr>
          <w:rFonts w:ascii="Arial" w:hAnsi="Arial" w:cs="Arial"/>
          <w:bCs/>
        </w:rPr>
        <w:t xml:space="preserve">11 </w:t>
      </w:r>
      <w:r w:rsidR="005003A5" w:rsidRPr="004B6D90">
        <w:rPr>
          <w:rFonts w:ascii="Arial" w:hAnsi="Arial" w:cs="Arial"/>
          <w:bCs/>
        </w:rPr>
        <w:t xml:space="preserve">of the </w:t>
      </w:r>
      <w:r w:rsidRPr="004B6D90">
        <w:rPr>
          <w:rFonts w:ascii="Arial" w:hAnsi="Arial" w:cs="Arial"/>
          <w:bCs/>
        </w:rPr>
        <w:t xml:space="preserve">2022-23 </w:t>
      </w:r>
      <w:r w:rsidR="005003A5" w:rsidRPr="004B6D90">
        <w:rPr>
          <w:rFonts w:ascii="Arial" w:hAnsi="Arial" w:cs="Arial"/>
          <w:bCs/>
        </w:rPr>
        <w:t>SRRP</w:t>
      </w:r>
      <w:r w:rsidRPr="004B6D90">
        <w:rPr>
          <w:rFonts w:ascii="Arial" w:hAnsi="Arial" w:cs="Arial"/>
          <w:bCs/>
        </w:rPr>
        <w:t xml:space="preserve"> projects </w:t>
      </w:r>
      <w:r w:rsidR="000C07FA" w:rsidRPr="004B6D90">
        <w:rPr>
          <w:rFonts w:ascii="Arial" w:hAnsi="Arial" w:cs="Arial"/>
          <w:bCs/>
        </w:rPr>
        <w:t xml:space="preserve">have </w:t>
      </w:r>
      <w:r w:rsidR="005003A5" w:rsidRPr="004B6D90">
        <w:rPr>
          <w:rFonts w:ascii="Arial" w:hAnsi="Arial" w:cs="Arial"/>
          <w:bCs/>
        </w:rPr>
        <w:t xml:space="preserve">been completed, </w:t>
      </w:r>
      <w:r w:rsidR="00136A8D" w:rsidRPr="004B6D90">
        <w:rPr>
          <w:rFonts w:ascii="Arial" w:hAnsi="Arial" w:cs="Arial"/>
          <w:bCs/>
        </w:rPr>
        <w:t xml:space="preserve">three </w:t>
      </w:r>
      <w:r w:rsidR="005003A5" w:rsidRPr="004B6D90">
        <w:rPr>
          <w:rFonts w:ascii="Arial" w:hAnsi="Arial" w:cs="Arial"/>
          <w:bCs/>
        </w:rPr>
        <w:t xml:space="preserve">are in the process of acquittal, one has been withdrawn and </w:t>
      </w:r>
      <w:r w:rsidR="00136A8D" w:rsidRPr="004B6D90">
        <w:rPr>
          <w:rFonts w:ascii="Arial" w:hAnsi="Arial" w:cs="Arial"/>
          <w:bCs/>
        </w:rPr>
        <w:t xml:space="preserve">three </w:t>
      </w:r>
      <w:r w:rsidR="005003A5" w:rsidRPr="004B6D90">
        <w:rPr>
          <w:rFonts w:ascii="Arial" w:hAnsi="Arial" w:cs="Arial"/>
          <w:bCs/>
        </w:rPr>
        <w:t xml:space="preserve">are </w:t>
      </w:r>
      <w:r w:rsidRPr="004B6D90">
        <w:rPr>
          <w:rFonts w:ascii="Arial" w:hAnsi="Arial" w:cs="Arial"/>
          <w:bCs/>
        </w:rPr>
        <w:t>in the delivery of works stage.</w:t>
      </w:r>
      <w:r w:rsidR="005003A5" w:rsidRPr="004B6D90">
        <w:rPr>
          <w:rFonts w:ascii="Arial" w:hAnsi="Arial" w:cs="Arial"/>
          <w:bCs/>
        </w:rPr>
        <w:t xml:space="preserve"> </w:t>
      </w:r>
    </w:p>
    <w:p w14:paraId="5D3EC4DF" w14:textId="643C9A84" w:rsidR="00673360" w:rsidRPr="004B6D90" w:rsidRDefault="00673360" w:rsidP="00542F61">
      <w:pPr>
        <w:pStyle w:val="BodyText"/>
        <w:rPr>
          <w:rFonts w:ascii="Arial" w:hAnsi="Arial" w:cs="Arial"/>
          <w:bCs/>
        </w:rPr>
      </w:pPr>
      <w:r w:rsidRPr="004B6D90">
        <w:rPr>
          <w:rFonts w:ascii="Arial" w:hAnsi="Arial" w:cs="Arial"/>
          <w:bCs/>
        </w:rPr>
        <w:t xml:space="preserve">The 2023-24 funding round of the SRRP opened on 4 December 2023 </w:t>
      </w:r>
      <w:r w:rsidR="003B6DA0" w:rsidRPr="004B6D90">
        <w:rPr>
          <w:rFonts w:ascii="Arial" w:hAnsi="Arial" w:cs="Arial"/>
          <w:bCs/>
        </w:rPr>
        <w:t>and closed</w:t>
      </w:r>
      <w:r w:rsidRPr="004B6D90">
        <w:rPr>
          <w:rFonts w:ascii="Arial" w:hAnsi="Arial" w:cs="Arial"/>
          <w:bCs/>
        </w:rPr>
        <w:t xml:space="preserve"> on 23 February 2024. This round </w:t>
      </w:r>
      <w:r w:rsidR="003B6DA0" w:rsidRPr="004B6D90">
        <w:rPr>
          <w:rFonts w:ascii="Arial" w:hAnsi="Arial" w:cs="Arial"/>
          <w:bCs/>
        </w:rPr>
        <w:t>had a</w:t>
      </w:r>
      <w:r w:rsidRPr="004B6D90">
        <w:rPr>
          <w:rFonts w:ascii="Arial" w:hAnsi="Arial" w:cs="Arial"/>
          <w:bCs/>
        </w:rPr>
        <w:t xml:space="preserve"> combined </w:t>
      </w:r>
      <w:r w:rsidR="00F33BB3" w:rsidRPr="004B6D90">
        <w:rPr>
          <w:rFonts w:ascii="Arial" w:hAnsi="Arial" w:cs="Arial"/>
          <w:bCs/>
        </w:rPr>
        <w:t xml:space="preserve">sum </w:t>
      </w:r>
      <w:r w:rsidRPr="004B6D90">
        <w:rPr>
          <w:rFonts w:ascii="Arial" w:hAnsi="Arial" w:cs="Arial"/>
          <w:bCs/>
        </w:rPr>
        <w:t>of fund</w:t>
      </w:r>
      <w:r w:rsidR="00F33BB3" w:rsidRPr="004B6D90">
        <w:rPr>
          <w:rFonts w:ascii="Arial" w:hAnsi="Arial" w:cs="Arial"/>
          <w:bCs/>
        </w:rPr>
        <w:t>ing</w:t>
      </w:r>
      <w:r w:rsidRPr="004B6D90">
        <w:rPr>
          <w:rFonts w:ascii="Arial" w:hAnsi="Arial" w:cs="Arial"/>
          <w:bCs/>
        </w:rPr>
        <w:t xml:space="preserve"> </w:t>
      </w:r>
      <w:r w:rsidR="00F33BB3" w:rsidRPr="004B6D90">
        <w:rPr>
          <w:rFonts w:ascii="Arial" w:hAnsi="Arial" w:cs="Arial"/>
          <w:bCs/>
        </w:rPr>
        <w:t xml:space="preserve">approved </w:t>
      </w:r>
      <w:r w:rsidRPr="004B6D90">
        <w:rPr>
          <w:rFonts w:ascii="Arial" w:hAnsi="Arial" w:cs="Arial"/>
          <w:bCs/>
        </w:rPr>
        <w:t>with the VRUP</w:t>
      </w:r>
      <w:r w:rsidR="003B6DA0" w:rsidRPr="004B6D90">
        <w:rPr>
          <w:rFonts w:ascii="Arial" w:hAnsi="Arial" w:cs="Arial"/>
          <w:bCs/>
        </w:rPr>
        <w:t xml:space="preserve"> </w:t>
      </w:r>
      <w:r w:rsidR="00412E75" w:rsidRPr="004B6D90">
        <w:rPr>
          <w:rFonts w:ascii="Arial" w:hAnsi="Arial" w:cs="Arial"/>
          <w:bCs/>
        </w:rPr>
        <w:t xml:space="preserve">of </w:t>
      </w:r>
      <w:r w:rsidRPr="004B6D90">
        <w:rPr>
          <w:rFonts w:ascii="Arial" w:hAnsi="Arial" w:cs="Arial"/>
          <w:bCs/>
        </w:rPr>
        <w:t>$4.68 million</w:t>
      </w:r>
      <w:r w:rsidR="00F33BB3" w:rsidRPr="004B6D90">
        <w:rPr>
          <w:rFonts w:ascii="Arial" w:hAnsi="Arial" w:cs="Arial"/>
          <w:bCs/>
        </w:rPr>
        <w:t>. This</w:t>
      </w:r>
      <w:r w:rsidR="00421E44" w:rsidRPr="004B6D90">
        <w:rPr>
          <w:rFonts w:ascii="Arial" w:hAnsi="Arial" w:cs="Arial"/>
          <w:bCs/>
        </w:rPr>
        <w:t xml:space="preserve"> </w:t>
      </w:r>
      <w:r w:rsidR="00F33BB3" w:rsidRPr="004B6D90">
        <w:rPr>
          <w:rFonts w:ascii="Arial" w:hAnsi="Arial" w:cs="Arial"/>
          <w:bCs/>
        </w:rPr>
        <w:t>w</w:t>
      </w:r>
      <w:r w:rsidR="00421E44" w:rsidRPr="004B6D90">
        <w:rPr>
          <w:rFonts w:ascii="Arial" w:hAnsi="Arial" w:cs="Arial"/>
          <w:bCs/>
        </w:rPr>
        <w:t xml:space="preserve">as approved by the Minister for Infrastructure and Transport on 27 September 2023. </w:t>
      </w:r>
    </w:p>
    <w:p w14:paraId="4E482EAB" w14:textId="51EE6CFC" w:rsidR="00136A8D" w:rsidRPr="004B6D90" w:rsidRDefault="00F33BB3" w:rsidP="00542F61">
      <w:pPr>
        <w:pStyle w:val="BodyText"/>
        <w:rPr>
          <w:rFonts w:ascii="Arial" w:hAnsi="Arial" w:cs="Arial"/>
          <w:bCs/>
        </w:rPr>
      </w:pPr>
      <w:bookmarkStart w:id="26" w:name="_Hlk163630477"/>
      <w:r w:rsidRPr="004B6D90">
        <w:rPr>
          <w:rFonts w:ascii="Arial" w:hAnsi="Arial" w:cs="Arial"/>
          <w:bCs/>
        </w:rPr>
        <w:t xml:space="preserve">The SRRP received 18 applications for the 2023-24 round. These applications were </w:t>
      </w:r>
      <w:r w:rsidR="00392D6B" w:rsidRPr="004B6D90">
        <w:rPr>
          <w:rFonts w:ascii="Arial" w:hAnsi="Arial" w:cs="Arial"/>
          <w:bCs/>
        </w:rPr>
        <w:t>competitively</w:t>
      </w:r>
      <w:r w:rsidRPr="004B6D90">
        <w:rPr>
          <w:rFonts w:ascii="Arial" w:hAnsi="Arial" w:cs="Arial"/>
          <w:bCs/>
        </w:rPr>
        <w:t xml:space="preserve"> assessed by the </w:t>
      </w:r>
      <w:r w:rsidR="003F4D0D" w:rsidRPr="004B6D90">
        <w:rPr>
          <w:rFonts w:ascii="Arial" w:hAnsi="Arial" w:cs="Arial"/>
          <w:bCs/>
        </w:rPr>
        <w:t xml:space="preserve">VRUP &amp; SRRP </w:t>
      </w:r>
      <w:r w:rsidRPr="004B6D90">
        <w:rPr>
          <w:rFonts w:ascii="Arial" w:hAnsi="Arial" w:cs="Arial"/>
          <w:bCs/>
        </w:rPr>
        <w:t>Assessment Committee on 13 March 2024, with 14 projects recommended for funding.</w:t>
      </w:r>
      <w:r w:rsidR="00E41D23" w:rsidRPr="004B6D90">
        <w:rPr>
          <w:rFonts w:ascii="Arial" w:hAnsi="Arial" w:cs="Arial"/>
        </w:rPr>
        <w:t xml:space="preserve"> </w:t>
      </w:r>
      <w:r w:rsidR="00E41D23" w:rsidRPr="004B6D90">
        <w:rPr>
          <w:rFonts w:ascii="Arial" w:hAnsi="Arial" w:cs="Arial"/>
          <w:bCs/>
        </w:rPr>
        <w:t>Grant deeds have been sent to successful applicants</w:t>
      </w:r>
      <w:r w:rsidR="00136A8D" w:rsidRPr="004B6D90">
        <w:rPr>
          <w:rFonts w:ascii="Arial" w:hAnsi="Arial" w:cs="Arial"/>
          <w:bCs/>
        </w:rPr>
        <w:t xml:space="preserve">. As of </w:t>
      </w:r>
      <w:r w:rsidR="005257BF" w:rsidRPr="004B6D90">
        <w:rPr>
          <w:rFonts w:ascii="Arial" w:hAnsi="Arial" w:cs="Arial"/>
          <w:bCs/>
        </w:rPr>
        <w:t>30 September 2024,</w:t>
      </w:r>
      <w:r w:rsidR="00136A8D" w:rsidRPr="004B6D90">
        <w:rPr>
          <w:rFonts w:ascii="Arial" w:hAnsi="Arial" w:cs="Arial"/>
          <w:bCs/>
        </w:rPr>
        <w:t xml:space="preserve"> the status of the 14 SRRP projects in the 2023-24 </w:t>
      </w:r>
      <w:r w:rsidR="002B7BE1" w:rsidRPr="004B6D90">
        <w:rPr>
          <w:rFonts w:ascii="Arial" w:hAnsi="Arial" w:cs="Arial"/>
          <w:bCs/>
        </w:rPr>
        <w:t xml:space="preserve">round </w:t>
      </w:r>
      <w:r w:rsidR="00136A8D" w:rsidRPr="004B6D90">
        <w:rPr>
          <w:rFonts w:ascii="Arial" w:hAnsi="Arial" w:cs="Arial"/>
          <w:bCs/>
        </w:rPr>
        <w:t>comprised six projects at the stage of finalising plans, four projects have submitted finalised plans (for Traffic Engineering review), and four projects are in the delivery of works stage.</w:t>
      </w:r>
      <w:bookmarkEnd w:id="26"/>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shd w:val="clear" w:color="auto" w:fill="auto"/>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shd w:val="clear" w:color="auto" w:fill="auto"/>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7" w:name="_Toc164860525"/>
      <w:r w:rsidRPr="004B6D90">
        <w:rPr>
          <w:rFonts w:cs="Arial"/>
        </w:rPr>
        <w:t>Infrastructure upgrades on low volume State roads</w:t>
      </w:r>
      <w:bookmarkEnd w:id="27"/>
    </w:p>
    <w:p w14:paraId="648F5D05" w14:textId="3B1F3BD9" w:rsidR="003C5C58" w:rsidRPr="004B6D90" w:rsidRDefault="003C5C58" w:rsidP="003C5C58">
      <w:pPr>
        <w:pStyle w:val="BodyText"/>
        <w:rPr>
          <w:rStyle w:val="BodytextBold"/>
          <w:rFonts w:ascii="Arial" w:hAnsi="Arial" w:cs="Arial"/>
          <w:b w:val="0"/>
        </w:rPr>
      </w:pPr>
      <w:r w:rsidRPr="004B6D90">
        <w:rPr>
          <w:rStyle w:val="BodytextBold"/>
          <w:rFonts w:ascii="Arial" w:hAnsi="Arial" w:cs="Arial"/>
          <w:b w:val="0"/>
        </w:rPr>
        <w:t xml:space="preserve">This program will provide funding for lower volume State roads, where cost effective treatments such as shoulder sealing, pavement markings, curve warnings, </w:t>
      </w:r>
      <w:proofErr w:type="gramStart"/>
      <w:r w:rsidRPr="004B6D90">
        <w:rPr>
          <w:rStyle w:val="BodytextBold"/>
          <w:rFonts w:ascii="Arial" w:hAnsi="Arial" w:cs="Arial"/>
          <w:b w:val="0"/>
        </w:rPr>
        <w:t>road side</w:t>
      </w:r>
      <w:proofErr w:type="gramEnd"/>
      <w:r w:rsidRPr="004B6D90">
        <w:rPr>
          <w:rStyle w:val="BodytextBold"/>
          <w:rFonts w:ascii="Arial" w:hAnsi="Arial" w:cs="Arial"/>
          <w:b w:val="0"/>
        </w:rPr>
        <w:t xml:space="preserve"> hazard removal and safety barriers will achieve maximum value for money.</w:t>
      </w:r>
    </w:p>
    <w:p w14:paraId="6AF0869E"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Pr="004B6D90" w:rsidRDefault="005D736F" w:rsidP="007C4A91">
      <w:pPr>
        <w:pStyle w:val="BodyText"/>
        <w:rPr>
          <w:rFonts w:ascii="Arial" w:hAnsi="Arial" w:cs="Arial"/>
        </w:rPr>
      </w:pPr>
      <w:bookmarkStart w:id="28" w:name="_Hlk108604486"/>
      <w:r w:rsidRPr="004B6D90">
        <w:rPr>
          <w:rFonts w:ascii="Arial" w:hAnsi="Arial" w:cs="Arial"/>
        </w:rPr>
        <w:t>This</w:t>
      </w:r>
      <w:r w:rsidR="007C4A91" w:rsidRPr="004B6D90">
        <w:rPr>
          <w:rFonts w:ascii="Arial" w:hAnsi="Arial" w:cs="Arial"/>
        </w:rPr>
        <w:t xml:space="preserve"> </w:t>
      </w:r>
      <w:r w:rsidR="0046005E" w:rsidRPr="004B6D90">
        <w:rPr>
          <w:rFonts w:ascii="Arial" w:hAnsi="Arial" w:cs="Arial"/>
        </w:rPr>
        <w:t>program</w:t>
      </w:r>
      <w:r w:rsidR="007C4A91" w:rsidRPr="004B6D90">
        <w:rPr>
          <w:rFonts w:ascii="Arial" w:hAnsi="Arial" w:cs="Arial"/>
        </w:rPr>
        <w:t xml:space="preserve"> </w:t>
      </w:r>
      <w:r w:rsidR="00737DD7" w:rsidRPr="004B6D90">
        <w:rPr>
          <w:rFonts w:ascii="Arial" w:hAnsi="Arial" w:cs="Arial"/>
        </w:rPr>
        <w:t xml:space="preserve">of works </w:t>
      </w:r>
      <w:r w:rsidR="007C4A91" w:rsidRPr="004B6D90">
        <w:rPr>
          <w:rFonts w:ascii="Arial" w:hAnsi="Arial" w:cs="Arial"/>
        </w:rPr>
        <w:t>has supported Road Safety Levy co</w:t>
      </w:r>
      <w:r w:rsidR="007C4A91" w:rsidRPr="004B6D90">
        <w:rPr>
          <w:rFonts w:ascii="Arial" w:hAnsi="Arial" w:cs="Arial"/>
        </w:rPr>
        <w:noBreakHyphen/>
        <w:t xml:space="preserve">contributions </w:t>
      </w:r>
      <w:r w:rsidRPr="004B6D90">
        <w:rPr>
          <w:rFonts w:ascii="Arial" w:hAnsi="Arial" w:cs="Arial"/>
        </w:rPr>
        <w:t xml:space="preserve">under </w:t>
      </w:r>
      <w:r w:rsidR="007C4A91" w:rsidRPr="004B6D90">
        <w:rPr>
          <w:rFonts w:ascii="Arial" w:hAnsi="Arial" w:cs="Arial"/>
        </w:rPr>
        <w:t>the Australian Government’s RSP. This has taken advantage of the opportunity that Australian Government co</w:t>
      </w:r>
      <w:r w:rsidR="00737DD7" w:rsidRPr="004B6D90">
        <w:rPr>
          <w:rFonts w:ascii="Arial" w:hAnsi="Arial" w:cs="Arial"/>
        </w:rPr>
        <w:noBreakHyphen/>
      </w:r>
      <w:r w:rsidR="007C4A91" w:rsidRPr="004B6D90">
        <w:rPr>
          <w:rFonts w:ascii="Arial" w:hAnsi="Arial" w:cs="Arial"/>
        </w:rPr>
        <w:t>funding has presented for targeted shoulder sealing and junction upgrades across Tasmania</w:t>
      </w:r>
      <w:r w:rsidR="00B644C4" w:rsidRPr="004B6D90">
        <w:rPr>
          <w:rFonts w:ascii="Arial" w:hAnsi="Arial" w:cs="Arial"/>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8"/>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29" w:name="_Toc164860526"/>
      <w:r w:rsidRPr="004B6D90">
        <w:rPr>
          <w:rFonts w:cs="Arial"/>
        </w:rPr>
        <w:t>Motorcyclist safety on rural roads</w:t>
      </w:r>
      <w:bookmarkEnd w:id="29"/>
    </w:p>
    <w:p w14:paraId="26558491" w14:textId="753C833B" w:rsidR="00FA1579" w:rsidRPr="004B6D90" w:rsidRDefault="00FA1579" w:rsidP="00171CE2">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risk touring routes across Tasmania. This program will involve local motorcyclists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8779E1">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645318">
      <w:pPr>
        <w:pStyle w:val="BodyText"/>
        <w:rPr>
          <w:rFonts w:ascii="Arial" w:hAnsi="Arial" w:cs="Arial"/>
          <w:u w:val="single"/>
        </w:rPr>
      </w:pPr>
      <w:r w:rsidRPr="004B6D90">
        <w:rPr>
          <w:rFonts w:ascii="Arial" w:eastAsiaTheme="minorEastAsia" w:hAnsi="Arial" w:cs="Arial"/>
          <w:u w:val="single"/>
          <w:lang w:eastAsia="en-AU"/>
        </w:rPr>
        <w:t xml:space="preserve">Safe System </w:t>
      </w:r>
      <w:r w:rsidRPr="004B6D90">
        <w:rPr>
          <w:rFonts w:ascii="Arial" w:eastAsiaTheme="minorEastAsia" w:hAnsi="Arial" w:cs="Arial"/>
          <w:u w:val="single"/>
          <w:shd w:val="clear" w:color="auto" w:fill="FFFFFF" w:themeFill="background1"/>
          <w:lang w:eastAsia="en-AU"/>
        </w:rPr>
        <w:t xml:space="preserve">motorcycle road safety </w:t>
      </w:r>
      <w:r w:rsidRPr="004B6D90">
        <w:rPr>
          <w:rFonts w:ascii="Arial" w:eastAsiaTheme="minorEastAsia" w:hAnsi="Arial" w:cs="Arial"/>
          <w:u w:val="single"/>
          <w:lang w:eastAsia="en-AU"/>
        </w:rPr>
        <w:t>audit</w:t>
      </w:r>
      <w:r w:rsidR="00645318" w:rsidRPr="004B6D90">
        <w:rPr>
          <w:rFonts w:ascii="Arial" w:eastAsiaTheme="minorEastAsia" w:hAnsi="Arial" w:cs="Arial"/>
          <w:u w:val="single"/>
          <w:lang w:eastAsia="en-AU"/>
        </w:rPr>
        <w:t>s</w:t>
      </w:r>
      <w:r w:rsidRPr="004B6D90">
        <w:rPr>
          <w:rFonts w:ascii="Arial" w:eastAsiaTheme="minorEastAsia" w:hAnsi="Arial" w:cs="Arial"/>
          <w:u w:val="single"/>
          <w:lang w:eastAsia="en-AU"/>
        </w:rPr>
        <w:t xml:space="preserve"> </w:t>
      </w:r>
    </w:p>
    <w:p w14:paraId="792F818F" w14:textId="35199BCD" w:rsidR="00E72D36" w:rsidRPr="004B6D90" w:rsidRDefault="00E72D36" w:rsidP="00645318">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Lyell Highway between Derwent Bridge and Queenstown. An audit report is expected to be delivered to the Department of State Growth by November 2024. A stakeholder engagement opportunity will be conducted in early 2025, prior to selection of infrastructure treatments for the route.</w:t>
      </w:r>
    </w:p>
    <w:p w14:paraId="3490C971" w14:textId="2C98E8F7" w:rsidR="006A0694" w:rsidRPr="004B6D90" w:rsidRDefault="005A6594" w:rsidP="00645318">
      <w:pPr>
        <w:pStyle w:val="BodyText"/>
        <w:rPr>
          <w:rStyle w:val="BodytextBold"/>
          <w:rFonts w:ascii="Arial" w:hAnsi="Arial" w:cs="Arial"/>
          <w:b w:val="0"/>
          <w:bCs w:val="0"/>
          <w:szCs w:val="24"/>
        </w:rPr>
      </w:pPr>
      <w:r w:rsidRPr="004B6D90">
        <w:rPr>
          <w:rStyle w:val="BodytextBold"/>
          <w:rFonts w:ascii="Arial" w:hAnsi="Arial" w:cs="Arial"/>
          <w:b w:val="0"/>
          <w:bCs w:val="0"/>
          <w:szCs w:val="24"/>
        </w:rPr>
        <w:t>The Department of State Growth is currently considering the audit report for an audit that was conducted on the Tasman Highway between Scottsdale and St Helens on 18 March 2024. Infrastructure treatments are expected to commence in early 2025.</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77777777" w:rsidR="00870900" w:rsidRPr="004B6D90" w:rsidRDefault="00870900" w:rsidP="004D0F51">
      <w:pPr>
        <w:pStyle w:val="Heading2"/>
        <w:rPr>
          <w:rFonts w:cs="Arial"/>
        </w:rPr>
      </w:pPr>
      <w:bookmarkStart w:id="30" w:name="_Toc164860527"/>
      <w:r w:rsidRPr="004B6D90">
        <w:rPr>
          <w:rFonts w:cs="Arial"/>
        </w:rPr>
        <w:lastRenderedPageBreak/>
        <w:t xml:space="preserve">Speed moderation and community engagement </w:t>
      </w:r>
      <w:proofErr w:type="gramStart"/>
      <w:r w:rsidRPr="004B6D90">
        <w:rPr>
          <w:rFonts w:cs="Arial"/>
        </w:rPr>
        <w:t>strategy</w:t>
      </w:r>
      <w:bookmarkEnd w:id="30"/>
      <w:proofErr w:type="gramEnd"/>
    </w:p>
    <w:p w14:paraId="3E2BE9AE" w14:textId="1B75BAD4" w:rsidR="0014275F" w:rsidRPr="004B6D90" w:rsidRDefault="00621B2E" w:rsidP="0014275F">
      <w:pPr>
        <w:pStyle w:val="BodyText"/>
        <w:rPr>
          <w:rFonts w:ascii="Arial" w:hAnsi="Arial" w:cs="Arial"/>
        </w:rPr>
      </w:pPr>
      <w:r w:rsidRPr="004B6D90">
        <w:rPr>
          <w:rFonts w:ascii="Arial" w:hAnsi="Arial" w:cs="Arial"/>
        </w:rPr>
        <w:t>Speed moderation requires a</w:t>
      </w:r>
      <w:r w:rsidR="006D77BF" w:rsidRPr="004B6D90">
        <w:rPr>
          <w:rFonts w:ascii="Arial" w:hAnsi="Arial" w:cs="Arial"/>
        </w:rPr>
        <w:t xml:space="preserve"> holistic strategy </w:t>
      </w:r>
      <w:r w:rsidR="00222F25" w:rsidRPr="004B6D90">
        <w:rPr>
          <w:rFonts w:ascii="Arial" w:hAnsi="Arial" w:cs="Arial"/>
        </w:rPr>
        <w:t>encompassing</w:t>
      </w:r>
      <w:r w:rsidR="006D77BF" w:rsidRPr="004B6D90">
        <w:rPr>
          <w:rFonts w:ascii="Arial" w:hAnsi="Arial" w:cs="Arial"/>
        </w:rPr>
        <w:t xml:space="preserve"> public education, road risk assessments, enforcement, speed limit setting, </w:t>
      </w:r>
      <w:r w:rsidR="00A65374" w:rsidRPr="004B6D90">
        <w:rPr>
          <w:rFonts w:ascii="Arial" w:hAnsi="Arial" w:cs="Arial"/>
        </w:rPr>
        <w:t>infrastructure measures, vehicle technologies</w:t>
      </w:r>
      <w:r w:rsidR="006D77BF" w:rsidRPr="004B6D90">
        <w:rPr>
          <w:rFonts w:ascii="Arial" w:hAnsi="Arial" w:cs="Arial"/>
        </w:rPr>
        <w:t>, KPIs and evaluation</w:t>
      </w:r>
      <w:r w:rsidR="0014275F" w:rsidRPr="004B6D90">
        <w:rPr>
          <w:rFonts w:ascii="Arial" w:hAnsi="Arial" w:cs="Arial"/>
        </w:rPr>
        <w:t>.</w:t>
      </w:r>
      <w:r w:rsidRPr="004B6D90">
        <w:rPr>
          <w:rFonts w:ascii="Arial" w:hAnsi="Arial" w:cs="Arial"/>
        </w:rPr>
        <w:t xml:space="preserve"> This project will involve community engagement to inform and build support for action on safer speeds.</w:t>
      </w:r>
      <w:r w:rsidR="00222F25" w:rsidRPr="004B6D90">
        <w:rPr>
          <w:rFonts w:ascii="Arial" w:hAnsi="Arial" w:cs="Arial"/>
        </w:rPr>
        <w:t xml:space="preserve"> A significant ongoing coordination effort will be required to support the strategy.</w:t>
      </w:r>
      <w:r w:rsidRPr="004B6D90">
        <w:rPr>
          <w:rFonts w:ascii="Arial" w:hAnsi="Arial" w:cs="Arial"/>
        </w:rPr>
        <w:t xml:space="preserve"> </w:t>
      </w:r>
    </w:p>
    <w:p w14:paraId="4464189E" w14:textId="18C24651" w:rsidR="00FB3319" w:rsidRPr="004B6D90" w:rsidRDefault="00E1215E" w:rsidP="004D0F51">
      <w:pPr>
        <w:pStyle w:val="BodyText"/>
        <w:rPr>
          <w:rFonts w:ascii="Arial" w:hAnsi="Arial" w:cs="Arial"/>
          <w:b/>
          <w:bCs/>
        </w:rPr>
      </w:pPr>
      <w:r w:rsidRPr="004B6D90">
        <w:rPr>
          <w:rStyle w:val="BodytextBold"/>
          <w:rFonts w:ascii="Arial" w:hAnsi="Arial" w:cs="Arial"/>
        </w:rPr>
        <w:t>Current situation / comments</w:t>
      </w:r>
    </w:p>
    <w:p w14:paraId="53FD7900" w14:textId="5B61D396" w:rsidR="00E940D0" w:rsidRPr="004B6D90" w:rsidRDefault="00E940D0" w:rsidP="00E940D0">
      <w:pPr>
        <w:jc w:val="both"/>
        <w:rPr>
          <w:rFonts w:ascii="Arial" w:hAnsi="Arial" w:cs="Arial"/>
        </w:rPr>
      </w:pPr>
      <w:r w:rsidRPr="004B6D90">
        <w:rPr>
          <w:rFonts w:ascii="Arial" w:hAnsi="Arial" w:cs="Arial"/>
        </w:rPr>
        <w:t>The RSAC agreed that a formal public consultation process be undertaken to support the development of the Speed Management Strategy. An RSAC endorsed Steering Committee, including representation from the Department of State Growth, has developed a Speed Management Strategy Consultation Paper. It sets out the proposed framework for the Strategy, including core principles, action areas, and outcomes designed to help reduce fatalities and serious injuries. The Consultation Paper includes questions about the proposed Strategy approach, providing an opportunity for the community to have a say on its development to help strengthen speed management and reduce road trauma in Tasmania.</w:t>
      </w:r>
    </w:p>
    <w:p w14:paraId="5079B92A" w14:textId="2249DD5E" w:rsidR="00E940D0" w:rsidRPr="004B6D90" w:rsidRDefault="00E940D0" w:rsidP="00E940D0">
      <w:pPr>
        <w:jc w:val="both"/>
        <w:rPr>
          <w:rFonts w:ascii="Arial" w:hAnsi="Arial" w:cs="Arial"/>
        </w:rPr>
      </w:pPr>
      <w:r w:rsidRPr="004B6D90">
        <w:rPr>
          <w:rFonts w:ascii="Arial" w:hAnsi="Arial" w:cs="Arial"/>
        </w:rPr>
        <w:t xml:space="preserve">Public consultation is planned for implementation in early October. The purpose of engagement is for RSAC to inform the community and stakeholders about speed management and the Strategy, as well as provide the opportunity for feedback and input on the proposed Strategy approach. In addition to the Consultation Paper, there will be a website to host the engagement, which will include information about the consultation, opportunities to provide feedback, including how to make a submission, access to consultation documents, and contact us information. </w:t>
      </w:r>
    </w:p>
    <w:p w14:paraId="1FA96CC9" w14:textId="1042518A" w:rsidR="00E940D0" w:rsidRPr="004B6D90" w:rsidRDefault="00E940D0" w:rsidP="00E940D0">
      <w:pPr>
        <w:jc w:val="both"/>
        <w:rPr>
          <w:rFonts w:ascii="Arial" w:hAnsi="Arial" w:cs="Arial"/>
        </w:rPr>
      </w:pPr>
      <w:r w:rsidRPr="004B6D90">
        <w:rPr>
          <w:rFonts w:ascii="Arial" w:hAnsi="Arial" w:cs="Arial"/>
        </w:rPr>
        <w:t xml:space="preserve">The intention is for the consultation to go live on Thursday 10 October 2024 for a period of six weeks. A consultation report will be developed for the RSAC that summarises the outcomes of the engagement, with a briefing provided to the Minister. Consultation feedback will be used to inform the development of the final Strategy. </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1" w:name="_Toc164860528"/>
      <w:r w:rsidRPr="004B6D90">
        <w:rPr>
          <w:rFonts w:cs="Arial"/>
        </w:rPr>
        <w:t xml:space="preserve">Safe system </w:t>
      </w:r>
      <w:r w:rsidR="00EB6DA1" w:rsidRPr="004B6D90">
        <w:rPr>
          <w:rFonts w:cs="Arial"/>
        </w:rPr>
        <w:t>knowledge and skills training</w:t>
      </w:r>
      <w:bookmarkEnd w:id="31"/>
    </w:p>
    <w:p w14:paraId="27197BCE" w14:textId="3FB0A23B" w:rsidR="00CB2EBA" w:rsidRPr="004B6D90" w:rsidRDefault="00CB2EBA" w:rsidP="00171CE2">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 xml:space="preserve">training sessions, </w:t>
      </w:r>
      <w:proofErr w:type="gramStart"/>
      <w:r w:rsidRPr="004B6D90">
        <w:rPr>
          <w:rStyle w:val="BodytextBold"/>
          <w:rFonts w:ascii="Arial" w:hAnsi="Arial" w:cs="Arial"/>
          <w:b w:val="0"/>
        </w:rPr>
        <w:t>workshops</w:t>
      </w:r>
      <w:proofErr w:type="gramEnd"/>
      <w:r w:rsidRPr="004B6D90">
        <w:rPr>
          <w:rStyle w:val="BodytextBold"/>
          <w:rFonts w:ascii="Arial" w:hAnsi="Arial" w:cs="Arial"/>
          <w:b w:val="0"/>
        </w:rPr>
        <w:t xml:space="preserve"> and forums across Tasmania.</w:t>
      </w:r>
    </w:p>
    <w:p w14:paraId="17AF4EB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4E82B69" w14:textId="6EE541B5" w:rsidR="000154B3" w:rsidRPr="004B6D90" w:rsidRDefault="00353D73" w:rsidP="004D0F51">
      <w:pPr>
        <w:pStyle w:val="BodyText"/>
        <w:rPr>
          <w:rFonts w:ascii="Arial" w:hAnsi="Arial" w:cs="Arial"/>
        </w:rPr>
      </w:pPr>
      <w:r w:rsidRPr="004B6D90">
        <w:rPr>
          <w:rFonts w:ascii="Arial" w:hAnsi="Arial" w:cs="Arial"/>
        </w:rPr>
        <w:t>State Growth</w:t>
      </w:r>
      <w:r w:rsidR="00B70BA8" w:rsidRPr="004B6D90">
        <w:rPr>
          <w:rFonts w:ascii="Arial" w:hAnsi="Arial" w:cs="Arial"/>
        </w:rPr>
        <w:t xml:space="preserve"> has developed a Safe System Training Framework </w:t>
      </w:r>
      <w:r w:rsidR="00C65ADD" w:rsidRPr="004B6D90">
        <w:rPr>
          <w:rFonts w:ascii="Arial" w:hAnsi="Arial" w:cs="Arial"/>
        </w:rPr>
        <w:t xml:space="preserve">to provide a strategic approach in expanding Safe System knowledge and skills, an initiative under the </w:t>
      </w:r>
      <w:r w:rsidR="00C65ADD" w:rsidRPr="004B6D90">
        <w:rPr>
          <w:rFonts w:ascii="Arial" w:hAnsi="Arial" w:cs="Arial"/>
          <w:i/>
          <w:iCs/>
        </w:rPr>
        <w:t>Towards Zero Action Plan 2020-2024</w:t>
      </w:r>
      <w:r w:rsidR="00C65ADD" w:rsidRPr="004B6D90">
        <w:rPr>
          <w:rFonts w:ascii="Arial" w:hAnsi="Arial" w:cs="Arial"/>
        </w:rPr>
        <w:t xml:space="preserve">. Following consultation with key stakeholders, State Growth is progressing with development of an introductory Safe System Training module to support the existing training and workshops delivered by training organisations. </w:t>
      </w:r>
      <w:r w:rsidR="005A6594" w:rsidRPr="004B6D90">
        <w:rPr>
          <w:rFonts w:ascii="Arial" w:hAnsi="Arial" w:cs="Arial"/>
        </w:rPr>
        <w:t>The development of the Safe System induction module is expected to be completed by December 2024.</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ascii="Arial" w:hAnsi="Arial" w:cs="Arial"/>
        </w:rPr>
        <w:sectPr w:rsidR="00F66EE2" w:rsidSect="00171CE2">
          <w:footerReference w:type="default" r:id="rId34"/>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1792" behindDoc="0" locked="0" layoutInCell="1" allowOverlap="1" wp14:anchorId="06D6AFD9" wp14:editId="60852CB9">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ascii="Arial" w:hAnsi="Arial" w:cs="Arial"/>
        </w:rPr>
      </w:pPr>
      <w:r w:rsidRPr="004B6D90">
        <w:rPr>
          <w:rFonts w:ascii="Arial" w:hAnsi="Arial"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Pedestrians and cyclists are vulnerable and represent</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one in four serious casualties in ou</w:t>
      </w:r>
      <w:r w:rsidR="00B97FF5" w:rsidRPr="004B6D90">
        <w:rPr>
          <w:rFonts w:ascii="Arial" w:hAnsi="Arial" w:cs="Arial"/>
          <w:color w:val="002060"/>
          <w:sz w:val="36"/>
          <w:szCs w:val="36"/>
          <w:lang w:eastAsia="en-AU"/>
        </w:rPr>
        <w:t>r</w:t>
      </w:r>
      <w:r w:rsidRPr="004B6D90">
        <w:rPr>
          <w:rFonts w:ascii="Arial" w:hAnsi="Arial" w:cs="Arial"/>
          <w:color w:val="002060"/>
          <w:sz w:val="36"/>
          <w:szCs w:val="36"/>
          <w:lang w:eastAsia="en-AU"/>
        </w:rPr>
        <w:t xml:space="preserve"> towns and </w:t>
      </w:r>
      <w:proofErr w:type="gramStart"/>
      <w:r w:rsidRPr="004B6D90">
        <w:rPr>
          <w:rFonts w:ascii="Arial" w:hAnsi="Arial" w:cs="Arial"/>
          <w:color w:val="002060"/>
          <w:sz w:val="36"/>
          <w:szCs w:val="36"/>
          <w:lang w:eastAsia="en-AU"/>
        </w:rPr>
        <w:t>cities</w:t>
      </w:r>
      <w:proofErr w:type="gramEnd"/>
    </w:p>
    <w:p w14:paraId="779D0B9E" w14:textId="77777777" w:rsidR="00870900" w:rsidRPr="004B6D90" w:rsidRDefault="00870900" w:rsidP="001E4E13">
      <w:pPr>
        <w:pStyle w:val="Heading2"/>
        <w:rPr>
          <w:rFonts w:cs="Arial"/>
        </w:rPr>
      </w:pPr>
      <w:bookmarkStart w:id="32" w:name="_Toc164860529"/>
      <w:r w:rsidRPr="004B6D90">
        <w:rPr>
          <w:rFonts w:cs="Arial"/>
        </w:rPr>
        <w:t>Targeted infrastructure upgrades in high traffic urban areas</w:t>
      </w:r>
      <w:bookmarkEnd w:id="32"/>
      <w:r w:rsidRPr="004B6D90">
        <w:rPr>
          <w:rFonts w:cs="Arial"/>
        </w:rPr>
        <w:t xml:space="preserve"> </w:t>
      </w:r>
    </w:p>
    <w:p w14:paraId="2581DBC4" w14:textId="0B1FD63E" w:rsidR="006B4659" w:rsidRPr="004B6D90" w:rsidRDefault="00E52926" w:rsidP="00171CE2">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175F99" w14:textId="5F6AAC6A" w:rsidR="0028622F" w:rsidRPr="004B6D90" w:rsidRDefault="002B3D84" w:rsidP="002B3D84">
      <w:pPr>
        <w:pStyle w:val="BodyText"/>
        <w:rPr>
          <w:rFonts w:ascii="Arial" w:hAnsi="Arial" w:cs="Arial"/>
        </w:rPr>
      </w:pPr>
      <w:r w:rsidRPr="004B6D90">
        <w:rPr>
          <w:rFonts w:ascii="Arial" w:hAnsi="Arial" w:cs="Arial"/>
        </w:rPr>
        <w:t xml:space="preserve">This </w:t>
      </w:r>
      <w:r w:rsidR="006D51DB" w:rsidRPr="004B6D90">
        <w:rPr>
          <w:rFonts w:ascii="Arial" w:hAnsi="Arial" w:cs="Arial"/>
        </w:rPr>
        <w:t xml:space="preserve">initiative </w:t>
      </w:r>
      <w:r w:rsidRPr="004B6D90">
        <w:rPr>
          <w:rFonts w:ascii="Arial" w:hAnsi="Arial" w:cs="Arial"/>
        </w:rPr>
        <w:t xml:space="preserve">has not yet commenced and will be considered as part of the mid-term review. </w:t>
      </w:r>
    </w:p>
    <w:p w14:paraId="3FBBB2B0" w14:textId="1E99924B" w:rsidR="006F1C3B" w:rsidRPr="004B6D90" w:rsidRDefault="00D37399" w:rsidP="002B3D84">
      <w:pPr>
        <w:pStyle w:val="BodyText"/>
        <w:rPr>
          <w:rFonts w:ascii="Arial" w:hAnsi="Arial" w:cs="Arial"/>
        </w:rPr>
      </w:pPr>
      <w:r w:rsidRPr="004B6D90">
        <w:rPr>
          <w:rFonts w:ascii="Arial" w:hAnsi="Arial" w:cs="Arial"/>
        </w:rPr>
        <w:t>However, f</w:t>
      </w:r>
      <w:r w:rsidR="0028622F" w:rsidRPr="004B6D90">
        <w:rPr>
          <w:rFonts w:ascii="Arial" w:hAnsi="Arial" w:cs="Arial"/>
        </w:rPr>
        <w:t>unding allocated to this initiative to date</w:t>
      </w:r>
      <w:r w:rsidR="006D51DB" w:rsidRPr="004B6D90">
        <w:rPr>
          <w:rFonts w:ascii="Arial" w:hAnsi="Arial" w:cs="Arial"/>
        </w:rPr>
        <w:t>, under the Action Plan</w:t>
      </w:r>
      <w:r w:rsidR="0028622F" w:rsidRPr="004B6D90">
        <w:rPr>
          <w:rFonts w:ascii="Arial" w:hAnsi="Arial" w:cs="Arial"/>
        </w:rPr>
        <w:t>, has supported</w:t>
      </w:r>
      <w:r w:rsidR="006D51DB" w:rsidRPr="004B6D90">
        <w:rPr>
          <w:rFonts w:ascii="Arial" w:hAnsi="Arial" w:cs="Arial"/>
        </w:rPr>
        <w:t xml:space="preserve"> the Road Safety Levy</w:t>
      </w:r>
      <w:r w:rsidR="0028622F" w:rsidRPr="004B6D90">
        <w:rPr>
          <w:rFonts w:ascii="Arial" w:hAnsi="Arial" w:cs="Arial"/>
        </w:rPr>
        <w:t xml:space="preserve"> co</w:t>
      </w:r>
      <w:r w:rsidR="006D51DB" w:rsidRPr="004B6D90">
        <w:rPr>
          <w:rFonts w:ascii="Arial" w:hAnsi="Arial" w:cs="Arial"/>
        </w:rPr>
        <w:noBreakHyphen/>
      </w:r>
      <w:r w:rsidR="0028622F" w:rsidRPr="004B6D90">
        <w:rPr>
          <w:rFonts w:ascii="Arial" w:hAnsi="Arial" w:cs="Arial"/>
        </w:rPr>
        <w:t xml:space="preserve">contributions under </w:t>
      </w:r>
      <w:r w:rsidR="004224CF" w:rsidRPr="004B6D90">
        <w:rPr>
          <w:rFonts w:ascii="Arial" w:hAnsi="Arial" w:cs="Arial"/>
        </w:rPr>
        <w:t>the</w:t>
      </w:r>
      <w:r w:rsidR="0028622F" w:rsidRPr="004B6D90">
        <w:rPr>
          <w:rFonts w:ascii="Arial" w:hAnsi="Arial" w:cs="Arial"/>
        </w:rPr>
        <w:t xml:space="preserve"> Australian Government’s RSP. This has </w:t>
      </w:r>
      <w:r w:rsidR="006D51DB" w:rsidRPr="004B6D90">
        <w:rPr>
          <w:rFonts w:ascii="Arial" w:hAnsi="Arial" w:cs="Arial"/>
        </w:rPr>
        <w:t xml:space="preserve">taken advantage of the opportunity that Australian Government co-funding has presented for targeted shoulder sealing and junction upgrades across Tasmania, and the upgrade of </w:t>
      </w:r>
      <w:r w:rsidR="00AC3216" w:rsidRPr="004B6D90">
        <w:rPr>
          <w:rFonts w:ascii="Arial" w:hAnsi="Arial" w:cs="Arial"/>
        </w:rPr>
        <w:t xml:space="preserve">nearly 600 </w:t>
      </w:r>
      <w:r w:rsidR="006D51DB" w:rsidRPr="004B6D90">
        <w:rPr>
          <w:rFonts w:ascii="Arial" w:hAnsi="Arial" w:cs="Arial"/>
        </w:rPr>
        <w:t>electronic school zone signs</w:t>
      </w:r>
      <w:r w:rsidR="00AC3216" w:rsidRPr="004B6D90">
        <w:rPr>
          <w:rFonts w:ascii="Arial" w:hAnsi="Arial"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shd w:val="clear" w:color="auto" w:fill="auto"/>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shd w:val="clear" w:color="auto" w:fill="auto"/>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3" w:name="_Toc164860530"/>
      <w:r w:rsidRPr="004B6D90">
        <w:rPr>
          <w:rFonts w:cs="Arial"/>
        </w:rPr>
        <w:t>Vulnerable Road User Program</w:t>
      </w:r>
      <w:bookmarkEnd w:id="33"/>
    </w:p>
    <w:p w14:paraId="553EC77D" w14:textId="77777777" w:rsidR="006B4659" w:rsidRPr="004B6D90" w:rsidRDefault="000F1B9C" w:rsidP="00171CE2">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w:t>
      </w:r>
      <w:proofErr w:type="gramStart"/>
      <w:r w:rsidRPr="004B6D90">
        <w:rPr>
          <w:rStyle w:val="BodytextBold"/>
          <w:rFonts w:ascii="Arial" w:hAnsi="Arial" w:cs="Arial"/>
          <w:b w:val="0"/>
        </w:rPr>
        <w:t>pedestrians</w:t>
      </w:r>
      <w:proofErr w:type="gramEnd"/>
      <w:r w:rsidRPr="004B6D90">
        <w:rPr>
          <w:rStyle w:val="BodytextBold"/>
          <w:rFonts w:ascii="Arial" w:hAnsi="Arial" w:cs="Arial"/>
          <w:b w:val="0"/>
        </w:rPr>
        <w:t xml:space="preserve"> and motorcyclists.</w:t>
      </w:r>
      <w:r w:rsidR="00710C62" w:rsidRPr="004B6D90">
        <w:rPr>
          <w:rStyle w:val="BodytextBold"/>
          <w:rFonts w:ascii="Arial" w:hAnsi="Arial" w:cs="Arial"/>
          <w:b w:val="0"/>
        </w:rPr>
        <w:t xml:space="preserve"> </w:t>
      </w:r>
    </w:p>
    <w:p w14:paraId="68486555" w14:textId="04436223" w:rsidR="000F1B9C" w:rsidRPr="004B6D90" w:rsidRDefault="006B4659" w:rsidP="00171CE2">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$500</w:t>
      </w:r>
      <w:r w:rsidR="00EC4645" w:rsidRPr="004B6D90">
        <w:rPr>
          <w:rStyle w:val="BodytextBold"/>
          <w:rFonts w:ascii="Arial" w:hAnsi="Arial" w:cs="Arial"/>
          <w:b w:val="0"/>
        </w:rPr>
        <w:t>,</w:t>
      </w:r>
      <w:r w:rsidR="00710C62" w:rsidRPr="004B6D90">
        <w:rPr>
          <w:rStyle w:val="BodytextBold"/>
          <w:rFonts w:ascii="Arial" w:hAnsi="Arial" w:cs="Arial"/>
          <w:b w:val="0"/>
        </w:rPr>
        <w:t>000 to $1</w:t>
      </w:r>
      <w:r w:rsidR="00EC4645" w:rsidRPr="004B6D90">
        <w:rPr>
          <w:rStyle w:val="BodytextBold"/>
          <w:rFonts w:ascii="Arial" w:hAnsi="Arial" w:cs="Arial"/>
          <w:b w:val="0"/>
        </w:rPr>
        <w:t>,</w:t>
      </w:r>
      <w:r w:rsidR="00710C62" w:rsidRPr="004B6D90">
        <w:rPr>
          <w:rStyle w:val="BodytextBold"/>
          <w:rFonts w:ascii="Arial" w:hAnsi="Arial" w:cs="Arial"/>
          <w:b w:val="0"/>
        </w:rPr>
        <w:t>000</w:t>
      </w:r>
      <w:r w:rsidR="00EC4645" w:rsidRPr="004B6D90">
        <w:rPr>
          <w:rStyle w:val="BodytextBold"/>
          <w:rFonts w:ascii="Arial" w:hAnsi="Arial" w:cs="Arial"/>
          <w:b w:val="0"/>
        </w:rPr>
        <w:t>,</w:t>
      </w:r>
      <w:r w:rsidR="00710C62" w:rsidRPr="004B6D90">
        <w:rPr>
          <w:rStyle w:val="BodytextBold"/>
          <w:rFonts w:ascii="Arial" w:hAnsi="Arial" w:cs="Arial"/>
          <w:b w:val="0"/>
        </w:rPr>
        <w:t>000</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13823175" w14:textId="1EB8176D" w:rsidR="00856992" w:rsidRPr="004B6D90" w:rsidRDefault="00710C62" w:rsidP="00710C62">
      <w:pPr>
        <w:pStyle w:val="BodyText"/>
        <w:rPr>
          <w:rFonts w:ascii="Arial" w:hAnsi="Arial" w:cs="Arial"/>
        </w:rPr>
      </w:pPr>
      <w:r w:rsidRPr="004B6D90">
        <w:rPr>
          <w:rFonts w:ascii="Arial" w:hAnsi="Arial" w:cs="Arial"/>
        </w:rPr>
        <w:t>The</w:t>
      </w:r>
      <w:r w:rsidR="00EE0328" w:rsidRPr="004B6D90">
        <w:rPr>
          <w:rFonts w:ascii="Arial" w:hAnsi="Arial" w:cs="Arial"/>
        </w:rPr>
        <w:t xml:space="preserve"> Australian Government</w:t>
      </w:r>
      <w:r w:rsidR="006B4659" w:rsidRPr="004B6D90">
        <w:rPr>
          <w:rFonts w:ascii="Arial" w:hAnsi="Arial" w:cs="Arial"/>
        </w:rPr>
        <w:t>’s</w:t>
      </w:r>
      <w:r w:rsidRPr="004B6D90">
        <w:rPr>
          <w:rFonts w:ascii="Arial" w:hAnsi="Arial" w:cs="Arial"/>
        </w:rPr>
        <w:t xml:space="preserve"> </w:t>
      </w:r>
      <w:r w:rsidR="009E092A" w:rsidRPr="004B6D90">
        <w:rPr>
          <w:rFonts w:ascii="Arial" w:hAnsi="Arial" w:cs="Arial"/>
        </w:rPr>
        <w:t>Road Safety Program (</w:t>
      </w:r>
      <w:r w:rsidRPr="004B6D90">
        <w:rPr>
          <w:rFonts w:ascii="Arial" w:hAnsi="Arial" w:cs="Arial"/>
        </w:rPr>
        <w:t>RSP</w:t>
      </w:r>
      <w:r w:rsidR="009E092A" w:rsidRPr="004B6D90">
        <w:rPr>
          <w:rFonts w:ascii="Arial" w:hAnsi="Arial" w:cs="Arial"/>
        </w:rPr>
        <w:t xml:space="preserve">) </w:t>
      </w:r>
      <w:r w:rsidRPr="004B6D90">
        <w:rPr>
          <w:rFonts w:ascii="Arial" w:hAnsi="Arial" w:cs="Arial"/>
        </w:rPr>
        <w:t xml:space="preserve">provided valuable additional funding to the VRUP. As a result, three funding rounds </w:t>
      </w:r>
      <w:r w:rsidR="00692223" w:rsidRPr="004B6D90">
        <w:rPr>
          <w:rFonts w:ascii="Arial" w:hAnsi="Arial" w:cs="Arial"/>
        </w:rPr>
        <w:t>were</w:t>
      </w:r>
      <w:r w:rsidRPr="004B6D90">
        <w:rPr>
          <w:rFonts w:ascii="Arial" w:hAnsi="Arial" w:cs="Arial"/>
        </w:rPr>
        <w:t xml:space="preserve"> held during </w:t>
      </w:r>
      <w:r w:rsidR="00692223" w:rsidRPr="004B6D90">
        <w:rPr>
          <w:rFonts w:ascii="Arial" w:hAnsi="Arial" w:cs="Arial"/>
        </w:rPr>
        <w:t>FY21</w:t>
      </w:r>
      <w:r w:rsidRPr="004B6D90">
        <w:rPr>
          <w:rFonts w:ascii="Arial" w:hAnsi="Arial" w:cs="Arial"/>
        </w:rPr>
        <w:t xml:space="preserve">. </w:t>
      </w:r>
      <w:r w:rsidR="00856992" w:rsidRPr="004B6D90">
        <w:rPr>
          <w:rFonts w:ascii="Arial" w:hAnsi="Arial" w:cs="Arial"/>
        </w:rPr>
        <w:t xml:space="preserve">In FY21, 95 applications were received under the VRUP with </w:t>
      </w:r>
      <w:r w:rsidR="00EE0EF0" w:rsidRPr="004B6D90">
        <w:rPr>
          <w:rFonts w:ascii="Arial" w:hAnsi="Arial" w:cs="Arial"/>
        </w:rPr>
        <w:t>71</w:t>
      </w:r>
      <w:r w:rsidR="00856992" w:rsidRPr="004B6D90">
        <w:rPr>
          <w:rFonts w:ascii="Arial" w:hAnsi="Arial" w:cs="Arial"/>
        </w:rPr>
        <w:t xml:space="preserve"> receiving funding. </w:t>
      </w:r>
      <w:r w:rsidR="00EE0EF0" w:rsidRPr="004B6D90">
        <w:rPr>
          <w:rFonts w:ascii="Arial" w:hAnsi="Arial" w:cs="Arial"/>
        </w:rPr>
        <w:t>This includes seven cycling safety</w:t>
      </w:r>
      <w:r w:rsidR="00C775C7" w:rsidRPr="004B6D90">
        <w:rPr>
          <w:rFonts w:ascii="Arial" w:hAnsi="Arial" w:cs="Arial"/>
        </w:rPr>
        <w:t>-</w:t>
      </w:r>
      <w:r w:rsidR="00EE0EF0" w:rsidRPr="004B6D90">
        <w:rPr>
          <w:rFonts w:ascii="Arial" w:hAnsi="Arial" w:cs="Arial"/>
        </w:rPr>
        <w:t>focused projects that all received funding under round three.</w:t>
      </w:r>
    </w:p>
    <w:p w14:paraId="4A57D187" w14:textId="144622DA" w:rsidR="004B7B99" w:rsidRPr="004B6D90" w:rsidRDefault="00856992" w:rsidP="00710C62">
      <w:pPr>
        <w:pStyle w:val="BodyText"/>
        <w:rPr>
          <w:rFonts w:ascii="Arial" w:hAnsi="Arial" w:cs="Arial"/>
        </w:rPr>
      </w:pPr>
      <w:r w:rsidRPr="004B6D90">
        <w:rPr>
          <w:rFonts w:ascii="Arial" w:hAnsi="Arial" w:cs="Arial"/>
        </w:rPr>
        <w:lastRenderedPageBreak/>
        <w:t>The successful projects from FY21 total approximately $11.</w:t>
      </w:r>
      <w:r w:rsidR="00AA2CF8" w:rsidRPr="004B6D90">
        <w:rPr>
          <w:rFonts w:ascii="Arial" w:hAnsi="Arial" w:cs="Arial"/>
        </w:rPr>
        <w:t>58 </w:t>
      </w:r>
      <w:r w:rsidRPr="004B6D90">
        <w:rPr>
          <w:rFonts w:ascii="Arial" w:hAnsi="Arial" w:cs="Arial"/>
        </w:rPr>
        <w:t>million in value. This includes funding of $</w:t>
      </w:r>
      <w:r w:rsidR="00EE0EF0" w:rsidRPr="004B6D90">
        <w:rPr>
          <w:rFonts w:ascii="Arial" w:hAnsi="Arial" w:cs="Arial"/>
        </w:rPr>
        <w:t>4</w:t>
      </w:r>
      <w:r w:rsidRPr="004B6D90">
        <w:rPr>
          <w:rFonts w:ascii="Arial" w:hAnsi="Arial" w:cs="Arial"/>
        </w:rPr>
        <w:t>.</w:t>
      </w:r>
      <w:r w:rsidR="00EE0EF0" w:rsidRPr="004B6D90">
        <w:rPr>
          <w:rFonts w:ascii="Arial" w:hAnsi="Arial" w:cs="Arial"/>
        </w:rPr>
        <w:t>6</w:t>
      </w:r>
      <w:r w:rsidR="00AA2CF8" w:rsidRPr="004B6D90">
        <w:rPr>
          <w:rFonts w:ascii="Arial" w:hAnsi="Arial" w:cs="Arial"/>
        </w:rPr>
        <w:t>3</w:t>
      </w:r>
      <w:r w:rsidR="002919B8" w:rsidRPr="004B6D90">
        <w:rPr>
          <w:rFonts w:ascii="Arial" w:hAnsi="Arial" w:cs="Arial"/>
        </w:rPr>
        <w:t> </w:t>
      </w:r>
      <w:r w:rsidRPr="004B6D90">
        <w:rPr>
          <w:rFonts w:ascii="Arial" w:hAnsi="Arial" w:cs="Arial"/>
        </w:rPr>
        <w:t>million from the Australian Government’s RSP, $</w:t>
      </w:r>
      <w:r w:rsidR="00EE0EF0" w:rsidRPr="004B6D90">
        <w:rPr>
          <w:rFonts w:ascii="Arial" w:hAnsi="Arial" w:cs="Arial"/>
        </w:rPr>
        <w:t>4</w:t>
      </w:r>
      <w:r w:rsidRPr="004B6D90">
        <w:rPr>
          <w:rFonts w:ascii="Arial" w:hAnsi="Arial" w:cs="Arial"/>
        </w:rPr>
        <w:t>.</w:t>
      </w:r>
      <w:r w:rsidR="00EE0EF0" w:rsidRPr="004B6D90">
        <w:rPr>
          <w:rFonts w:ascii="Arial" w:hAnsi="Arial" w:cs="Arial"/>
        </w:rPr>
        <w:t>7</w:t>
      </w:r>
      <w:r w:rsidR="00AA2CF8" w:rsidRPr="004B6D90">
        <w:rPr>
          <w:rFonts w:ascii="Arial" w:hAnsi="Arial" w:cs="Arial"/>
        </w:rPr>
        <w:t>0</w:t>
      </w:r>
      <w:r w:rsidR="002919B8" w:rsidRPr="004B6D90">
        <w:rPr>
          <w:rFonts w:ascii="Arial" w:hAnsi="Arial" w:cs="Arial"/>
        </w:rPr>
        <w:t> </w:t>
      </w:r>
      <w:r w:rsidRPr="004B6D90">
        <w:rPr>
          <w:rFonts w:ascii="Arial" w:hAnsi="Arial" w:cs="Arial"/>
        </w:rPr>
        <w:t>million from the Road Safety Levy, and $</w:t>
      </w:r>
      <w:r w:rsidR="00EE0EF0" w:rsidRPr="004B6D90">
        <w:rPr>
          <w:rFonts w:ascii="Arial" w:hAnsi="Arial" w:cs="Arial"/>
        </w:rPr>
        <w:t>2</w:t>
      </w:r>
      <w:r w:rsidRPr="004B6D90">
        <w:rPr>
          <w:rFonts w:ascii="Arial" w:hAnsi="Arial" w:cs="Arial"/>
        </w:rPr>
        <w:t>.</w:t>
      </w:r>
      <w:r w:rsidR="00AA2CF8" w:rsidRPr="004B6D90">
        <w:rPr>
          <w:rFonts w:ascii="Arial" w:hAnsi="Arial" w:cs="Arial"/>
        </w:rPr>
        <w:t>25 </w:t>
      </w:r>
      <w:r w:rsidRPr="004B6D90">
        <w:rPr>
          <w:rFonts w:ascii="Arial" w:hAnsi="Arial" w:cs="Arial"/>
        </w:rPr>
        <w:t>million from Local Government co-contributions.</w:t>
      </w:r>
    </w:p>
    <w:p w14:paraId="72691EED" w14:textId="265D45CC" w:rsidR="00856992" w:rsidRPr="004B6D90" w:rsidRDefault="004B7B99" w:rsidP="00710C62">
      <w:pPr>
        <w:pStyle w:val="BodyText"/>
        <w:rPr>
          <w:rFonts w:ascii="Arial" w:hAnsi="Arial" w:cs="Arial"/>
          <w:bCs/>
        </w:rPr>
      </w:pPr>
      <w:r w:rsidRPr="004B6D90">
        <w:rPr>
          <w:rFonts w:ascii="Arial" w:hAnsi="Arial" w:cs="Arial"/>
          <w:bCs/>
        </w:rPr>
        <w:t xml:space="preserve">As of </w:t>
      </w:r>
      <w:r w:rsidR="005E7FB2" w:rsidRPr="004B6D90">
        <w:rPr>
          <w:rFonts w:ascii="Arial" w:hAnsi="Arial" w:cs="Arial"/>
          <w:bCs/>
        </w:rPr>
        <w:t>3</w:t>
      </w:r>
      <w:r w:rsidR="00E41D23" w:rsidRPr="004B6D90">
        <w:rPr>
          <w:rFonts w:ascii="Arial" w:hAnsi="Arial" w:cs="Arial"/>
          <w:bCs/>
        </w:rPr>
        <w:t xml:space="preserve">0 </w:t>
      </w:r>
      <w:r w:rsidR="002D3C2A" w:rsidRPr="004B6D90">
        <w:rPr>
          <w:rFonts w:ascii="Arial" w:hAnsi="Arial" w:cs="Arial"/>
          <w:bCs/>
        </w:rPr>
        <w:t xml:space="preserve">September </w:t>
      </w:r>
      <w:r w:rsidR="00630F84" w:rsidRPr="004B6D90">
        <w:rPr>
          <w:rFonts w:ascii="Arial" w:hAnsi="Arial" w:cs="Arial"/>
          <w:bCs/>
        </w:rPr>
        <w:t>2024</w:t>
      </w:r>
      <w:r w:rsidRPr="004B6D90">
        <w:rPr>
          <w:rFonts w:ascii="Arial" w:hAnsi="Arial" w:cs="Arial"/>
          <w:bCs/>
        </w:rPr>
        <w:t xml:space="preserve">, </w:t>
      </w:r>
      <w:r w:rsidR="005E7FB2" w:rsidRPr="004B6D90">
        <w:rPr>
          <w:rFonts w:ascii="Arial" w:hAnsi="Arial" w:cs="Arial"/>
          <w:bCs/>
        </w:rPr>
        <w:t>60</w:t>
      </w:r>
      <w:r w:rsidR="007C3E5A" w:rsidRPr="004B6D90">
        <w:rPr>
          <w:rFonts w:ascii="Arial" w:hAnsi="Arial" w:cs="Arial"/>
          <w:bCs/>
        </w:rPr>
        <w:t xml:space="preserve"> </w:t>
      </w:r>
      <w:r w:rsidRPr="004B6D90">
        <w:rPr>
          <w:rFonts w:ascii="Arial" w:hAnsi="Arial" w:cs="Arial"/>
          <w:bCs/>
        </w:rPr>
        <w:t xml:space="preserve">projects from the FY21 rounds have been delivered, </w:t>
      </w:r>
      <w:r w:rsidR="005E7FB2" w:rsidRPr="004B6D90">
        <w:rPr>
          <w:rFonts w:ascii="Arial" w:hAnsi="Arial" w:cs="Arial"/>
          <w:bCs/>
        </w:rPr>
        <w:t>three</w:t>
      </w:r>
      <w:r w:rsidR="007C3E5A" w:rsidRPr="004B6D90">
        <w:rPr>
          <w:rFonts w:ascii="Arial" w:hAnsi="Arial" w:cs="Arial"/>
          <w:bCs/>
        </w:rPr>
        <w:t xml:space="preserve"> </w:t>
      </w:r>
      <w:r w:rsidRPr="004B6D90">
        <w:rPr>
          <w:rFonts w:ascii="Arial" w:hAnsi="Arial" w:cs="Arial"/>
          <w:bCs/>
        </w:rPr>
        <w:t xml:space="preserve">projects are in progress and </w:t>
      </w:r>
      <w:r w:rsidR="005E7FB2" w:rsidRPr="004B6D90">
        <w:rPr>
          <w:rFonts w:ascii="Arial" w:hAnsi="Arial" w:cs="Arial"/>
          <w:bCs/>
        </w:rPr>
        <w:t xml:space="preserve">three </w:t>
      </w:r>
      <w:r w:rsidRPr="004B6D90">
        <w:rPr>
          <w:rFonts w:ascii="Arial" w:hAnsi="Arial" w:cs="Arial"/>
          <w:bCs/>
        </w:rPr>
        <w:t xml:space="preserve">projects are experiencing delays. </w:t>
      </w:r>
      <w:r w:rsidR="002D3C2A" w:rsidRPr="004B6D90">
        <w:rPr>
          <w:rFonts w:ascii="Arial" w:hAnsi="Arial" w:cs="Arial"/>
        </w:rPr>
        <w:t xml:space="preserve">Eight </w:t>
      </w:r>
      <w:r w:rsidRPr="004B6D90">
        <w:rPr>
          <w:rFonts w:ascii="Arial" w:hAnsi="Arial" w:cs="Arial"/>
        </w:rPr>
        <w:t>projects from the 71 successful projects, valued at $</w:t>
      </w:r>
      <w:r w:rsidR="002D3C2A" w:rsidRPr="004B6D90">
        <w:rPr>
          <w:rFonts w:ascii="Arial" w:hAnsi="Arial" w:cs="Arial"/>
        </w:rPr>
        <w:t>1,405,000</w:t>
      </w:r>
      <w:r w:rsidRPr="004B6D90">
        <w:rPr>
          <w:rFonts w:ascii="Arial" w:hAnsi="Arial" w:cs="Arial"/>
        </w:rPr>
        <w:t>, have been withdrawn.</w:t>
      </w:r>
      <w:r w:rsidR="00DE592F" w:rsidRPr="004B6D90">
        <w:rPr>
          <w:rFonts w:ascii="Arial" w:hAnsi="Arial" w:cs="Arial"/>
        </w:rPr>
        <w:t xml:space="preserve"> </w:t>
      </w:r>
    </w:p>
    <w:p w14:paraId="03B28A4F" w14:textId="011DE024" w:rsidR="00357966" w:rsidRPr="004B6D90" w:rsidRDefault="009E092A" w:rsidP="00357966">
      <w:pPr>
        <w:pStyle w:val="BodyText"/>
        <w:rPr>
          <w:rFonts w:ascii="Arial" w:hAnsi="Arial" w:cs="Arial"/>
          <w:bCs/>
        </w:rPr>
      </w:pPr>
      <w:r w:rsidRPr="004B6D90">
        <w:rPr>
          <w:rFonts w:ascii="Arial" w:hAnsi="Arial" w:cs="Arial"/>
          <w:bCs/>
        </w:rPr>
        <w:t xml:space="preserve">The 2022–2023 funding round of the </w:t>
      </w:r>
      <w:r w:rsidR="008479FD" w:rsidRPr="004B6D90">
        <w:rPr>
          <w:rFonts w:ascii="Arial" w:hAnsi="Arial" w:cs="Arial"/>
          <w:bCs/>
        </w:rPr>
        <w:t>VRUP</w:t>
      </w:r>
      <w:r w:rsidRPr="004B6D90">
        <w:rPr>
          <w:rFonts w:ascii="Arial" w:hAnsi="Arial" w:cs="Arial"/>
          <w:bCs/>
        </w:rPr>
        <w:t xml:space="preserve"> </w:t>
      </w:r>
      <w:r w:rsidR="004028CE" w:rsidRPr="004B6D90">
        <w:rPr>
          <w:rFonts w:ascii="Arial" w:hAnsi="Arial" w:cs="Arial"/>
          <w:bCs/>
        </w:rPr>
        <w:t xml:space="preserve">awarded $1.4 million </w:t>
      </w:r>
      <w:r w:rsidR="005003A5" w:rsidRPr="004B6D90">
        <w:rPr>
          <w:rFonts w:ascii="Arial" w:hAnsi="Arial" w:cs="Arial"/>
          <w:bCs/>
        </w:rPr>
        <w:t xml:space="preserve">from the Road Safety Levy </w:t>
      </w:r>
      <w:r w:rsidR="004028CE" w:rsidRPr="004B6D90">
        <w:rPr>
          <w:rFonts w:ascii="Arial" w:hAnsi="Arial" w:cs="Arial"/>
          <w:bCs/>
        </w:rPr>
        <w:t xml:space="preserve">to 15 successful applicants. </w:t>
      </w:r>
      <w:r w:rsidR="008479FD" w:rsidRPr="004B6D90">
        <w:rPr>
          <w:rFonts w:ascii="Arial" w:hAnsi="Arial" w:cs="Arial"/>
          <w:bCs/>
        </w:rPr>
        <w:t xml:space="preserve">For these </w:t>
      </w:r>
      <w:r w:rsidR="004028CE" w:rsidRPr="004B6D90">
        <w:rPr>
          <w:rFonts w:ascii="Arial" w:hAnsi="Arial" w:cs="Arial"/>
          <w:bCs/>
        </w:rPr>
        <w:t>successful</w:t>
      </w:r>
      <w:r w:rsidR="008479FD" w:rsidRPr="004B6D90">
        <w:rPr>
          <w:rFonts w:ascii="Arial" w:hAnsi="Arial" w:cs="Arial"/>
          <w:bCs/>
        </w:rPr>
        <w:t xml:space="preserve"> VRUP application</w:t>
      </w:r>
      <w:r w:rsidR="006673D2" w:rsidRPr="004B6D90">
        <w:rPr>
          <w:rFonts w:ascii="Arial" w:hAnsi="Arial" w:cs="Arial"/>
          <w:bCs/>
        </w:rPr>
        <w:t>s</w:t>
      </w:r>
      <w:r w:rsidR="00357966" w:rsidRPr="004B6D90">
        <w:rPr>
          <w:rFonts w:ascii="Arial" w:hAnsi="Arial" w:cs="Arial"/>
          <w:bCs/>
        </w:rPr>
        <w:t>, $</w:t>
      </w:r>
      <w:r w:rsidR="008479FD" w:rsidRPr="004B6D90">
        <w:rPr>
          <w:rFonts w:ascii="Arial" w:hAnsi="Arial" w:cs="Arial"/>
          <w:bCs/>
        </w:rPr>
        <w:t>1</w:t>
      </w:r>
      <w:r w:rsidR="00357966" w:rsidRPr="004B6D90">
        <w:rPr>
          <w:rFonts w:ascii="Arial" w:hAnsi="Arial" w:cs="Arial"/>
          <w:bCs/>
        </w:rPr>
        <w:t>.</w:t>
      </w:r>
      <w:r w:rsidR="008479FD" w:rsidRPr="004B6D90">
        <w:rPr>
          <w:rFonts w:ascii="Arial" w:hAnsi="Arial" w:cs="Arial"/>
          <w:bCs/>
        </w:rPr>
        <w:t>41</w:t>
      </w:r>
      <w:r w:rsidR="00357966" w:rsidRPr="004B6D90">
        <w:rPr>
          <w:rFonts w:ascii="Arial" w:hAnsi="Arial" w:cs="Arial"/>
          <w:bCs/>
        </w:rPr>
        <w:t> million of funding, alongside</w:t>
      </w:r>
      <w:r w:rsidR="006673D2" w:rsidRPr="004B6D90">
        <w:rPr>
          <w:rFonts w:ascii="Arial" w:hAnsi="Arial" w:cs="Arial"/>
          <w:bCs/>
        </w:rPr>
        <w:t xml:space="preserve"> nearly $500,000</w:t>
      </w:r>
      <w:r w:rsidR="00357966" w:rsidRPr="004B6D90">
        <w:rPr>
          <w:rFonts w:ascii="Arial" w:hAnsi="Arial" w:cs="Arial"/>
          <w:bCs/>
        </w:rPr>
        <w:t xml:space="preserve"> in co-contributions from councils, </w:t>
      </w:r>
      <w:r w:rsidR="004028CE" w:rsidRPr="004B6D90">
        <w:rPr>
          <w:rFonts w:ascii="Arial" w:hAnsi="Arial" w:cs="Arial"/>
          <w:bCs/>
        </w:rPr>
        <w:t>has allowed</w:t>
      </w:r>
      <w:r w:rsidR="00357966" w:rsidRPr="004B6D90">
        <w:rPr>
          <w:rFonts w:ascii="Arial" w:hAnsi="Arial" w:cs="Arial"/>
          <w:bCs/>
        </w:rPr>
        <w:t xml:space="preserve"> for $</w:t>
      </w:r>
      <w:r w:rsidR="006673D2" w:rsidRPr="004B6D90">
        <w:rPr>
          <w:rFonts w:ascii="Arial" w:hAnsi="Arial" w:cs="Arial"/>
          <w:bCs/>
        </w:rPr>
        <w:t>1.9</w:t>
      </w:r>
      <w:r w:rsidR="00357966" w:rsidRPr="004B6D90">
        <w:rPr>
          <w:rFonts w:ascii="Arial" w:hAnsi="Arial" w:cs="Arial"/>
          <w:bCs/>
        </w:rPr>
        <w:t xml:space="preserve"> million of infrastructure to be built </w:t>
      </w:r>
      <w:r w:rsidR="006673D2" w:rsidRPr="004B6D90">
        <w:rPr>
          <w:rFonts w:ascii="Arial" w:hAnsi="Arial" w:cs="Arial"/>
          <w:bCs/>
        </w:rPr>
        <w:t>to protect vulnerable road users</w:t>
      </w:r>
      <w:r w:rsidR="00357966" w:rsidRPr="004B6D90">
        <w:rPr>
          <w:rFonts w:ascii="Arial" w:hAnsi="Arial" w:cs="Arial"/>
          <w:bCs/>
        </w:rPr>
        <w:t xml:space="preserve">. Funded infrastructure treatments include </w:t>
      </w:r>
      <w:r w:rsidR="006673D2" w:rsidRPr="004B6D90">
        <w:rPr>
          <w:rFonts w:ascii="Arial" w:hAnsi="Arial" w:cs="Arial"/>
          <w:bCs/>
        </w:rPr>
        <w:t>traffic calming measures, electronic speed signage, footpaths, pedestrian refuges, curb ramps and crossing.</w:t>
      </w:r>
    </w:p>
    <w:p w14:paraId="002E45BC" w14:textId="09A11D25" w:rsidR="005003A5" w:rsidRPr="004B6D90" w:rsidRDefault="002C7E19" w:rsidP="009C6487">
      <w:pPr>
        <w:pStyle w:val="BodyText"/>
        <w:rPr>
          <w:rFonts w:ascii="Arial" w:hAnsi="Arial" w:cs="Arial"/>
          <w:bCs/>
        </w:rPr>
      </w:pPr>
      <w:bookmarkStart w:id="34" w:name="_Hlk157677418"/>
      <w:r w:rsidRPr="004B6D90">
        <w:rPr>
          <w:rFonts w:ascii="Arial" w:hAnsi="Arial" w:cs="Arial"/>
          <w:bCs/>
        </w:rPr>
        <w:t>As of 3</w:t>
      </w:r>
      <w:r w:rsidR="00E41D23" w:rsidRPr="004B6D90">
        <w:rPr>
          <w:rFonts w:ascii="Arial" w:hAnsi="Arial" w:cs="Arial"/>
          <w:bCs/>
        </w:rPr>
        <w:t>0</w:t>
      </w:r>
      <w:r w:rsidRPr="004B6D90">
        <w:rPr>
          <w:rFonts w:ascii="Arial" w:hAnsi="Arial" w:cs="Arial"/>
          <w:bCs/>
        </w:rPr>
        <w:t xml:space="preserve"> </w:t>
      </w:r>
      <w:r w:rsidR="000453AB" w:rsidRPr="004B6D90">
        <w:rPr>
          <w:rFonts w:ascii="Arial" w:hAnsi="Arial" w:cs="Arial"/>
          <w:bCs/>
        </w:rPr>
        <w:t xml:space="preserve">September </w:t>
      </w:r>
      <w:r w:rsidR="00660D34" w:rsidRPr="004B6D90">
        <w:rPr>
          <w:rFonts w:ascii="Arial" w:hAnsi="Arial" w:cs="Arial"/>
          <w:bCs/>
        </w:rPr>
        <w:t>2024</w:t>
      </w:r>
      <w:r w:rsidRPr="004B6D90">
        <w:rPr>
          <w:rFonts w:ascii="Arial" w:hAnsi="Arial" w:cs="Arial"/>
          <w:bCs/>
        </w:rPr>
        <w:t xml:space="preserve">, </w:t>
      </w:r>
      <w:r w:rsidR="000453AB" w:rsidRPr="004B6D90">
        <w:rPr>
          <w:rFonts w:ascii="Arial" w:hAnsi="Arial" w:cs="Arial"/>
          <w:bCs/>
        </w:rPr>
        <w:t xml:space="preserve">seven </w:t>
      </w:r>
      <w:r w:rsidR="005003A5" w:rsidRPr="004B6D90">
        <w:rPr>
          <w:rFonts w:ascii="Arial" w:hAnsi="Arial" w:cs="Arial"/>
          <w:bCs/>
        </w:rPr>
        <w:t xml:space="preserve">of the 2022-23 VRUP projects are complete, </w:t>
      </w:r>
      <w:r w:rsidR="000453AB" w:rsidRPr="004B6D90">
        <w:rPr>
          <w:rFonts w:ascii="Arial" w:hAnsi="Arial" w:cs="Arial"/>
          <w:bCs/>
        </w:rPr>
        <w:t xml:space="preserve">one </w:t>
      </w:r>
      <w:r w:rsidR="00B318CF" w:rsidRPr="004B6D90">
        <w:rPr>
          <w:rFonts w:ascii="Arial" w:hAnsi="Arial" w:cs="Arial"/>
          <w:bCs/>
        </w:rPr>
        <w:t xml:space="preserve">is </w:t>
      </w:r>
      <w:r w:rsidR="005003A5" w:rsidRPr="004B6D90">
        <w:rPr>
          <w:rFonts w:ascii="Arial" w:hAnsi="Arial" w:cs="Arial"/>
          <w:bCs/>
        </w:rPr>
        <w:t xml:space="preserve">in the process of delivering works, </w:t>
      </w:r>
      <w:r w:rsidR="000453AB" w:rsidRPr="004B6D90">
        <w:rPr>
          <w:rFonts w:ascii="Arial" w:hAnsi="Arial" w:cs="Arial"/>
          <w:bCs/>
        </w:rPr>
        <w:t xml:space="preserve">two </w:t>
      </w:r>
      <w:r w:rsidR="005003A5" w:rsidRPr="004B6D90">
        <w:rPr>
          <w:rFonts w:ascii="Arial" w:hAnsi="Arial" w:cs="Arial"/>
          <w:bCs/>
        </w:rPr>
        <w:t>project</w:t>
      </w:r>
      <w:r w:rsidR="00F33893" w:rsidRPr="004B6D90">
        <w:rPr>
          <w:rFonts w:ascii="Arial" w:hAnsi="Arial" w:cs="Arial"/>
          <w:bCs/>
        </w:rPr>
        <w:t>s have</w:t>
      </w:r>
      <w:r w:rsidR="005003A5" w:rsidRPr="004B6D90">
        <w:rPr>
          <w:rFonts w:ascii="Arial" w:hAnsi="Arial" w:cs="Arial"/>
          <w:bCs/>
        </w:rPr>
        <w:t xml:space="preserve"> been withdrawn</w:t>
      </w:r>
      <w:r w:rsidR="000453AB" w:rsidRPr="004B6D90">
        <w:rPr>
          <w:rFonts w:ascii="Arial" w:hAnsi="Arial" w:cs="Arial"/>
          <w:bCs/>
        </w:rPr>
        <w:t>, three projects have requested an extension</w:t>
      </w:r>
      <w:r w:rsidR="005003A5" w:rsidRPr="004B6D90">
        <w:rPr>
          <w:rFonts w:ascii="Arial" w:hAnsi="Arial" w:cs="Arial"/>
          <w:bCs/>
        </w:rPr>
        <w:t xml:space="preserve"> and</w:t>
      </w:r>
      <w:r w:rsidR="000453AB" w:rsidRPr="004B6D90">
        <w:rPr>
          <w:rFonts w:ascii="Arial" w:hAnsi="Arial" w:cs="Arial"/>
          <w:bCs/>
        </w:rPr>
        <w:t xml:space="preserve"> two projects are at the stage of acquittal, assessment of works</w:t>
      </w:r>
      <w:r w:rsidR="005003A5" w:rsidRPr="004B6D90">
        <w:rPr>
          <w:rFonts w:ascii="Arial" w:hAnsi="Arial" w:cs="Arial"/>
          <w:bCs/>
        </w:rPr>
        <w:t xml:space="preserve">. </w:t>
      </w:r>
    </w:p>
    <w:p w14:paraId="479E916A" w14:textId="43ECD5AD" w:rsidR="002C7E19" w:rsidRPr="004B6D90" w:rsidRDefault="002C7E19" w:rsidP="009C6487">
      <w:pPr>
        <w:pStyle w:val="BodyText"/>
        <w:rPr>
          <w:rFonts w:ascii="Arial" w:hAnsi="Arial" w:cs="Arial"/>
          <w:bCs/>
        </w:rPr>
      </w:pPr>
      <w:r w:rsidRPr="004B6D90">
        <w:rPr>
          <w:rFonts w:ascii="Arial" w:hAnsi="Arial" w:cs="Arial"/>
          <w:bCs/>
        </w:rPr>
        <w:t>The 2023-24 funding round of the VRUP opened on 4 December 2023 and close</w:t>
      </w:r>
      <w:r w:rsidR="00F33BB3" w:rsidRPr="004B6D90">
        <w:rPr>
          <w:rFonts w:ascii="Arial" w:hAnsi="Arial" w:cs="Arial"/>
          <w:bCs/>
        </w:rPr>
        <w:t>d</w:t>
      </w:r>
      <w:r w:rsidRPr="004B6D90">
        <w:rPr>
          <w:rFonts w:ascii="Arial" w:hAnsi="Arial" w:cs="Arial"/>
          <w:bCs/>
        </w:rPr>
        <w:t xml:space="preserve"> on 23 February 2024. </w:t>
      </w:r>
      <w:bookmarkStart w:id="35" w:name="_Hlk157677753"/>
      <w:r w:rsidR="00673360" w:rsidRPr="004B6D90">
        <w:rPr>
          <w:rFonts w:ascii="Arial" w:hAnsi="Arial" w:cs="Arial"/>
          <w:bCs/>
        </w:rPr>
        <w:t xml:space="preserve">This round </w:t>
      </w:r>
      <w:r w:rsidR="00660D34" w:rsidRPr="004B6D90">
        <w:rPr>
          <w:rFonts w:ascii="Arial" w:hAnsi="Arial" w:cs="Arial"/>
          <w:bCs/>
        </w:rPr>
        <w:t xml:space="preserve">had </w:t>
      </w:r>
      <w:r w:rsidR="00673360" w:rsidRPr="004B6D90">
        <w:rPr>
          <w:rFonts w:ascii="Arial" w:hAnsi="Arial" w:cs="Arial"/>
          <w:bCs/>
        </w:rPr>
        <w:t xml:space="preserve">a combined </w:t>
      </w:r>
      <w:r w:rsidR="00660D34" w:rsidRPr="004B6D90">
        <w:rPr>
          <w:rFonts w:ascii="Arial" w:hAnsi="Arial" w:cs="Arial"/>
          <w:bCs/>
        </w:rPr>
        <w:t>sum of</w:t>
      </w:r>
      <w:r w:rsidR="00673360" w:rsidRPr="004B6D90">
        <w:rPr>
          <w:rFonts w:ascii="Arial" w:hAnsi="Arial" w:cs="Arial"/>
          <w:bCs/>
        </w:rPr>
        <w:t xml:space="preserve"> fund</w:t>
      </w:r>
      <w:r w:rsidR="00F33BB3" w:rsidRPr="004B6D90">
        <w:rPr>
          <w:rFonts w:ascii="Arial" w:hAnsi="Arial" w:cs="Arial"/>
          <w:bCs/>
        </w:rPr>
        <w:t>ing</w:t>
      </w:r>
      <w:r w:rsidR="00673360" w:rsidRPr="004B6D90">
        <w:rPr>
          <w:rFonts w:ascii="Arial" w:hAnsi="Arial" w:cs="Arial"/>
          <w:bCs/>
        </w:rPr>
        <w:t xml:space="preserve"> </w:t>
      </w:r>
      <w:r w:rsidR="00F33BB3" w:rsidRPr="004B6D90">
        <w:rPr>
          <w:rFonts w:ascii="Arial" w:hAnsi="Arial" w:cs="Arial"/>
          <w:bCs/>
        </w:rPr>
        <w:t xml:space="preserve">approved </w:t>
      </w:r>
      <w:r w:rsidR="00673360" w:rsidRPr="004B6D90">
        <w:rPr>
          <w:rFonts w:ascii="Arial" w:hAnsi="Arial" w:cs="Arial"/>
          <w:bCs/>
        </w:rPr>
        <w:t xml:space="preserve">with the SRRP </w:t>
      </w:r>
      <w:r w:rsidR="00412E75" w:rsidRPr="004B6D90">
        <w:rPr>
          <w:rFonts w:ascii="Arial" w:hAnsi="Arial" w:cs="Arial"/>
          <w:bCs/>
        </w:rPr>
        <w:t xml:space="preserve">of </w:t>
      </w:r>
      <w:r w:rsidR="00673360" w:rsidRPr="004B6D90">
        <w:rPr>
          <w:rFonts w:ascii="Arial" w:hAnsi="Arial" w:cs="Arial"/>
          <w:bCs/>
        </w:rPr>
        <w:t>$4.68 million</w:t>
      </w:r>
      <w:r w:rsidR="00F33BB3" w:rsidRPr="004B6D90">
        <w:rPr>
          <w:rFonts w:ascii="Arial" w:hAnsi="Arial" w:cs="Arial"/>
          <w:bCs/>
        </w:rPr>
        <w:t>.</w:t>
      </w:r>
      <w:r w:rsidR="00660D34" w:rsidRPr="004B6D90">
        <w:rPr>
          <w:rFonts w:ascii="Arial" w:hAnsi="Arial" w:cs="Arial"/>
          <w:bCs/>
        </w:rPr>
        <w:t xml:space="preserve"> </w:t>
      </w:r>
      <w:r w:rsidR="00F33BB3" w:rsidRPr="004B6D90">
        <w:rPr>
          <w:rFonts w:ascii="Arial" w:hAnsi="Arial" w:cs="Arial"/>
          <w:bCs/>
        </w:rPr>
        <w:t>This</w:t>
      </w:r>
      <w:r w:rsidR="00421E44" w:rsidRPr="004B6D90">
        <w:rPr>
          <w:rFonts w:ascii="Arial" w:hAnsi="Arial" w:cs="Arial"/>
          <w:bCs/>
        </w:rPr>
        <w:t xml:space="preserve"> </w:t>
      </w:r>
      <w:r w:rsidR="00F33BB3" w:rsidRPr="004B6D90">
        <w:rPr>
          <w:rFonts w:ascii="Arial" w:hAnsi="Arial" w:cs="Arial"/>
          <w:bCs/>
        </w:rPr>
        <w:t>w</w:t>
      </w:r>
      <w:r w:rsidR="00421E44" w:rsidRPr="004B6D90">
        <w:rPr>
          <w:rFonts w:ascii="Arial" w:hAnsi="Arial" w:cs="Arial"/>
          <w:bCs/>
        </w:rPr>
        <w:t xml:space="preserve">as approved by the Minister for Infrastructure and Transport on 27 September 2023. </w:t>
      </w:r>
    </w:p>
    <w:p w14:paraId="0716BD72" w14:textId="04E7C17A" w:rsidR="00F33BB3" w:rsidRPr="004B6D90" w:rsidRDefault="00F33BB3" w:rsidP="009C6487">
      <w:pPr>
        <w:pStyle w:val="BodyText"/>
        <w:rPr>
          <w:rFonts w:ascii="Arial" w:hAnsi="Arial" w:cs="Arial"/>
          <w:bCs/>
        </w:rPr>
      </w:pPr>
      <w:r w:rsidRPr="004B6D90">
        <w:rPr>
          <w:rFonts w:ascii="Arial" w:hAnsi="Arial" w:cs="Arial"/>
          <w:bCs/>
        </w:rPr>
        <w:t xml:space="preserve">The VRUP received 31 applications for the 2023-24 round. These applications were </w:t>
      </w:r>
      <w:r w:rsidR="00392D6B" w:rsidRPr="004B6D90">
        <w:rPr>
          <w:rFonts w:ascii="Arial" w:hAnsi="Arial" w:cs="Arial"/>
          <w:bCs/>
        </w:rPr>
        <w:t>competitively</w:t>
      </w:r>
      <w:r w:rsidRPr="004B6D90">
        <w:rPr>
          <w:rFonts w:ascii="Arial" w:hAnsi="Arial" w:cs="Arial"/>
          <w:bCs/>
        </w:rPr>
        <w:t xml:space="preserve"> assessed by the </w:t>
      </w:r>
      <w:r w:rsidR="003F4D0D" w:rsidRPr="004B6D90">
        <w:rPr>
          <w:rFonts w:ascii="Arial" w:hAnsi="Arial" w:cs="Arial"/>
          <w:bCs/>
        </w:rPr>
        <w:t xml:space="preserve">VRUP &amp; SRRP </w:t>
      </w:r>
      <w:r w:rsidRPr="004B6D90">
        <w:rPr>
          <w:rFonts w:ascii="Arial" w:hAnsi="Arial" w:cs="Arial"/>
          <w:bCs/>
        </w:rPr>
        <w:t xml:space="preserve">Assessment Committee on 15 March 2024, with 24 projects recommended for funding. </w:t>
      </w:r>
      <w:r w:rsidR="00E41D23" w:rsidRPr="004B6D90">
        <w:rPr>
          <w:rFonts w:ascii="Arial" w:hAnsi="Arial" w:cs="Arial"/>
          <w:bCs/>
        </w:rPr>
        <w:t>Grant deeds have been sent to successful applicants</w:t>
      </w:r>
      <w:r w:rsidR="002B7BE1" w:rsidRPr="004B6D90">
        <w:rPr>
          <w:rFonts w:ascii="Arial" w:hAnsi="Arial" w:cs="Arial"/>
          <w:bCs/>
        </w:rPr>
        <w:t xml:space="preserve">. As of </w:t>
      </w:r>
      <w:r w:rsidR="00F33893" w:rsidRPr="004B6D90">
        <w:rPr>
          <w:rFonts w:ascii="Arial" w:hAnsi="Arial" w:cs="Arial"/>
          <w:bCs/>
        </w:rPr>
        <w:t>30 September 2024,</w:t>
      </w:r>
      <w:r w:rsidR="002B7BE1" w:rsidRPr="004B6D90">
        <w:rPr>
          <w:rFonts w:ascii="Arial" w:hAnsi="Arial" w:cs="Arial"/>
          <w:bCs/>
        </w:rPr>
        <w:t xml:space="preserve"> the status of the 24 VRUP projects in the 2023-24 round comprised </w:t>
      </w:r>
      <w:r w:rsidR="000453AB" w:rsidRPr="004B6D90">
        <w:rPr>
          <w:rFonts w:ascii="Arial" w:hAnsi="Arial" w:cs="Arial"/>
          <w:bCs/>
        </w:rPr>
        <w:t>10</w:t>
      </w:r>
      <w:r w:rsidR="002B7BE1" w:rsidRPr="004B6D90">
        <w:rPr>
          <w:rFonts w:ascii="Arial" w:hAnsi="Arial" w:cs="Arial"/>
          <w:bCs/>
        </w:rPr>
        <w:t xml:space="preserve"> projects at the stage of finalising plans, </w:t>
      </w:r>
      <w:r w:rsidR="000453AB" w:rsidRPr="004B6D90">
        <w:rPr>
          <w:rFonts w:ascii="Arial" w:hAnsi="Arial" w:cs="Arial"/>
          <w:bCs/>
        </w:rPr>
        <w:t xml:space="preserve">four </w:t>
      </w:r>
      <w:r w:rsidR="002B7BE1" w:rsidRPr="004B6D90">
        <w:rPr>
          <w:rFonts w:ascii="Arial" w:hAnsi="Arial" w:cs="Arial"/>
          <w:bCs/>
        </w:rPr>
        <w:t xml:space="preserve">projects have submitted finalised plans (for Traffic Engineering review), and </w:t>
      </w:r>
      <w:r w:rsidR="000453AB" w:rsidRPr="004B6D90">
        <w:rPr>
          <w:rFonts w:ascii="Arial" w:hAnsi="Arial" w:cs="Arial"/>
          <w:bCs/>
        </w:rPr>
        <w:t xml:space="preserve">10 </w:t>
      </w:r>
      <w:r w:rsidR="002B7BE1" w:rsidRPr="004B6D90">
        <w:rPr>
          <w:rFonts w:ascii="Arial" w:hAnsi="Arial" w:cs="Arial"/>
          <w:bCs/>
        </w:rPr>
        <w:t>projects are in the delivery of works stage.</w:t>
      </w:r>
      <w:r w:rsidR="00E41D23" w:rsidRPr="004B6D90">
        <w:rPr>
          <w:rFonts w:ascii="Arial" w:hAnsi="Arial" w:cs="Arial"/>
          <w:bCs/>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4"/>
          <w:bookmarkEnd w:id="35"/>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6" w:name="_Toc164860531"/>
      <w:bookmarkStart w:id="37"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6"/>
    </w:p>
    <w:p w14:paraId="06CD6197"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102586C5"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BB85BBF" w14:textId="52211951" w:rsidR="00A0388C" w:rsidRPr="004B6D90" w:rsidRDefault="00873A5F" w:rsidP="00D15661">
      <w:pPr>
        <w:suppressAutoHyphens/>
        <w:rPr>
          <w:rFonts w:ascii="Arial" w:eastAsia="Gill Sans MT" w:hAnsi="Arial" w:cs="Arial"/>
          <w:color w:val="000000"/>
        </w:rPr>
      </w:pPr>
      <w:r w:rsidRPr="004B6D90">
        <w:rPr>
          <w:rFonts w:ascii="Arial" w:eastAsia="Gill Sans MT" w:hAnsi="Arial" w:cs="Arial"/>
          <w:color w:val="000000"/>
        </w:rPr>
        <w:t xml:space="preserve">The Road Safety Branch </w:t>
      </w:r>
      <w:r w:rsidR="00D43C54" w:rsidRPr="004B6D90">
        <w:rPr>
          <w:rFonts w:ascii="Arial" w:eastAsia="Gill Sans MT" w:hAnsi="Arial" w:cs="Arial"/>
          <w:color w:val="000000"/>
        </w:rPr>
        <w:t>continues to work</w:t>
      </w:r>
      <w:r w:rsidRPr="004B6D90">
        <w:rPr>
          <w:rFonts w:ascii="Arial" w:eastAsia="Gill Sans MT" w:hAnsi="Arial" w:cs="Arial"/>
          <w:color w:val="000000"/>
        </w:rPr>
        <w:t xml:space="preserve"> with funding recipients to ensure project evaluations and acquittals are received</w:t>
      </w:r>
      <w:r w:rsidR="00D43C54" w:rsidRPr="004B6D90">
        <w:rPr>
          <w:rFonts w:ascii="Arial" w:eastAsia="Gill Sans MT" w:hAnsi="Arial" w:cs="Arial"/>
          <w:color w:val="000000"/>
        </w:rPr>
        <w:t xml:space="preserve"> from the 2023-24 funding round</w:t>
      </w:r>
      <w:r w:rsidRPr="004B6D90">
        <w:rPr>
          <w:rFonts w:ascii="Arial" w:eastAsia="Gill Sans MT" w:hAnsi="Arial" w:cs="Arial"/>
          <w:color w:val="000000"/>
        </w:rPr>
        <w:t xml:space="preserve">.  </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7"/>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shd w:val="clear" w:color="auto" w:fill="auto"/>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shd w:val="clear" w:color="auto" w:fill="auto"/>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8" w:name="_Toc164860532"/>
      <w:r w:rsidRPr="004B6D90">
        <w:rPr>
          <w:rFonts w:cs="Arial"/>
        </w:rPr>
        <w:t>Trial of innovative technologies</w:t>
      </w:r>
      <w:bookmarkEnd w:id="38"/>
    </w:p>
    <w:p w14:paraId="0D992525" w14:textId="77777777" w:rsidR="00193DCC" w:rsidRPr="004B6D90" w:rsidRDefault="00193DCC" w:rsidP="00E1215E">
      <w:pPr>
        <w:pStyle w:val="BodyText"/>
        <w:rPr>
          <w:rStyle w:val="BodytextBold"/>
          <w:rFonts w:ascii="Arial" w:hAnsi="Arial" w:cs="Arial"/>
          <w:b w:val="0"/>
        </w:rPr>
      </w:pPr>
      <w:r w:rsidRPr="004B6D90">
        <w:rPr>
          <w:rStyle w:val="BodytextBold"/>
          <w:rFonts w:ascii="Arial" w:hAnsi="Arial" w:cs="Arial"/>
          <w:b w:val="0"/>
        </w:rPr>
        <w:t xml:space="preserve">This project will include monitoring, investigation and trialling of new and emerging </w:t>
      </w:r>
      <w:proofErr w:type="gramStart"/>
      <w:r w:rsidRPr="004B6D90">
        <w:rPr>
          <w:rStyle w:val="BodytextBold"/>
          <w:rFonts w:ascii="Arial" w:hAnsi="Arial" w:cs="Arial"/>
          <w:b w:val="0"/>
        </w:rPr>
        <w:t>technology based</w:t>
      </w:r>
      <w:proofErr w:type="gramEnd"/>
      <w:r w:rsidRPr="004B6D90">
        <w:rPr>
          <w:rStyle w:val="BodytextBold"/>
          <w:rFonts w:ascii="Arial" w:hAnsi="Arial" w:cs="Arial"/>
          <w:b w:val="0"/>
        </w:rPr>
        <w:t xml:space="preserve"> approaches to improving safety for vulnerable road users.</w:t>
      </w:r>
    </w:p>
    <w:p w14:paraId="4732C100"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1A4F1190" w14:textId="77777777" w:rsidR="002B3D84" w:rsidRPr="004B6D90" w:rsidRDefault="002B3D84" w:rsidP="002B3D84">
      <w:pPr>
        <w:pStyle w:val="BodyText"/>
        <w:rPr>
          <w:rFonts w:ascii="Arial" w:hAnsi="Arial" w:cs="Arial"/>
        </w:rPr>
      </w:pPr>
      <w:r w:rsidRPr="004B6D90">
        <w:rPr>
          <w:rFonts w:ascii="Arial" w:hAnsi="Arial" w:cs="Arial"/>
        </w:rPr>
        <w:lastRenderedPageBreak/>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4B6D90" w14:paraId="4074122D" w14:textId="77777777" w:rsidTr="002B3D84">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39FEC872" w14:textId="77777777" w:rsidR="000F7581" w:rsidRPr="004B6D90" w:rsidRDefault="000F7581" w:rsidP="00B33A9A">
            <w:pPr>
              <w:spacing w:before="60" w:after="60" w:line="240" w:lineRule="auto"/>
              <w:jc w:val="both"/>
              <w:rPr>
                <w:rFonts w:ascii="Arial" w:hAnsi="Arial" w:cs="Arial"/>
                <w:sz w:val="16"/>
                <w:szCs w:val="16"/>
              </w:rPr>
            </w:pPr>
          </w:p>
        </w:tc>
        <w:tc>
          <w:tcPr>
            <w:tcW w:w="2408" w:type="dxa"/>
            <w:shd w:val="clear" w:color="auto" w:fill="auto"/>
          </w:tcPr>
          <w:p w14:paraId="7E5C92AE" w14:textId="082BCCF9" w:rsidR="000F7581"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3FEA10A7" w14:textId="77777777" w:rsidR="00870900" w:rsidRPr="004B6D90" w:rsidRDefault="00870900" w:rsidP="004D0F51">
      <w:pPr>
        <w:pStyle w:val="Heading2"/>
        <w:rPr>
          <w:rFonts w:cs="Arial"/>
        </w:rPr>
      </w:pPr>
      <w:bookmarkStart w:id="39" w:name="_Toc164860533"/>
      <w:r w:rsidRPr="004B6D90">
        <w:rPr>
          <w:rFonts w:cs="Arial"/>
        </w:rPr>
        <w:t>Innovative infrastructure treatment demonstrations</w:t>
      </w:r>
      <w:bookmarkEnd w:id="39"/>
    </w:p>
    <w:p w14:paraId="118DBB60" w14:textId="653B5552" w:rsidR="00AB0BE3" w:rsidRPr="004B6D90" w:rsidRDefault="00AB0BE3" w:rsidP="00E1215E">
      <w:pPr>
        <w:pStyle w:val="BodyText"/>
        <w:rPr>
          <w:rStyle w:val="BodytextBold"/>
          <w:rFonts w:ascii="Arial" w:hAnsi="Arial" w:cs="Arial"/>
          <w:b w:val="0"/>
        </w:rPr>
      </w:pPr>
      <w:r w:rsidRPr="004B6D90">
        <w:rPr>
          <w:rStyle w:val="BodytextBold"/>
          <w:rFonts w:ascii="Arial" w:hAnsi="Arial" w:cs="Arial"/>
          <w:b w:val="0"/>
        </w:rPr>
        <w:t xml:space="preserve">This project will investigate, </w:t>
      </w:r>
      <w:proofErr w:type="gramStart"/>
      <w:r w:rsidRPr="004B6D90">
        <w:rPr>
          <w:rStyle w:val="BodytextBold"/>
          <w:rFonts w:ascii="Arial" w:hAnsi="Arial" w:cs="Arial"/>
          <w:b w:val="0"/>
        </w:rPr>
        <w:t>trial</w:t>
      </w:r>
      <w:proofErr w:type="gramEnd"/>
      <w:r w:rsidRPr="004B6D90">
        <w:rPr>
          <w:rStyle w:val="BodytextBold"/>
          <w:rFonts w:ascii="Arial" w:hAnsi="Arial" w:cs="Arial"/>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72D63B14" w14:textId="77777777" w:rsidR="002B3D84" w:rsidRPr="004B6D90" w:rsidRDefault="002B3D84" w:rsidP="002B3D84">
      <w:pPr>
        <w:pStyle w:val="BodyText"/>
        <w:rPr>
          <w:rFonts w:ascii="Arial" w:hAnsi="Arial" w:cs="Arial"/>
        </w:rPr>
      </w:pPr>
      <w:r w:rsidRPr="004B6D90">
        <w:rPr>
          <w:rFonts w:ascii="Arial" w:hAnsi="Arial" w:cs="Arial"/>
        </w:rP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ascii="Arial" w:hAnsi="Arial"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ascii="Arial" w:hAnsi="Arial"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ascii="Arial" w:hAnsi="Arial" w:cs="Arial"/>
        </w:rPr>
      </w:pPr>
    </w:p>
    <w:p w14:paraId="62326D13" w14:textId="433B9B76" w:rsidR="00591613" w:rsidRPr="004B6D90" w:rsidRDefault="00591613" w:rsidP="00F66EE2">
      <w:pPr>
        <w:pStyle w:val="BodyText"/>
        <w:spacing w:before="0" w:after="0" w:line="240" w:lineRule="auto"/>
        <w:ind w:left="2160"/>
        <w:rPr>
          <w:rFonts w:ascii="Arial" w:hAnsi="Arial" w:cs="Arial"/>
          <w:color w:val="002060"/>
          <w:sz w:val="36"/>
          <w:szCs w:val="36"/>
          <w:lang w:eastAsia="en-AU"/>
        </w:rPr>
      </w:pPr>
      <w:r w:rsidRPr="004B6D90">
        <w:rPr>
          <w:rFonts w:ascii="Arial" w:hAnsi="Arial" w:cs="Arial"/>
          <w:color w:val="002060"/>
          <w:sz w:val="36"/>
          <w:szCs w:val="36"/>
          <w:lang w:eastAsia="en-AU"/>
        </w:rPr>
        <w:t>92 young people are seriously injured or killed on our</w:t>
      </w:r>
      <w:r w:rsidR="00F66EE2">
        <w:rPr>
          <w:rFonts w:ascii="Arial" w:hAnsi="Arial" w:cs="Arial"/>
          <w:color w:val="002060"/>
          <w:sz w:val="36"/>
          <w:szCs w:val="36"/>
          <w:lang w:eastAsia="en-AU"/>
        </w:rPr>
        <w:t xml:space="preserve"> </w:t>
      </w:r>
      <w:r w:rsidRPr="004B6D90">
        <w:rPr>
          <w:rFonts w:ascii="Arial" w:hAnsi="Arial" w:cs="Arial"/>
          <w:color w:val="002060"/>
          <w:sz w:val="36"/>
          <w:szCs w:val="36"/>
          <w:lang w:eastAsia="en-AU"/>
        </w:rPr>
        <w:t xml:space="preserve">roads every </w:t>
      </w:r>
      <w:proofErr w:type="gramStart"/>
      <w:r w:rsidRPr="004B6D90">
        <w:rPr>
          <w:rFonts w:ascii="Arial" w:hAnsi="Arial" w:cs="Arial"/>
          <w:color w:val="002060"/>
          <w:sz w:val="36"/>
          <w:szCs w:val="36"/>
          <w:lang w:eastAsia="en-AU"/>
        </w:rPr>
        <w:t>year</w:t>
      </w:r>
      <w:proofErr w:type="gramEnd"/>
    </w:p>
    <w:p w14:paraId="6CB839EA" w14:textId="77777777" w:rsidR="00870900" w:rsidRPr="004B6D90" w:rsidRDefault="00870900" w:rsidP="00FE0375">
      <w:pPr>
        <w:pStyle w:val="Heading2"/>
        <w:rPr>
          <w:rFonts w:cs="Arial"/>
        </w:rPr>
      </w:pPr>
      <w:bookmarkStart w:id="40" w:name="_Toc164860534"/>
      <w:r w:rsidRPr="004B6D90">
        <w:rPr>
          <w:rFonts w:cs="Arial"/>
        </w:rPr>
        <w:t>Learner Driver Mentor Program</w:t>
      </w:r>
      <w:r w:rsidR="00ED6B56" w:rsidRPr="004B6D90">
        <w:rPr>
          <w:rFonts w:cs="Arial"/>
        </w:rPr>
        <w:t xml:space="preserve"> and Driver Mentoring Tasmania</w:t>
      </w:r>
      <w:bookmarkEnd w:id="40"/>
    </w:p>
    <w:p w14:paraId="115FDB78" w14:textId="77777777" w:rsidR="00165C90" w:rsidRPr="004B6D90" w:rsidRDefault="00165C90" w:rsidP="00D35D54">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D35D5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2E5E7A57" w14:textId="4ABB6F68" w:rsidR="00BB30B0" w:rsidRPr="004B6D90" w:rsidRDefault="00AE56EA" w:rsidP="00246013">
      <w:pPr>
        <w:suppressAutoHyphens/>
        <w:rPr>
          <w:rFonts w:ascii="Arial" w:eastAsia="Gill Sans MT" w:hAnsi="Arial" w:cs="Arial"/>
          <w:color w:val="000000"/>
        </w:rPr>
      </w:pPr>
      <w:r w:rsidRPr="004B6D90">
        <w:rPr>
          <w:rFonts w:ascii="Arial" w:eastAsia="Gill Sans MT" w:hAnsi="Arial" w:cs="Arial"/>
          <w:color w:val="000000"/>
        </w:rPr>
        <w:t>Between</w:t>
      </w:r>
      <w:r w:rsidR="0021656B" w:rsidRPr="004B6D90">
        <w:rPr>
          <w:rFonts w:ascii="Arial" w:eastAsia="Gill Sans MT" w:hAnsi="Arial" w:cs="Arial"/>
          <w:color w:val="000000"/>
        </w:rPr>
        <w:t xml:space="preserve"> 1</w:t>
      </w:r>
      <w:r w:rsidRPr="004B6D90">
        <w:rPr>
          <w:rFonts w:ascii="Arial" w:eastAsia="Gill Sans MT" w:hAnsi="Arial" w:cs="Arial"/>
          <w:color w:val="000000"/>
        </w:rPr>
        <w:t xml:space="preserve"> </w:t>
      </w:r>
      <w:r w:rsidR="003865FA" w:rsidRPr="004B6D90">
        <w:rPr>
          <w:rFonts w:ascii="Arial" w:eastAsia="Gill Sans MT" w:hAnsi="Arial" w:cs="Arial"/>
          <w:color w:val="000000"/>
        </w:rPr>
        <w:t>June</w:t>
      </w:r>
      <w:r w:rsidR="0021656B" w:rsidRPr="004B6D90">
        <w:rPr>
          <w:rFonts w:ascii="Arial" w:eastAsia="Gill Sans MT" w:hAnsi="Arial" w:cs="Arial"/>
          <w:color w:val="000000"/>
        </w:rPr>
        <w:t xml:space="preserve"> and 30 </w:t>
      </w:r>
      <w:r w:rsidR="003865FA" w:rsidRPr="004B6D90">
        <w:rPr>
          <w:rFonts w:ascii="Arial" w:eastAsia="Gill Sans MT" w:hAnsi="Arial" w:cs="Arial"/>
          <w:color w:val="000000"/>
        </w:rPr>
        <w:t>August</w:t>
      </w:r>
      <w:r w:rsidR="00C3253C" w:rsidRPr="004B6D90">
        <w:rPr>
          <w:rFonts w:ascii="Arial" w:eastAsia="Gill Sans MT" w:hAnsi="Arial" w:cs="Arial"/>
          <w:color w:val="000000"/>
        </w:rPr>
        <w:t xml:space="preserve"> </w:t>
      </w:r>
      <w:r w:rsidRPr="004B6D90">
        <w:rPr>
          <w:rFonts w:ascii="Arial" w:eastAsia="Gill Sans MT" w:hAnsi="Arial" w:cs="Arial"/>
          <w:color w:val="000000"/>
        </w:rPr>
        <w:t>202</w:t>
      </w:r>
      <w:r w:rsidR="00C3253C" w:rsidRPr="004B6D90">
        <w:rPr>
          <w:rFonts w:ascii="Arial" w:eastAsia="Gill Sans MT" w:hAnsi="Arial" w:cs="Arial"/>
          <w:color w:val="000000"/>
        </w:rPr>
        <w:t>4</w:t>
      </w:r>
      <w:r w:rsidRPr="004B6D90">
        <w:rPr>
          <w:rFonts w:ascii="Arial" w:eastAsia="Gill Sans MT" w:hAnsi="Arial" w:cs="Arial"/>
          <w:color w:val="000000"/>
        </w:rPr>
        <w:t xml:space="preserve">, the LDMP delivered </w:t>
      </w:r>
      <w:r w:rsidR="003865FA" w:rsidRPr="004B6D90">
        <w:rPr>
          <w:rFonts w:ascii="Arial" w:eastAsia="Gill Sans MT" w:hAnsi="Arial" w:cs="Arial"/>
          <w:color w:val="000000"/>
        </w:rPr>
        <w:t>4,706</w:t>
      </w:r>
      <w:r w:rsidRPr="004B6D90">
        <w:rPr>
          <w:rFonts w:ascii="Arial" w:eastAsia="Gill Sans MT" w:hAnsi="Arial" w:cs="Arial"/>
          <w:color w:val="000000"/>
        </w:rPr>
        <w:t xml:space="preserve"> hours of supervisory driving </w:t>
      </w:r>
      <w:r w:rsidR="00103D26" w:rsidRPr="004B6D90">
        <w:rPr>
          <w:rFonts w:ascii="Arial" w:eastAsia="Gill Sans MT" w:hAnsi="Arial" w:cs="Arial"/>
          <w:color w:val="000000"/>
        </w:rPr>
        <w:t>and achiev</w:t>
      </w:r>
      <w:r w:rsidR="00BB30B0" w:rsidRPr="004B6D90">
        <w:rPr>
          <w:rFonts w:ascii="Arial" w:eastAsia="Gill Sans MT" w:hAnsi="Arial" w:cs="Arial"/>
          <w:color w:val="000000"/>
        </w:rPr>
        <w:t>ed</w:t>
      </w:r>
      <w:r w:rsidR="00103D26" w:rsidRPr="004B6D90">
        <w:rPr>
          <w:rFonts w:ascii="Arial" w:eastAsia="Gill Sans MT" w:hAnsi="Arial" w:cs="Arial"/>
          <w:color w:val="000000"/>
        </w:rPr>
        <w:t xml:space="preserve"> </w:t>
      </w:r>
      <w:r w:rsidR="003865FA" w:rsidRPr="004B6D90">
        <w:rPr>
          <w:rFonts w:ascii="Arial" w:eastAsia="Gill Sans MT" w:hAnsi="Arial" w:cs="Arial"/>
          <w:color w:val="000000"/>
        </w:rPr>
        <w:t>54</w:t>
      </w:r>
      <w:r w:rsidR="00F0640F" w:rsidRPr="004B6D90">
        <w:rPr>
          <w:rFonts w:ascii="Arial" w:eastAsia="Gill Sans MT" w:hAnsi="Arial" w:cs="Arial"/>
          <w:color w:val="000000"/>
        </w:rPr>
        <w:t xml:space="preserve"> </w:t>
      </w:r>
      <w:r w:rsidR="00103D26" w:rsidRPr="004B6D90">
        <w:rPr>
          <w:rFonts w:ascii="Arial" w:eastAsia="Gill Sans MT" w:hAnsi="Arial" w:cs="Arial"/>
          <w:color w:val="000000"/>
        </w:rPr>
        <w:t>provisi</w:t>
      </w:r>
      <w:r w:rsidRPr="004B6D90">
        <w:rPr>
          <w:rFonts w:ascii="Arial" w:eastAsia="Gill Sans MT" w:hAnsi="Arial" w:cs="Arial"/>
          <w:color w:val="000000"/>
        </w:rPr>
        <w:t xml:space="preserve">onal licences. </w:t>
      </w:r>
      <w:r w:rsidR="00C929AC" w:rsidRPr="004B6D90">
        <w:rPr>
          <w:rFonts w:ascii="Arial" w:eastAsia="Gill Sans MT" w:hAnsi="Arial" w:cs="Arial"/>
          <w:color w:val="000000"/>
        </w:rPr>
        <w:t xml:space="preserve">There were on average </w:t>
      </w:r>
      <w:r w:rsidR="0021656B" w:rsidRPr="004B6D90">
        <w:rPr>
          <w:rFonts w:ascii="Arial" w:eastAsia="Gill Sans MT" w:hAnsi="Arial" w:cs="Arial"/>
          <w:color w:val="000000"/>
        </w:rPr>
        <w:t>2</w:t>
      </w:r>
      <w:r w:rsidR="003865FA" w:rsidRPr="004B6D90">
        <w:rPr>
          <w:rFonts w:ascii="Arial" w:eastAsia="Gill Sans MT" w:hAnsi="Arial" w:cs="Arial"/>
          <w:color w:val="000000"/>
        </w:rPr>
        <w:t>36</w:t>
      </w:r>
      <w:r w:rsidR="00C929AC" w:rsidRPr="004B6D90">
        <w:rPr>
          <w:rFonts w:ascii="Arial" w:eastAsia="Gill Sans MT" w:hAnsi="Arial" w:cs="Arial"/>
          <w:color w:val="000000"/>
        </w:rPr>
        <w:t xml:space="preserve"> learner drivers engaged in the program.</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1" w:name="_Toc164860535"/>
      <w:r w:rsidRPr="004B6D90">
        <w:rPr>
          <w:rFonts w:cs="Arial"/>
        </w:rPr>
        <w:t xml:space="preserve">Graduated Licensing System </w:t>
      </w:r>
      <w:r w:rsidR="00002F7C" w:rsidRPr="004B6D90">
        <w:rPr>
          <w:rFonts w:cs="Arial"/>
        </w:rPr>
        <w:t>Project</w:t>
      </w:r>
      <w:bookmarkEnd w:id="41"/>
      <w:r w:rsidR="00002F7C" w:rsidRPr="004B6D90">
        <w:rPr>
          <w:rFonts w:cs="Arial"/>
        </w:rPr>
        <w:t xml:space="preserve"> </w:t>
      </w:r>
    </w:p>
    <w:p w14:paraId="1D1E1E4F" w14:textId="1DA94EE7" w:rsidR="00002F7C" w:rsidRPr="004B6D90" w:rsidRDefault="00002F7C" w:rsidP="00002F7C">
      <w:pPr>
        <w:pStyle w:val="BodyText"/>
        <w:rPr>
          <w:rFonts w:ascii="Arial" w:hAnsi="Arial"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B074C67" w14:textId="1B78BAAB" w:rsidR="00B800BE" w:rsidRPr="004B6D90" w:rsidRDefault="00B800BE" w:rsidP="00B800BE">
      <w:pPr>
        <w:pStyle w:val="BodyText"/>
        <w:rPr>
          <w:rFonts w:ascii="Arial" w:hAnsi="Arial" w:cs="Arial"/>
        </w:rPr>
      </w:pPr>
      <w:r w:rsidRPr="004B6D90">
        <w:rPr>
          <w:rFonts w:ascii="Arial" w:hAnsi="Arial" w:cs="Arial"/>
        </w:rPr>
        <w:t xml:space="preserve">The Tasmanian Government implemented </w:t>
      </w:r>
      <w:r w:rsidR="00AB7F32" w:rsidRPr="004B6D90">
        <w:rPr>
          <w:rFonts w:ascii="Arial" w:hAnsi="Arial" w:cs="Arial"/>
        </w:rPr>
        <w:t>regulatory</w:t>
      </w:r>
      <w:r w:rsidRPr="004B6D90">
        <w:rPr>
          <w:rFonts w:ascii="Arial" w:hAnsi="Arial" w:cs="Arial"/>
        </w:rPr>
        <w:t xml:space="preserve"> changes to the GLS on 1 December 2020. Tasmania’s GLS now meets the enhanced model under the national </w:t>
      </w:r>
      <w:r w:rsidR="00EB6182" w:rsidRPr="004B6D90">
        <w:rPr>
          <w:rFonts w:ascii="Arial" w:hAnsi="Arial" w:cs="Arial"/>
        </w:rPr>
        <w:t xml:space="preserve">driver GLS </w:t>
      </w:r>
      <w:r w:rsidRPr="004B6D90">
        <w:rPr>
          <w:rFonts w:ascii="Arial" w:hAnsi="Arial" w:cs="Arial"/>
        </w:rPr>
        <w:t>framework.</w:t>
      </w:r>
      <w:r w:rsidRPr="004B6D90">
        <w:rPr>
          <w:rFonts w:ascii="Arial" w:hAnsi="Arial" w:cs="Arial"/>
          <w:color w:val="1F497D"/>
        </w:rPr>
        <w:t xml:space="preserve"> </w:t>
      </w:r>
      <w:r w:rsidR="001066A4" w:rsidRPr="004B6D90">
        <w:rPr>
          <w:rFonts w:ascii="Arial" w:hAnsi="Arial" w:cs="Arial"/>
          <w:color w:val="auto"/>
        </w:rPr>
        <w:t>The GLS changes were accompanied by a public education campaign explaining the policy changes and how they would apply to current and new learners.</w:t>
      </w:r>
      <w:r w:rsidRPr="004B6D90">
        <w:rPr>
          <w:rFonts w:ascii="Arial" w:hAnsi="Arial" w:cs="Arial"/>
          <w:color w:val="auto"/>
        </w:rPr>
        <w:t> </w:t>
      </w:r>
    </w:p>
    <w:p w14:paraId="5B50BF67" w14:textId="4B01A18B" w:rsidR="001066A4" w:rsidRPr="004B6D90" w:rsidRDefault="00B800BE" w:rsidP="00B800BE">
      <w:pPr>
        <w:pStyle w:val="BodyText"/>
        <w:rPr>
          <w:rFonts w:ascii="Arial" w:hAnsi="Arial" w:cs="Arial"/>
        </w:rPr>
      </w:pPr>
      <w:r w:rsidRPr="004B6D90">
        <w:rPr>
          <w:rFonts w:ascii="Arial" w:hAnsi="Arial" w:cs="Arial"/>
        </w:rPr>
        <w:t xml:space="preserve">Complementing the policy changes </w:t>
      </w:r>
      <w:r w:rsidR="001066A4" w:rsidRPr="004B6D90">
        <w:rPr>
          <w:rFonts w:ascii="Arial" w:hAnsi="Arial" w:cs="Arial"/>
        </w:rPr>
        <w:t xml:space="preserve">are three digital products that </w:t>
      </w:r>
      <w:r w:rsidR="00AB7F32" w:rsidRPr="004B6D90">
        <w:rPr>
          <w:rFonts w:ascii="Arial" w:hAnsi="Arial" w:cs="Arial"/>
        </w:rPr>
        <w:t>were</w:t>
      </w:r>
      <w:r w:rsidR="001066A4" w:rsidRPr="004B6D90">
        <w:rPr>
          <w:rFonts w:ascii="Arial" w:hAnsi="Arial" w:cs="Arial"/>
        </w:rPr>
        <w:t xml:space="preserve"> progressively launched </w:t>
      </w:r>
      <w:r w:rsidR="00AB7F32" w:rsidRPr="004B6D90">
        <w:rPr>
          <w:rFonts w:ascii="Arial" w:hAnsi="Arial" w:cs="Arial"/>
        </w:rPr>
        <w:t>from</w:t>
      </w:r>
      <w:r w:rsidR="001066A4" w:rsidRPr="004B6D90">
        <w:rPr>
          <w:rFonts w:ascii="Arial" w:hAnsi="Arial" w:cs="Arial"/>
        </w:rPr>
        <w:t xml:space="preserve"> July 2021. </w:t>
      </w:r>
    </w:p>
    <w:p w14:paraId="220AD0A7" w14:textId="54C1BCB8" w:rsidR="00B800BE" w:rsidRPr="004B6D90" w:rsidRDefault="001066A4" w:rsidP="00B800BE">
      <w:pPr>
        <w:pStyle w:val="BodyText"/>
        <w:rPr>
          <w:rFonts w:ascii="Arial" w:hAnsi="Arial" w:cs="Arial"/>
          <w:color w:val="auto"/>
        </w:rPr>
      </w:pPr>
      <w:r w:rsidRPr="004B6D90">
        <w:rPr>
          <w:rFonts w:ascii="Arial" w:hAnsi="Arial" w:cs="Arial"/>
        </w:rPr>
        <w:t xml:space="preserve">The Plates Plus learning and assessment </w:t>
      </w:r>
      <w:r w:rsidR="00B800BE" w:rsidRPr="004B6D90">
        <w:rPr>
          <w:rFonts w:ascii="Arial" w:hAnsi="Arial" w:cs="Arial"/>
          <w:color w:val="auto"/>
        </w:rPr>
        <w:t xml:space="preserve">platform </w:t>
      </w:r>
      <w:r w:rsidRPr="004B6D90">
        <w:rPr>
          <w:rFonts w:ascii="Arial" w:hAnsi="Arial" w:cs="Arial"/>
          <w:color w:val="auto"/>
        </w:rPr>
        <w:t>was</w:t>
      </w:r>
      <w:r w:rsidR="00B800BE" w:rsidRPr="004B6D90">
        <w:rPr>
          <w:rFonts w:ascii="Arial" w:hAnsi="Arial" w:cs="Arial"/>
          <w:color w:val="auto"/>
        </w:rPr>
        <w:t xml:space="preserve"> designed to improve learner driver education by focusing on developing safe behaviours and attitudes</w:t>
      </w:r>
      <w:r w:rsidR="00B800BE" w:rsidRPr="004B6D90">
        <w:rPr>
          <w:rFonts w:ascii="Arial" w:hAnsi="Arial" w:cs="Arial"/>
        </w:rPr>
        <w:t xml:space="preserve">. </w:t>
      </w:r>
      <w:r w:rsidRPr="004B6D90">
        <w:rPr>
          <w:rFonts w:ascii="Arial" w:hAnsi="Arial" w:cs="Arial"/>
        </w:rPr>
        <w:t>It is an innovative tool that takes users through a seri</w:t>
      </w:r>
      <w:r w:rsidR="00061510" w:rsidRPr="004B6D90">
        <w:rPr>
          <w:rFonts w:ascii="Arial" w:hAnsi="Arial" w:cs="Arial"/>
        </w:rPr>
        <w:t>es</w:t>
      </w:r>
      <w:r w:rsidRPr="004B6D90">
        <w:rPr>
          <w:rFonts w:ascii="Arial" w:hAnsi="Arial" w:cs="Arial"/>
        </w:rPr>
        <w:t xml:space="preserve"> of interactive exercises to</w:t>
      </w:r>
      <w:r w:rsidR="00B800BE" w:rsidRPr="004B6D90">
        <w:rPr>
          <w:rFonts w:ascii="Arial" w:hAnsi="Arial"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ascii="Arial" w:hAnsi="Arial" w:cs="Arial"/>
          <w:color w:val="auto"/>
        </w:rPr>
      </w:pPr>
      <w:r w:rsidRPr="004B6D90">
        <w:rPr>
          <w:rFonts w:ascii="Arial" w:hAnsi="Arial" w:cs="Arial"/>
          <w:color w:val="auto"/>
        </w:rPr>
        <w:t>A public education campaign</w:t>
      </w:r>
      <w:r w:rsidR="001066A4" w:rsidRPr="004B6D90">
        <w:rPr>
          <w:rFonts w:ascii="Arial" w:hAnsi="Arial" w:cs="Arial"/>
          <w:color w:val="auto"/>
        </w:rPr>
        <w:t xml:space="preserve"> accompanied the launch of the Plates Plus platform and</w:t>
      </w:r>
      <w:r w:rsidRPr="004B6D90">
        <w:rPr>
          <w:rFonts w:ascii="Arial" w:hAnsi="Arial" w:cs="Arial"/>
          <w:color w:val="auto"/>
        </w:rPr>
        <w:t xml:space="preserve"> </w:t>
      </w:r>
      <w:r w:rsidR="004D686E" w:rsidRPr="004B6D90">
        <w:rPr>
          <w:rFonts w:ascii="Arial" w:hAnsi="Arial" w:cs="Arial"/>
          <w:color w:val="auto"/>
        </w:rPr>
        <w:t>ran</w:t>
      </w:r>
      <w:r w:rsidRPr="004B6D90">
        <w:rPr>
          <w:rFonts w:ascii="Arial" w:hAnsi="Arial" w:cs="Arial"/>
          <w:color w:val="auto"/>
        </w:rPr>
        <w:t xml:space="preserve"> until September 2021. The campaign encourage</w:t>
      </w:r>
      <w:r w:rsidR="004D686E" w:rsidRPr="004B6D90">
        <w:rPr>
          <w:rFonts w:ascii="Arial" w:hAnsi="Arial" w:cs="Arial"/>
          <w:color w:val="auto"/>
        </w:rPr>
        <w:t>d</w:t>
      </w:r>
      <w:r w:rsidRPr="004B6D90">
        <w:rPr>
          <w:rFonts w:ascii="Arial" w:hAnsi="Arial" w:cs="Arial"/>
          <w:color w:val="auto"/>
        </w:rPr>
        <w:t xml:space="preserve"> take-up by promoting the convenience of the platform</w:t>
      </w:r>
      <w:r w:rsidR="001066A4" w:rsidRPr="004B6D90">
        <w:rPr>
          <w:rFonts w:ascii="Arial" w:hAnsi="Arial" w:cs="Arial"/>
          <w:color w:val="auto"/>
        </w:rPr>
        <w:t xml:space="preserve">, which is accessible from any device connected to the internet. </w:t>
      </w:r>
    </w:p>
    <w:p w14:paraId="6E56A63F" w14:textId="79DE8A98" w:rsidR="00EB6182" w:rsidRPr="004B6D90" w:rsidRDefault="00B800BE" w:rsidP="00B800BE">
      <w:pPr>
        <w:pStyle w:val="BodyText"/>
        <w:rPr>
          <w:rFonts w:ascii="Arial" w:hAnsi="Arial" w:cs="Arial"/>
          <w:color w:val="auto"/>
        </w:rPr>
      </w:pPr>
      <w:r w:rsidRPr="004B6D90">
        <w:rPr>
          <w:rFonts w:ascii="Arial" w:hAnsi="Arial" w:cs="Arial"/>
          <w:color w:val="auto"/>
        </w:rPr>
        <w:lastRenderedPageBreak/>
        <w:t>The Plates Plus logbook</w:t>
      </w:r>
      <w:r w:rsidR="00EB6182" w:rsidRPr="004B6D90">
        <w:rPr>
          <w:rFonts w:ascii="Arial" w:hAnsi="Arial" w:cs="Arial"/>
          <w:color w:val="auto"/>
        </w:rPr>
        <w:t xml:space="preserve"> app</w:t>
      </w:r>
      <w:r w:rsidRPr="004B6D90">
        <w:rPr>
          <w:rFonts w:ascii="Arial" w:hAnsi="Arial" w:cs="Arial"/>
          <w:color w:val="auto"/>
        </w:rPr>
        <w:t xml:space="preserve"> </w:t>
      </w:r>
      <w:r w:rsidR="00EB6182" w:rsidRPr="004B6D90">
        <w:rPr>
          <w:rFonts w:ascii="Arial" w:hAnsi="Arial" w:cs="Arial"/>
          <w:color w:val="auto"/>
        </w:rPr>
        <w:t>launched in November 2021</w:t>
      </w:r>
      <w:r w:rsidRPr="004B6D90">
        <w:rPr>
          <w:rFonts w:ascii="Arial" w:hAnsi="Arial" w:cs="Arial"/>
          <w:color w:val="auto"/>
        </w:rPr>
        <w:t xml:space="preserve">. </w:t>
      </w:r>
      <w:r w:rsidR="00EB6182" w:rsidRPr="004B6D90">
        <w:rPr>
          <w:rFonts w:ascii="Arial" w:hAnsi="Arial" w:cs="Arial"/>
          <w:color w:val="auto"/>
        </w:rPr>
        <w:t>For many Tasmanian learners,</w:t>
      </w:r>
      <w:r w:rsidRPr="004B6D90">
        <w:rPr>
          <w:rFonts w:ascii="Arial" w:hAnsi="Arial" w:cs="Arial"/>
          <w:color w:val="auto"/>
        </w:rPr>
        <w:t xml:space="preserve"> this will replace the existing hard copy logbook</w:t>
      </w:r>
      <w:r w:rsidR="001066A4" w:rsidRPr="004B6D90">
        <w:rPr>
          <w:rFonts w:ascii="Arial" w:hAnsi="Arial" w:cs="Arial"/>
          <w:color w:val="auto"/>
        </w:rPr>
        <w:t>.</w:t>
      </w:r>
      <w:r w:rsidRPr="004B6D90">
        <w:rPr>
          <w:rFonts w:ascii="Arial" w:hAnsi="Arial" w:cs="Arial"/>
          <w:color w:val="auto"/>
        </w:rPr>
        <w:t xml:space="preserve"> </w:t>
      </w:r>
      <w:r w:rsidR="001066A4" w:rsidRPr="004B6D90">
        <w:rPr>
          <w:rFonts w:ascii="Arial" w:hAnsi="Arial" w:cs="Arial"/>
          <w:color w:val="auto"/>
        </w:rPr>
        <w:t>I</w:t>
      </w:r>
      <w:r w:rsidRPr="004B6D90">
        <w:rPr>
          <w:rFonts w:ascii="Arial" w:hAnsi="Arial" w:cs="Arial"/>
          <w:color w:val="auto"/>
        </w:rPr>
        <w:t xml:space="preserve">t </w:t>
      </w:r>
      <w:r w:rsidR="00EB6182" w:rsidRPr="004B6D90">
        <w:rPr>
          <w:rFonts w:ascii="Arial" w:hAnsi="Arial" w:cs="Arial"/>
          <w:color w:val="auto"/>
        </w:rPr>
        <w:t>provides an easy and efficient way to record supervised driving hours during the learner licensing phase</w:t>
      </w:r>
      <w:r w:rsidR="001066A4" w:rsidRPr="004B6D90">
        <w:rPr>
          <w:rFonts w:ascii="Arial" w:hAnsi="Arial" w:cs="Arial"/>
          <w:color w:val="auto"/>
        </w:rPr>
        <w:t xml:space="preserve">. </w:t>
      </w:r>
      <w:r w:rsidR="00EB6182" w:rsidRPr="004B6D90">
        <w:rPr>
          <w:rFonts w:ascii="Arial" w:hAnsi="Arial" w:cs="Arial"/>
          <w:color w:val="auto"/>
        </w:rPr>
        <w:t xml:space="preserve">A public education campaign targeting </w:t>
      </w:r>
      <w:r w:rsidR="00061510" w:rsidRPr="004B6D90">
        <w:rPr>
          <w:rFonts w:ascii="Arial" w:hAnsi="Arial" w:cs="Arial"/>
          <w:color w:val="auto"/>
        </w:rPr>
        <w:t>15 to 25-year-olds</w:t>
      </w:r>
      <w:r w:rsidR="00EB6182" w:rsidRPr="004B6D90">
        <w:rPr>
          <w:rFonts w:ascii="Arial" w:hAnsi="Arial" w:cs="Arial"/>
          <w:color w:val="auto"/>
        </w:rPr>
        <w:t xml:space="preserve"> accompanied the launch of the Plates Plus logbook app. </w:t>
      </w:r>
      <w:r w:rsidR="00061510" w:rsidRPr="004B6D90">
        <w:rPr>
          <w:rFonts w:ascii="Arial" w:hAnsi="Arial" w:cs="Arial"/>
          <w:color w:val="auto"/>
        </w:rPr>
        <w:t>T</w:t>
      </w:r>
      <w:r w:rsidR="00EB6182" w:rsidRPr="004B6D90">
        <w:rPr>
          <w:rFonts w:ascii="Arial" w:hAnsi="Arial"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ascii="Arial" w:hAnsi="Arial" w:cs="Arial"/>
          <w:color w:val="auto"/>
        </w:rPr>
      </w:pPr>
      <w:r w:rsidRPr="004B6D90">
        <w:rPr>
          <w:rFonts w:ascii="Arial" w:hAnsi="Arial"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ascii="Arial" w:hAnsi="Arial" w:cs="Arial"/>
          <w:color w:val="auto"/>
        </w:rPr>
      </w:pPr>
      <w:r w:rsidRPr="004B6D90">
        <w:rPr>
          <w:rFonts w:ascii="Arial" w:hAnsi="Arial" w:cs="Arial"/>
          <w:color w:val="auto"/>
        </w:rPr>
        <w:t xml:space="preserve">The HPT </w:t>
      </w:r>
      <w:r w:rsidR="00AB7F32" w:rsidRPr="004B6D90">
        <w:rPr>
          <w:rFonts w:ascii="Arial" w:hAnsi="Arial" w:cs="Arial"/>
          <w:color w:val="auto"/>
        </w:rPr>
        <w:t>was</w:t>
      </w:r>
      <w:r w:rsidRPr="004B6D90">
        <w:rPr>
          <w:rFonts w:ascii="Arial" w:hAnsi="Arial" w:cs="Arial"/>
          <w:color w:val="auto"/>
        </w:rPr>
        <w:t xml:space="preserve"> the final product to be delivered under the GLS project. </w:t>
      </w:r>
    </w:p>
    <w:p w14:paraId="33922784" w14:textId="1E1AE0B1" w:rsidR="00D8149F" w:rsidRPr="004B6D90" w:rsidRDefault="00D8149F" w:rsidP="00D8149F">
      <w:pPr>
        <w:pStyle w:val="BodyText"/>
        <w:rPr>
          <w:rFonts w:ascii="Arial" w:hAnsi="Arial" w:cs="Arial"/>
          <w:color w:val="auto"/>
        </w:rPr>
      </w:pPr>
      <w:r w:rsidRPr="004B6D90">
        <w:rPr>
          <w:rFonts w:ascii="Arial" w:hAnsi="Arial" w:cs="Arial"/>
        </w:rPr>
        <w:t xml:space="preserve">State Growth contracted the Queensland University of Technology (QUT) Centre for Accident Research and Road Safety – Queensland (CARRS-Q) to undertake </w:t>
      </w:r>
      <w:r w:rsidR="00385680" w:rsidRPr="004B6D90">
        <w:rPr>
          <w:rFonts w:ascii="Arial" w:hAnsi="Arial" w:cs="Arial"/>
        </w:rPr>
        <w:t xml:space="preserve">an </w:t>
      </w:r>
      <w:r w:rsidRPr="004B6D90">
        <w:rPr>
          <w:rFonts w:ascii="Arial" w:hAnsi="Arial" w:cs="Arial"/>
        </w:rPr>
        <w:t xml:space="preserve">evaluation of the changes over a seven-year period, including crash and </w:t>
      </w:r>
      <w:proofErr w:type="gramStart"/>
      <w:r w:rsidRPr="004B6D90">
        <w:rPr>
          <w:rFonts w:ascii="Arial" w:hAnsi="Arial" w:cs="Arial"/>
        </w:rPr>
        <w:t>offence based</w:t>
      </w:r>
      <w:proofErr w:type="gramEnd"/>
      <w:r w:rsidRPr="004B6D90">
        <w:rPr>
          <w:rFonts w:ascii="Arial" w:hAnsi="Arial" w:cs="Arial"/>
        </w:rPr>
        <w:t xml:space="preserve"> analyses and personal experiences of Tasmanian residents.</w:t>
      </w:r>
      <w:r w:rsidR="00385680" w:rsidRPr="004B6D90">
        <w:rPr>
          <w:rFonts w:ascii="Arial" w:hAnsi="Arial" w:cs="Arial"/>
        </w:rPr>
        <w:t xml:space="preserve"> </w:t>
      </w:r>
      <w:r w:rsidR="003E544F" w:rsidRPr="004B6D90">
        <w:rPr>
          <w:rFonts w:ascii="Arial" w:hAnsi="Arial" w:cs="Arial"/>
        </w:rPr>
        <w:t>The intermediate phase of the evaluation is currently in progress.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shd w:val="clear" w:color="auto" w:fill="auto"/>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2" w:name="_Toc164860536"/>
      <w:r w:rsidRPr="004B6D90">
        <w:rPr>
          <w:rFonts w:cs="Arial"/>
        </w:rPr>
        <w:t>Motorcyclist Graduated Licensing System</w:t>
      </w:r>
      <w:r w:rsidR="00B37D36" w:rsidRPr="004B6D90">
        <w:rPr>
          <w:rFonts w:cs="Arial"/>
        </w:rPr>
        <w:t xml:space="preserve"> </w:t>
      </w:r>
      <w:proofErr w:type="gramStart"/>
      <w:r w:rsidR="00B37D36" w:rsidRPr="004B6D90">
        <w:rPr>
          <w:rFonts w:cs="Arial"/>
        </w:rPr>
        <w:t>review</w:t>
      </w:r>
      <w:bookmarkEnd w:id="42"/>
      <w:proofErr w:type="gramEnd"/>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70E50E76"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Pr="004B6D90">
        <w:rPr>
          <w:rStyle w:val="BodytextBold"/>
          <w:rFonts w:ascii="Arial" w:hAnsi="Arial" w:cs="Arial"/>
          <w:b w:val="0"/>
        </w:rPr>
        <w:t xml:space="preserve">RSAC at its May 2022 meeting. </w:t>
      </w:r>
    </w:p>
    <w:p w14:paraId="323F9680" w14:textId="36ECC8C3"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run in August and September 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Consideration of the package by the Tasmanian Government has been delayed due to the caretaker and election periods</w:t>
      </w:r>
      <w:r w:rsidR="003C4404" w:rsidRPr="004B6D90">
        <w:rPr>
          <w:rStyle w:val="BodytextBold"/>
          <w:rFonts w:ascii="Arial" w:hAnsi="Arial" w:cs="Arial"/>
          <w:b w:val="0"/>
        </w:rPr>
        <w:t xml:space="preserve"> and formation of a new Government but is expected to occur shortly.</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3" w:name="_Toc164860537"/>
      <w:r w:rsidRPr="004B6D90">
        <w:rPr>
          <w:rFonts w:cs="Arial"/>
        </w:rPr>
        <w:t>RYDA</w:t>
      </w:r>
      <w:r w:rsidR="00284187" w:rsidRPr="004B6D90">
        <w:rPr>
          <w:rFonts w:cs="Arial"/>
        </w:rPr>
        <w:t xml:space="preserve"> program</w:t>
      </w:r>
      <w:bookmarkEnd w:id="43"/>
    </w:p>
    <w:p w14:paraId="07859399" w14:textId="78142174" w:rsidR="00165C90" w:rsidRPr="004B6D90" w:rsidRDefault="00165C90" w:rsidP="00B2015A">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B2015A">
      <w:pPr>
        <w:suppressAutoHyphens/>
        <w:rPr>
          <w:rFonts w:ascii="Arial" w:eastAsia="Gill Sans MT" w:hAnsi="Arial" w:cs="Arial"/>
          <w:bCs/>
          <w:color w:val="000000"/>
        </w:rPr>
      </w:pPr>
      <w:r w:rsidRPr="004B6D90">
        <w:rPr>
          <w:rFonts w:ascii="Arial" w:eastAsia="Gill Sans MT" w:hAnsi="Arial" w:cs="Arial"/>
          <w:bCs/>
          <w:color w:val="000000"/>
        </w:rPr>
        <w:lastRenderedPageBreak/>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2A7C0E0E"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318048F" w14:textId="12142AD0" w:rsidR="00993ED1" w:rsidRPr="004B6D90" w:rsidRDefault="00B2015A" w:rsidP="003C2B22">
      <w:pPr>
        <w:suppressAutoHyphens/>
        <w:rPr>
          <w:rFonts w:ascii="Arial" w:eastAsia="Gill Sans MT" w:hAnsi="Arial" w:cs="Arial"/>
          <w:color w:val="000000"/>
        </w:rPr>
      </w:pPr>
      <w:r w:rsidRPr="004B6D90">
        <w:rPr>
          <w:rFonts w:ascii="Arial" w:eastAsia="Gill Sans MT" w:hAnsi="Arial" w:cs="Arial"/>
          <w:bCs/>
          <w:color w:val="000000"/>
        </w:rPr>
        <w:t xml:space="preserve">In 2024, RYDA provided a full day of interactive road safety training designed to prepare young drivers and passengers for the responsibilities of the road. The program </w:t>
      </w:r>
      <w:r w:rsidRPr="004B6D90">
        <w:rPr>
          <w:rFonts w:ascii="Arial" w:hAnsi="Arial" w:cs="Arial"/>
        </w:rPr>
        <w:t>engaged 4,484 students through 79 sessions conducted across Tasmania, with 33 sessions in the South, 21 in the North, and 19 in the North-West. The sessions targeted high schools in both urban and regional areas, ensuring equitable access to road safety education statewide.</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4" w:name="_Toc164860538"/>
      <w:r w:rsidRPr="004B6D90">
        <w:rPr>
          <w:rFonts w:cs="Arial"/>
        </w:rPr>
        <w:t>Driving for Jobs Program</w:t>
      </w:r>
      <w:bookmarkEnd w:id="44"/>
    </w:p>
    <w:p w14:paraId="30C4BD44" w14:textId="0A7548CD" w:rsidR="0004161D" w:rsidRPr="004B6D90" w:rsidRDefault="0004161D" w:rsidP="0004161D">
      <w:pPr>
        <w:pStyle w:val="BodyText"/>
        <w:rPr>
          <w:rStyle w:val="BodytextBold"/>
          <w:rFonts w:ascii="Arial" w:hAnsi="Arial" w:cs="Arial"/>
          <w:b w:val="0"/>
        </w:rPr>
      </w:pPr>
      <w:r w:rsidRPr="004B6D90">
        <w:rPr>
          <w:rStyle w:val="BodytextBold"/>
          <w:rFonts w:ascii="Arial" w:hAnsi="Arial" w:cs="Arial"/>
          <w:b w:val="0"/>
        </w:rPr>
        <w:t>The Driving for Jobs (D</w:t>
      </w:r>
      <w:r w:rsidR="009378C8" w:rsidRPr="004B6D90">
        <w:rPr>
          <w:rStyle w:val="BodytextBold"/>
          <w:rFonts w:ascii="Arial" w:hAnsi="Arial" w:cs="Arial"/>
          <w:b w:val="0"/>
        </w:rPr>
        <w:t>fJ)</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D8172B2" w14:textId="22FE9945" w:rsidR="00290E7D" w:rsidRPr="004B6D90" w:rsidRDefault="009A294C" w:rsidP="0004161D">
      <w:pPr>
        <w:pStyle w:val="BodyText"/>
        <w:rPr>
          <w:rStyle w:val="BodytextBold"/>
          <w:rFonts w:ascii="Arial" w:hAnsi="Arial" w:cs="Arial"/>
          <w:b w:val="0"/>
        </w:rPr>
      </w:pPr>
      <w:r w:rsidRPr="004B6D90">
        <w:rPr>
          <w:rStyle w:val="BodytextBold"/>
          <w:rFonts w:ascii="Arial" w:hAnsi="Arial" w:cs="Arial"/>
          <w:b w:val="0"/>
        </w:rPr>
        <w:t>The Df</w:t>
      </w:r>
      <w:r w:rsidR="009378C8" w:rsidRPr="004B6D90">
        <w:rPr>
          <w:rStyle w:val="BodytextBold"/>
          <w:rFonts w:ascii="Arial" w:hAnsi="Arial" w:cs="Arial"/>
          <w:b w:val="0"/>
        </w:rPr>
        <w:t>J</w:t>
      </w:r>
      <w:r w:rsidRPr="004B6D90">
        <w:rPr>
          <w:rStyle w:val="BodytextBold"/>
          <w:rFonts w:ascii="Arial" w:hAnsi="Arial" w:cs="Arial"/>
          <w:b w:val="0"/>
        </w:rPr>
        <w:t xml:space="preserve"> Program </w:t>
      </w:r>
      <w:r w:rsidR="000539C1" w:rsidRPr="004B6D90">
        <w:rPr>
          <w:rStyle w:val="BodytextBold"/>
          <w:rFonts w:ascii="Arial" w:hAnsi="Arial" w:cs="Arial"/>
          <w:b w:val="0"/>
        </w:rPr>
        <w:t>operates</w:t>
      </w:r>
      <w:r w:rsidR="00137A72" w:rsidRPr="004B6D90">
        <w:rPr>
          <w:rStyle w:val="BodytextBold"/>
          <w:rFonts w:ascii="Arial" w:hAnsi="Arial" w:cs="Arial"/>
          <w:b w:val="0"/>
        </w:rPr>
        <w:t xml:space="preserve"> at </w:t>
      </w:r>
      <w:r w:rsidR="0063720C" w:rsidRPr="004B6D90">
        <w:rPr>
          <w:rStyle w:val="BodytextBold"/>
          <w:rFonts w:ascii="Arial" w:hAnsi="Arial" w:cs="Arial"/>
          <w:b w:val="0"/>
        </w:rPr>
        <w:t>J</w:t>
      </w:r>
      <w:r w:rsidR="00720DCF" w:rsidRPr="004B6D90">
        <w:rPr>
          <w:rStyle w:val="BodytextBold"/>
          <w:rFonts w:ascii="Arial" w:hAnsi="Arial" w:cs="Arial"/>
          <w:b w:val="0"/>
        </w:rPr>
        <w:t xml:space="preserve">ordan </w:t>
      </w:r>
      <w:r w:rsidR="0063720C" w:rsidRPr="004B6D90">
        <w:rPr>
          <w:rStyle w:val="BodytextBold"/>
          <w:rFonts w:ascii="Arial" w:hAnsi="Arial" w:cs="Arial"/>
          <w:b w:val="0"/>
        </w:rPr>
        <w:t>R</w:t>
      </w:r>
      <w:r w:rsidR="00720DCF" w:rsidRPr="004B6D90">
        <w:rPr>
          <w:rStyle w:val="BodytextBold"/>
          <w:rFonts w:ascii="Arial" w:hAnsi="Arial" w:cs="Arial"/>
          <w:b w:val="0"/>
        </w:rPr>
        <w:t xml:space="preserve">iver Learning </w:t>
      </w:r>
      <w:r w:rsidR="0063720C" w:rsidRPr="004B6D90">
        <w:rPr>
          <w:rStyle w:val="BodytextBold"/>
          <w:rFonts w:ascii="Arial" w:hAnsi="Arial" w:cs="Arial"/>
          <w:b w:val="0"/>
        </w:rPr>
        <w:t>F</w:t>
      </w:r>
      <w:r w:rsidR="00720DCF" w:rsidRPr="004B6D90">
        <w:rPr>
          <w:rStyle w:val="BodytextBold"/>
          <w:rFonts w:ascii="Arial" w:hAnsi="Arial" w:cs="Arial"/>
          <w:b w:val="0"/>
        </w:rPr>
        <w:t>ederation</w:t>
      </w:r>
      <w:r w:rsidR="009378C8" w:rsidRPr="004B6D90">
        <w:rPr>
          <w:rStyle w:val="BodytextBold"/>
          <w:rFonts w:ascii="Arial" w:hAnsi="Arial" w:cs="Arial"/>
          <w:b w:val="0"/>
        </w:rPr>
        <w:t xml:space="preserve"> (JRLF)</w:t>
      </w:r>
      <w:r w:rsidR="005B7E9A" w:rsidRPr="004B6D90">
        <w:rPr>
          <w:rStyle w:val="BodytextBold"/>
          <w:rFonts w:ascii="Arial" w:hAnsi="Arial" w:cs="Arial"/>
          <w:b w:val="0"/>
        </w:rPr>
        <w:t xml:space="preserve"> </w:t>
      </w:r>
      <w:r w:rsidR="007A3700" w:rsidRPr="004B6D90">
        <w:rPr>
          <w:rStyle w:val="BodytextBold"/>
          <w:rFonts w:ascii="Arial" w:hAnsi="Arial" w:cs="Arial"/>
          <w:b w:val="0"/>
        </w:rPr>
        <w:t xml:space="preserve">and </w:t>
      </w:r>
      <w:r w:rsidR="00B35543" w:rsidRPr="004B6D90">
        <w:rPr>
          <w:rStyle w:val="BodytextBold"/>
          <w:rFonts w:ascii="Arial" w:hAnsi="Arial" w:cs="Arial"/>
          <w:b w:val="0"/>
        </w:rPr>
        <w:t>Claremont College in t</w:t>
      </w:r>
      <w:r w:rsidR="007A3700" w:rsidRPr="004B6D90">
        <w:rPr>
          <w:rStyle w:val="BodytextBold"/>
          <w:rFonts w:ascii="Arial" w:hAnsi="Arial" w:cs="Arial"/>
          <w:b w:val="0"/>
        </w:rPr>
        <w:t>he South</w:t>
      </w:r>
      <w:r w:rsidR="0066517F" w:rsidRPr="004B6D90">
        <w:rPr>
          <w:rStyle w:val="BodytextBold"/>
          <w:rFonts w:ascii="Arial" w:hAnsi="Arial" w:cs="Arial"/>
          <w:b w:val="0"/>
        </w:rPr>
        <w:t xml:space="preserve"> and </w:t>
      </w:r>
      <w:r w:rsidR="00137A72" w:rsidRPr="004B6D90">
        <w:rPr>
          <w:rStyle w:val="BodytextBold"/>
          <w:rFonts w:ascii="Arial" w:hAnsi="Arial" w:cs="Arial"/>
          <w:b w:val="0"/>
        </w:rPr>
        <w:t>Launceston and Newstead Colleges in the North</w:t>
      </w:r>
      <w:r w:rsidR="00B35543" w:rsidRPr="004B6D90">
        <w:rPr>
          <w:rStyle w:val="BodytextBold"/>
          <w:rFonts w:ascii="Arial" w:hAnsi="Arial" w:cs="Arial"/>
          <w:b w:val="0"/>
        </w:rPr>
        <w:t xml:space="preserve">. </w:t>
      </w:r>
    </w:p>
    <w:p w14:paraId="570D7CA7" w14:textId="0D1C5ADE" w:rsidR="009378C8" w:rsidRPr="004B6D90" w:rsidRDefault="00C17DF1" w:rsidP="0004161D">
      <w:pPr>
        <w:pStyle w:val="BodyText"/>
        <w:rPr>
          <w:rStyle w:val="BodytextBold"/>
          <w:rFonts w:ascii="Arial" w:hAnsi="Arial" w:cs="Arial"/>
          <w:b w:val="0"/>
        </w:rPr>
      </w:pPr>
      <w:r w:rsidRPr="004B6D90">
        <w:rPr>
          <w:rStyle w:val="BodytextBold"/>
          <w:rFonts w:ascii="Arial" w:hAnsi="Arial" w:cs="Arial"/>
          <w:b w:val="0"/>
        </w:rPr>
        <w:t>In 202</w:t>
      </w:r>
      <w:r w:rsidR="008A5880" w:rsidRPr="004B6D90">
        <w:rPr>
          <w:rStyle w:val="BodytextBold"/>
          <w:rFonts w:ascii="Arial" w:hAnsi="Arial" w:cs="Arial"/>
          <w:b w:val="0"/>
        </w:rPr>
        <w:t>3</w:t>
      </w:r>
      <w:r w:rsidRPr="004B6D90">
        <w:rPr>
          <w:rStyle w:val="BodytextBold"/>
          <w:rFonts w:ascii="Arial" w:hAnsi="Arial" w:cs="Arial"/>
          <w:b w:val="0"/>
        </w:rPr>
        <w:t xml:space="preserve">, </w:t>
      </w:r>
      <w:r w:rsidR="0066517F" w:rsidRPr="004B6D90">
        <w:rPr>
          <w:rStyle w:val="BodytextBold"/>
          <w:rFonts w:ascii="Arial" w:hAnsi="Arial" w:cs="Arial"/>
          <w:b w:val="0"/>
        </w:rPr>
        <w:t>Df</w:t>
      </w:r>
      <w:r w:rsidR="009378C8" w:rsidRPr="004B6D90">
        <w:rPr>
          <w:rStyle w:val="BodytextBold"/>
          <w:rFonts w:ascii="Arial" w:hAnsi="Arial" w:cs="Arial"/>
          <w:b w:val="0"/>
        </w:rPr>
        <w:t>J</w:t>
      </w:r>
      <w:r w:rsidR="0066517F" w:rsidRPr="004B6D90">
        <w:rPr>
          <w:rStyle w:val="BodytextBold"/>
          <w:rFonts w:ascii="Arial" w:hAnsi="Arial" w:cs="Arial"/>
          <w:b w:val="0"/>
        </w:rPr>
        <w:t xml:space="preserve"> students undertook</w:t>
      </w:r>
      <w:r w:rsidRPr="004B6D90">
        <w:rPr>
          <w:rStyle w:val="BodytextBold"/>
          <w:rFonts w:ascii="Arial" w:hAnsi="Arial" w:cs="Arial"/>
          <w:b w:val="0"/>
        </w:rPr>
        <w:t xml:space="preserve"> </w:t>
      </w:r>
      <w:r w:rsidR="008A5880" w:rsidRPr="004B6D90">
        <w:rPr>
          <w:rStyle w:val="BodytextBold"/>
          <w:rFonts w:ascii="Arial" w:hAnsi="Arial" w:cs="Arial"/>
          <w:b w:val="0"/>
        </w:rPr>
        <w:t>1</w:t>
      </w:r>
      <w:r w:rsidR="0066517F" w:rsidRPr="004B6D90">
        <w:rPr>
          <w:rStyle w:val="BodytextBold"/>
          <w:rFonts w:ascii="Arial" w:hAnsi="Arial" w:cs="Arial"/>
          <w:b w:val="0"/>
        </w:rPr>
        <w:t>,</w:t>
      </w:r>
      <w:r w:rsidR="008A5880" w:rsidRPr="004B6D90">
        <w:rPr>
          <w:rStyle w:val="BodytextBold"/>
          <w:rFonts w:ascii="Arial" w:hAnsi="Arial" w:cs="Arial"/>
          <w:b w:val="0"/>
        </w:rPr>
        <w:t>254</w:t>
      </w:r>
      <w:r w:rsidRPr="004B6D90">
        <w:rPr>
          <w:rStyle w:val="BodytextBold"/>
          <w:rFonts w:ascii="Arial" w:hAnsi="Arial" w:cs="Arial"/>
          <w:b w:val="0"/>
        </w:rPr>
        <w:t xml:space="preserve"> hours of fully funded driving lessons</w:t>
      </w:r>
      <w:r w:rsidR="0066517F" w:rsidRPr="004B6D90">
        <w:rPr>
          <w:rStyle w:val="BodytextBold"/>
          <w:rFonts w:ascii="Arial" w:hAnsi="Arial" w:cs="Arial"/>
          <w:b w:val="0"/>
        </w:rPr>
        <w:t xml:space="preserve"> </w:t>
      </w:r>
      <w:r w:rsidR="001B5D0A" w:rsidRPr="004B6D90">
        <w:rPr>
          <w:rStyle w:val="BodytextBold"/>
          <w:rFonts w:ascii="Arial" w:hAnsi="Arial" w:cs="Arial"/>
          <w:b w:val="0"/>
        </w:rPr>
        <w:t xml:space="preserve">delivered </w:t>
      </w:r>
      <w:r w:rsidR="0066517F" w:rsidRPr="004B6D90">
        <w:rPr>
          <w:rStyle w:val="BodytextBold"/>
          <w:rFonts w:ascii="Arial" w:hAnsi="Arial" w:cs="Arial"/>
          <w:b w:val="0"/>
        </w:rPr>
        <w:t>by</w:t>
      </w:r>
      <w:r w:rsidR="001B5D0A" w:rsidRPr="004B6D90">
        <w:rPr>
          <w:rStyle w:val="BodytextBold"/>
          <w:rFonts w:ascii="Arial" w:hAnsi="Arial" w:cs="Arial"/>
          <w:b w:val="0"/>
        </w:rPr>
        <w:t xml:space="preserve"> </w:t>
      </w:r>
      <w:r w:rsidR="0066517F" w:rsidRPr="004B6D90">
        <w:rPr>
          <w:rStyle w:val="BodytextBold"/>
          <w:rFonts w:ascii="Arial" w:hAnsi="Arial" w:cs="Arial"/>
          <w:b w:val="0"/>
        </w:rPr>
        <w:t xml:space="preserve">RACT </w:t>
      </w:r>
      <w:r w:rsidR="001B5D0A" w:rsidRPr="004B6D90">
        <w:rPr>
          <w:rStyle w:val="BodytextBold"/>
          <w:rFonts w:ascii="Arial" w:hAnsi="Arial" w:cs="Arial"/>
          <w:b w:val="0"/>
        </w:rPr>
        <w:t xml:space="preserve">accredited driving instructors. A total of </w:t>
      </w:r>
      <w:r w:rsidR="0066517F" w:rsidRPr="004B6D90">
        <w:rPr>
          <w:rStyle w:val="BodytextBold"/>
          <w:rFonts w:ascii="Arial" w:hAnsi="Arial" w:cs="Arial"/>
          <w:b w:val="0"/>
        </w:rPr>
        <w:t>28</w:t>
      </w:r>
      <w:r w:rsidR="001B5D0A" w:rsidRPr="004B6D90">
        <w:rPr>
          <w:rStyle w:val="BodytextBold"/>
          <w:rFonts w:ascii="Arial" w:hAnsi="Arial" w:cs="Arial"/>
          <w:b w:val="0"/>
        </w:rPr>
        <w:t xml:space="preserve"> students obtained their learner licence and </w:t>
      </w:r>
      <w:r w:rsidR="0066517F" w:rsidRPr="004B6D90">
        <w:rPr>
          <w:rStyle w:val="BodytextBold"/>
          <w:rFonts w:ascii="Arial" w:hAnsi="Arial" w:cs="Arial"/>
          <w:b w:val="0"/>
        </w:rPr>
        <w:t>31</w:t>
      </w:r>
      <w:r w:rsidR="001B5D0A" w:rsidRPr="004B6D90">
        <w:rPr>
          <w:rStyle w:val="BodytextBold"/>
          <w:rFonts w:ascii="Arial" w:hAnsi="Arial" w:cs="Arial"/>
          <w:b w:val="0"/>
        </w:rPr>
        <w:t xml:space="preserve"> students obtained their provisional driver licence</w:t>
      </w:r>
      <w:r w:rsidR="009378C8" w:rsidRPr="004B6D90">
        <w:rPr>
          <w:rStyle w:val="BodytextBold"/>
          <w:rFonts w:ascii="Arial" w:hAnsi="Arial" w:cs="Arial"/>
          <w:b w:val="0"/>
        </w:rPr>
        <w:t xml:space="preserve">. 68 students attended the full day RYDA road safety program.  </w:t>
      </w:r>
      <w:proofErr w:type="gramStart"/>
      <w:r w:rsidR="009378C8" w:rsidRPr="004B6D90">
        <w:rPr>
          <w:rStyle w:val="BodytextBold"/>
          <w:rFonts w:ascii="Arial" w:hAnsi="Arial" w:cs="Arial"/>
          <w:b w:val="0"/>
        </w:rPr>
        <w:t>Unfortunately</w:t>
      </w:r>
      <w:proofErr w:type="gramEnd"/>
      <w:r w:rsidR="009378C8" w:rsidRPr="004B6D90">
        <w:rPr>
          <w:rStyle w:val="BodytextBold"/>
          <w:rFonts w:ascii="Arial" w:hAnsi="Arial" w:cs="Arial"/>
          <w:b w:val="0"/>
        </w:rPr>
        <w:t xml:space="preserve"> JRLF ha</w:t>
      </w:r>
      <w:r w:rsidR="007D2814" w:rsidRPr="004B6D90">
        <w:rPr>
          <w:rStyle w:val="BodytextBold"/>
          <w:rFonts w:ascii="Arial" w:hAnsi="Arial" w:cs="Arial"/>
          <w:b w:val="0"/>
        </w:rPr>
        <w:t>s</w:t>
      </w:r>
      <w:r w:rsidR="009378C8" w:rsidRPr="004B6D90">
        <w:rPr>
          <w:rStyle w:val="BodytextBold"/>
          <w:rFonts w:ascii="Arial" w:hAnsi="Arial" w:cs="Arial"/>
          <w:b w:val="0"/>
        </w:rPr>
        <w:t xml:space="preserve"> been unable to provide data for the number of learner and provisional licences obtained and the number of students who attended RYDA. This data collection issue</w:t>
      </w:r>
      <w:r w:rsidR="009F5884" w:rsidRPr="004B6D90">
        <w:rPr>
          <w:rStyle w:val="BodytextBold"/>
          <w:rFonts w:ascii="Arial" w:hAnsi="Arial" w:cs="Arial"/>
          <w:b w:val="0"/>
        </w:rPr>
        <w:t xml:space="preserve"> has be</w:t>
      </w:r>
      <w:r w:rsidR="009378C8" w:rsidRPr="004B6D90">
        <w:rPr>
          <w:rStyle w:val="BodytextBold"/>
          <w:rFonts w:ascii="Arial" w:hAnsi="Arial" w:cs="Arial"/>
          <w:b w:val="0"/>
        </w:rPr>
        <w:t>e</w:t>
      </w:r>
      <w:r w:rsidR="009F5884" w:rsidRPr="004B6D90">
        <w:rPr>
          <w:rStyle w:val="BodytextBold"/>
          <w:rFonts w:ascii="Arial" w:hAnsi="Arial" w:cs="Arial"/>
          <w:b w:val="0"/>
        </w:rPr>
        <w:t>n</w:t>
      </w:r>
      <w:r w:rsidR="009378C8" w:rsidRPr="004B6D90">
        <w:rPr>
          <w:rStyle w:val="BodytextBold"/>
          <w:rFonts w:ascii="Arial" w:hAnsi="Arial" w:cs="Arial"/>
          <w:b w:val="0"/>
        </w:rPr>
        <w:t xml:space="preserve"> resolved f</w:t>
      </w:r>
      <w:r w:rsidR="00671200" w:rsidRPr="004B6D90">
        <w:rPr>
          <w:rStyle w:val="BodytextBold"/>
          <w:rFonts w:ascii="Arial" w:hAnsi="Arial" w:cs="Arial"/>
          <w:b w:val="0"/>
        </w:rPr>
        <w:t xml:space="preserve">rom the commencement of term one </w:t>
      </w:r>
      <w:r w:rsidR="009378C8" w:rsidRPr="004B6D90">
        <w:rPr>
          <w:rStyle w:val="BodytextBold"/>
          <w:rFonts w:ascii="Arial" w:hAnsi="Arial" w:cs="Arial"/>
          <w:b w:val="0"/>
        </w:rPr>
        <w:t xml:space="preserve">2024. </w:t>
      </w:r>
    </w:p>
    <w:p w14:paraId="2F1DF2E8" w14:textId="3A598988" w:rsidR="00E448B2" w:rsidRPr="004B6D90" w:rsidRDefault="009378C8" w:rsidP="0004161D">
      <w:pPr>
        <w:pStyle w:val="BodyText"/>
        <w:rPr>
          <w:rStyle w:val="BodytextBold"/>
          <w:rFonts w:ascii="Arial" w:hAnsi="Arial" w:cs="Arial"/>
          <w:b w:val="0"/>
          <w:bCs w:val="0"/>
        </w:rPr>
      </w:pPr>
      <w:r w:rsidRPr="004B6D90">
        <w:rPr>
          <w:rStyle w:val="BodytextBold"/>
          <w:rFonts w:ascii="Arial" w:hAnsi="Arial" w:cs="Arial"/>
          <w:b w:val="0"/>
        </w:rPr>
        <w:t xml:space="preserve">The DfJ </w:t>
      </w:r>
      <w:r w:rsidR="007D2814" w:rsidRPr="004B6D90">
        <w:rPr>
          <w:rStyle w:val="BodytextBold"/>
          <w:rFonts w:ascii="Arial" w:hAnsi="Arial" w:cs="Arial"/>
          <w:b w:val="0"/>
        </w:rPr>
        <w:t xml:space="preserve">Program </w:t>
      </w:r>
      <w:r w:rsidRPr="004B6D90">
        <w:rPr>
          <w:rStyle w:val="BodytextBold"/>
          <w:rFonts w:ascii="Arial" w:hAnsi="Arial" w:cs="Arial"/>
          <w:b w:val="0"/>
        </w:rPr>
        <w:t>continue</w:t>
      </w:r>
      <w:r w:rsidR="007D2814" w:rsidRPr="004B6D90">
        <w:rPr>
          <w:rStyle w:val="BodytextBold"/>
          <w:rFonts w:ascii="Arial" w:hAnsi="Arial" w:cs="Arial"/>
          <w:b w:val="0"/>
        </w:rPr>
        <w:t>s</w:t>
      </w:r>
      <w:r w:rsidRPr="004B6D90">
        <w:rPr>
          <w:rStyle w:val="BodytextBold"/>
          <w:rFonts w:ascii="Arial" w:hAnsi="Arial" w:cs="Arial"/>
          <w:b w:val="0"/>
        </w:rPr>
        <w:t xml:space="preserve"> to go from strength to strength with more driving lessons delivered in 2023 than in previous years.  </w:t>
      </w:r>
    </w:p>
    <w:p w14:paraId="031F481C" w14:textId="55B7E8C6" w:rsidR="00C17DF1" w:rsidRPr="004B6D90" w:rsidRDefault="007D2814" w:rsidP="0004161D">
      <w:pPr>
        <w:pStyle w:val="BodyText"/>
        <w:rPr>
          <w:rStyle w:val="BodytextBold"/>
          <w:rFonts w:ascii="Arial" w:hAnsi="Arial" w:cs="Arial"/>
          <w:b w:val="0"/>
        </w:rPr>
      </w:pPr>
      <w:r w:rsidRPr="004B6D90">
        <w:rPr>
          <w:rStyle w:val="BodytextBold"/>
          <w:rFonts w:ascii="Arial" w:hAnsi="Arial" w:cs="Arial"/>
          <w:b w:val="0"/>
        </w:rPr>
        <w:t xml:space="preserve">A review of the DfJ Program </w:t>
      </w:r>
      <w:r w:rsidR="0029230F" w:rsidRPr="004B6D90">
        <w:rPr>
          <w:rStyle w:val="BodytextBold"/>
          <w:rFonts w:ascii="Arial" w:hAnsi="Arial" w:cs="Arial"/>
          <w:b w:val="0"/>
        </w:rPr>
        <w:t>was</w:t>
      </w:r>
      <w:r w:rsidRPr="004B6D90">
        <w:rPr>
          <w:rStyle w:val="BodytextBold"/>
          <w:rFonts w:ascii="Arial" w:hAnsi="Arial" w:cs="Arial"/>
          <w:b w:val="0"/>
        </w:rPr>
        <w:t xml:space="preserve"> </w:t>
      </w:r>
      <w:r w:rsidR="0029230F" w:rsidRPr="004B6D90">
        <w:rPr>
          <w:rStyle w:val="BodytextBold"/>
          <w:rFonts w:ascii="Arial" w:hAnsi="Arial" w:cs="Arial"/>
          <w:b w:val="0"/>
        </w:rPr>
        <w:t>commissioned</w:t>
      </w:r>
      <w:r w:rsidRPr="004B6D90">
        <w:rPr>
          <w:rStyle w:val="BodytextBold"/>
          <w:rFonts w:ascii="Arial" w:hAnsi="Arial" w:cs="Arial"/>
          <w:b w:val="0"/>
        </w:rPr>
        <w:t xml:space="preserve"> by </w:t>
      </w:r>
      <w:r w:rsidR="0029230F" w:rsidRPr="004B6D90">
        <w:rPr>
          <w:rStyle w:val="BodytextBold"/>
          <w:rFonts w:ascii="Arial" w:hAnsi="Arial" w:cs="Arial"/>
          <w:b w:val="0"/>
        </w:rPr>
        <w:t xml:space="preserve">the Department for </w:t>
      </w:r>
      <w:proofErr w:type="gramStart"/>
      <w:r w:rsidR="0029230F" w:rsidRPr="004B6D90">
        <w:rPr>
          <w:rStyle w:val="BodytextBold"/>
          <w:rFonts w:ascii="Arial" w:hAnsi="Arial" w:cs="Arial"/>
          <w:b w:val="0"/>
        </w:rPr>
        <w:t>Education,  Children</w:t>
      </w:r>
      <w:proofErr w:type="gramEnd"/>
      <w:r w:rsidR="0029230F" w:rsidRPr="004B6D90">
        <w:rPr>
          <w:rStyle w:val="BodytextBold"/>
          <w:rFonts w:ascii="Arial" w:hAnsi="Arial" w:cs="Arial"/>
          <w:b w:val="0"/>
        </w:rPr>
        <w:t xml:space="preserve"> and Young People who engaged </w:t>
      </w:r>
      <w:r w:rsidRPr="004B6D90">
        <w:rPr>
          <w:rStyle w:val="BodytextBold"/>
          <w:rFonts w:ascii="Arial" w:hAnsi="Arial" w:cs="Arial"/>
          <w:b w:val="0"/>
        </w:rPr>
        <w:t xml:space="preserve">consultant Purple Infinity </w:t>
      </w:r>
      <w:r w:rsidR="009F5884" w:rsidRPr="004B6D90">
        <w:rPr>
          <w:rStyle w:val="BodytextBold"/>
          <w:rFonts w:ascii="Arial" w:hAnsi="Arial" w:cs="Arial"/>
          <w:b w:val="0"/>
        </w:rPr>
        <w:t xml:space="preserve">with </w:t>
      </w:r>
      <w:r w:rsidR="0029230F" w:rsidRPr="004B6D90">
        <w:rPr>
          <w:rStyle w:val="BodytextBold"/>
          <w:rFonts w:ascii="Arial" w:hAnsi="Arial" w:cs="Arial"/>
          <w:b w:val="0"/>
        </w:rPr>
        <w:t>the review completed in</w:t>
      </w:r>
      <w:r w:rsidR="00EB7881" w:rsidRPr="004B6D90">
        <w:rPr>
          <w:rStyle w:val="BodytextBold"/>
          <w:rFonts w:ascii="Arial" w:hAnsi="Arial" w:cs="Arial"/>
          <w:b w:val="0"/>
        </w:rPr>
        <w:t xml:space="preserve"> </w:t>
      </w:r>
      <w:r w:rsidR="0029230F" w:rsidRPr="004B6D90">
        <w:rPr>
          <w:rStyle w:val="BodytextBold"/>
          <w:rFonts w:ascii="Arial" w:hAnsi="Arial" w:cs="Arial"/>
          <w:b w:val="0"/>
        </w:rPr>
        <w:t>September</w:t>
      </w:r>
      <w:r w:rsidR="00EB7881" w:rsidRPr="004B6D90">
        <w:rPr>
          <w:rStyle w:val="BodytextBold"/>
          <w:rFonts w:ascii="Arial" w:hAnsi="Arial" w:cs="Arial"/>
          <w:b w:val="0"/>
        </w:rPr>
        <w:t xml:space="preserve"> </w:t>
      </w:r>
      <w:r w:rsidRPr="004B6D90">
        <w:rPr>
          <w:rStyle w:val="BodytextBold"/>
          <w:rFonts w:ascii="Arial" w:hAnsi="Arial" w:cs="Arial"/>
          <w:b w:val="0"/>
        </w:rPr>
        <w:t>2024</w:t>
      </w:r>
      <w:r w:rsidR="009F5884" w:rsidRPr="004B6D90">
        <w:rPr>
          <w:rStyle w:val="BodytextBold"/>
          <w:rFonts w:ascii="Arial" w:hAnsi="Arial" w:cs="Arial"/>
          <w:b w:val="0"/>
        </w:rPr>
        <w:t>.</w:t>
      </w:r>
      <w:r w:rsidR="0029230F" w:rsidRPr="004B6D90">
        <w:rPr>
          <w:rStyle w:val="BodytextBold"/>
          <w:rFonts w:ascii="Arial" w:hAnsi="Arial" w:cs="Arial"/>
          <w:b w:val="0"/>
        </w:rPr>
        <w:t xml:space="preserve"> </w:t>
      </w:r>
      <w:r w:rsidRPr="004B6D90">
        <w:rPr>
          <w:rStyle w:val="BodytextBold"/>
          <w:rFonts w:ascii="Arial" w:hAnsi="Arial" w:cs="Arial"/>
          <w:b w:val="0"/>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5" w:name="_Toc164860539"/>
      <w:r w:rsidRPr="004B6D90">
        <w:rPr>
          <w:rFonts w:cs="Arial"/>
        </w:rPr>
        <w:t>RACT education initiatives</w:t>
      </w:r>
      <w:bookmarkEnd w:id="45"/>
    </w:p>
    <w:p w14:paraId="77047CD7" w14:textId="043499A7"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 xml:space="preserve">The RACT delivers a range of community and school-based road safety education programs for </w:t>
      </w:r>
      <w:proofErr w:type="gramStart"/>
      <w:r w:rsidRPr="004B6D90">
        <w:rPr>
          <w:rFonts w:ascii="Arial" w:eastAsia="Gill Sans MT" w:hAnsi="Arial" w:cs="Arial"/>
          <w:bCs/>
          <w:color w:val="000000"/>
        </w:rPr>
        <w:t>seniors</w:t>
      </w:r>
      <w:proofErr w:type="gramEnd"/>
      <w:r w:rsidRPr="004B6D90">
        <w:rPr>
          <w:rFonts w:ascii="Arial" w:eastAsia="Gill Sans MT" w:hAnsi="Arial" w:cs="Arial"/>
          <w:bCs/>
          <w:color w:val="000000"/>
        </w:rPr>
        <w:t xml:space="preserve"> community groups and primary and secondary students. </w:t>
      </w:r>
    </w:p>
    <w:p w14:paraId="02363B3F"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9A865B9" w14:textId="48C0CDA2" w:rsidR="00C34E90" w:rsidRPr="004B6D90" w:rsidRDefault="00C34E90" w:rsidP="006562CD">
      <w:pPr>
        <w:pStyle w:val="BodyText"/>
        <w:rPr>
          <w:rFonts w:ascii="Arial" w:eastAsia="Gill Sans MT" w:hAnsi="Arial" w:cs="Arial"/>
          <w:color w:val="000000"/>
          <w:u w:val="single"/>
        </w:rPr>
      </w:pPr>
      <w:bookmarkStart w:id="46" w:name="_Hlk84496705"/>
      <w:r w:rsidRPr="004B6D90">
        <w:rPr>
          <w:rFonts w:ascii="Arial" w:eastAsia="Gill Sans MT" w:hAnsi="Arial" w:cs="Arial"/>
          <w:color w:val="000000"/>
          <w:u w:val="single"/>
        </w:rPr>
        <w:t>RoadSafe Program</w:t>
      </w:r>
    </w:p>
    <w:p w14:paraId="5C5333B6" w14:textId="77777777" w:rsidR="00C34E90" w:rsidRPr="004B6D90" w:rsidRDefault="00C34E90" w:rsidP="007F13C7">
      <w:pPr>
        <w:pStyle w:val="BodyText"/>
        <w:rPr>
          <w:rFonts w:ascii="Arial" w:eastAsia="Gill Sans MT" w:hAnsi="Arial" w:cs="Arial"/>
          <w:color w:val="000000"/>
        </w:rPr>
      </w:pPr>
      <w:r w:rsidRPr="004B6D90">
        <w:rPr>
          <w:rFonts w:ascii="Arial" w:eastAsia="Gill Sans MT" w:hAnsi="Arial" w:cs="Arial"/>
          <w:color w:val="000000"/>
        </w:rPr>
        <w:lastRenderedPageBreak/>
        <w:t>This program focuses on road safety education for primary school students. During the fiscal year, RACT far exceeded its goal of 40 presentations by delivering 93 sessions to over 2,000 students in grades 3-4. These sessions introduced fundamental road safety practices, tailored to younger audiences to ensure long-term retention of safe driving principles.</w:t>
      </w:r>
    </w:p>
    <w:p w14:paraId="7EF3AE39" w14:textId="74022E10" w:rsidR="00C34E90" w:rsidRPr="004B6D90" w:rsidRDefault="00C34E90" w:rsidP="007F13C7">
      <w:pPr>
        <w:pStyle w:val="BodyText"/>
        <w:rPr>
          <w:rFonts w:ascii="Arial" w:eastAsia="Gill Sans MT" w:hAnsi="Arial" w:cs="Arial"/>
          <w:color w:val="000000"/>
          <w:u w:val="single"/>
        </w:rPr>
      </w:pPr>
      <w:r w:rsidRPr="004B6D90">
        <w:rPr>
          <w:rFonts w:ascii="Arial" w:eastAsia="Gill Sans MT" w:hAnsi="Arial" w:cs="Arial"/>
          <w:color w:val="000000"/>
          <w:u w:val="single"/>
        </w:rPr>
        <w:t>Ready for the Road Program</w:t>
      </w:r>
    </w:p>
    <w:p w14:paraId="656FAA21" w14:textId="77777777" w:rsidR="00C34E90" w:rsidRPr="004B6D90" w:rsidRDefault="00C34E90" w:rsidP="007F13C7">
      <w:pPr>
        <w:pStyle w:val="BodyText"/>
        <w:rPr>
          <w:rFonts w:ascii="Arial" w:eastAsia="Gill Sans MT" w:hAnsi="Arial" w:cs="Arial"/>
          <w:color w:val="000000"/>
        </w:rPr>
      </w:pPr>
      <w:r w:rsidRPr="004B6D90">
        <w:rPr>
          <w:rFonts w:ascii="Arial" w:eastAsia="Gill Sans MT" w:hAnsi="Arial" w:cs="Arial"/>
          <w:color w:val="000000"/>
        </w:rPr>
        <w:t>Targeting high school students (Years 10-12), this program educates about the Graduated Licensing System (GLS) and specific rules for L and P plate drivers. The program delivered 34 sessions across the state, exceeding the original goal of six. These sessions reached over 1,500 students and were complemented by 14 practical "Distracted Driving" courses, giving students hands-on experience in managing distractions while driving.</w:t>
      </w:r>
    </w:p>
    <w:p w14:paraId="07DEA3B6" w14:textId="12AE03AB" w:rsidR="00C34E90" w:rsidRPr="004B6D90" w:rsidRDefault="00C34E90" w:rsidP="007F13C7">
      <w:pPr>
        <w:pStyle w:val="BodyText"/>
        <w:rPr>
          <w:rFonts w:ascii="Arial" w:eastAsia="Gill Sans MT" w:hAnsi="Arial" w:cs="Arial"/>
          <w:color w:val="000000"/>
          <w:u w:val="single"/>
        </w:rPr>
      </w:pPr>
      <w:r w:rsidRPr="004B6D90">
        <w:rPr>
          <w:rFonts w:ascii="Arial" w:eastAsia="Gill Sans MT" w:hAnsi="Arial" w:cs="Arial"/>
          <w:color w:val="000000"/>
          <w:u w:val="single"/>
        </w:rPr>
        <w:t>Years Ahead Program</w:t>
      </w:r>
    </w:p>
    <w:p w14:paraId="033B29EE" w14:textId="0E8D4532" w:rsidR="00C34E90" w:rsidRPr="004B6D90" w:rsidRDefault="00C34E90" w:rsidP="007F13C7">
      <w:pPr>
        <w:pStyle w:val="BodyText"/>
        <w:rPr>
          <w:rFonts w:ascii="Arial" w:eastAsia="Gill Sans MT" w:hAnsi="Arial" w:cs="Arial"/>
          <w:color w:val="000000"/>
        </w:rPr>
      </w:pPr>
      <w:r w:rsidRPr="004B6D90">
        <w:rPr>
          <w:rFonts w:ascii="Arial" w:eastAsia="Gill Sans MT" w:hAnsi="Arial" w:cs="Arial"/>
          <w:color w:val="000000"/>
        </w:rPr>
        <w:t>Aimed at senior drivers, this program provided 30 sessions across Tasmania, engaging 429 participants. The sessions offered road rule updates and safe driving tips, helping seniors maintain their driving skills and knowledge.</w:t>
      </w:r>
    </w:p>
    <w:p w14:paraId="12AAD6E5" w14:textId="30C2ED22" w:rsidR="006562CD" w:rsidRPr="004B6D90" w:rsidRDefault="006562CD" w:rsidP="006562CD">
      <w:pPr>
        <w:pStyle w:val="BodyText"/>
        <w:rPr>
          <w:rFonts w:ascii="Arial" w:eastAsia="Gill Sans MT" w:hAnsi="Arial" w:cs="Arial"/>
          <w:color w:val="000000"/>
        </w:rPr>
      </w:pPr>
      <w:r w:rsidRPr="004B6D90">
        <w:rPr>
          <w:rFonts w:ascii="Arial" w:eastAsia="Gill Sans MT" w:hAnsi="Arial" w:cs="Arial"/>
          <w:color w:val="000000"/>
        </w:rPr>
        <w:t>RACT also expanded its educational outreach with programs beyond those required by the grant:</w:t>
      </w:r>
    </w:p>
    <w:p w14:paraId="2C0C2387" w14:textId="6E4C5816" w:rsidR="00C34E90" w:rsidRPr="004B6D90" w:rsidRDefault="00C34E90" w:rsidP="007F13C7">
      <w:pPr>
        <w:pStyle w:val="BodyText"/>
        <w:numPr>
          <w:ilvl w:val="0"/>
          <w:numId w:val="40"/>
        </w:numPr>
        <w:rPr>
          <w:rFonts w:ascii="Arial" w:eastAsia="Gill Sans MT" w:hAnsi="Arial" w:cs="Arial"/>
          <w:color w:val="000000"/>
        </w:rPr>
      </w:pPr>
      <w:r w:rsidRPr="004B6D90">
        <w:rPr>
          <w:rFonts w:ascii="Arial" w:eastAsia="Gill Sans MT" w:hAnsi="Arial" w:cs="Arial"/>
          <w:color w:val="000000"/>
        </w:rPr>
        <w:t>Yippee! Storybook Sessions: For children aged 0-5, this initiative introduces basic road safety principles. RACT delivered 238 sessions statewide, reinforcing safety messages early in life.</w:t>
      </w:r>
    </w:p>
    <w:p w14:paraId="34940BEB" w14:textId="7AF7C6A9" w:rsidR="00254CFA" w:rsidRPr="004B6D90" w:rsidRDefault="00C34E90" w:rsidP="007F13C7">
      <w:pPr>
        <w:pStyle w:val="BodyText"/>
        <w:numPr>
          <w:ilvl w:val="0"/>
          <w:numId w:val="40"/>
        </w:numPr>
        <w:rPr>
          <w:rFonts w:ascii="Arial" w:eastAsia="Gill Sans MT" w:hAnsi="Arial" w:cs="Arial"/>
          <w:color w:val="000000"/>
        </w:rPr>
      </w:pPr>
      <w:r w:rsidRPr="004B6D90">
        <w:rPr>
          <w:rFonts w:ascii="Arial" w:eastAsia="Gill Sans MT" w:hAnsi="Arial" w:cs="Arial"/>
          <w:color w:val="000000"/>
        </w:rPr>
        <w:t>Youth Showcase Event: Held during National Road Safety Week, this event highlighted road safety issues for young drivers and further emphasi</w:t>
      </w:r>
      <w:r w:rsidR="00C57217" w:rsidRPr="004B6D90">
        <w:rPr>
          <w:rFonts w:ascii="Arial" w:eastAsia="Gill Sans MT" w:hAnsi="Arial" w:cs="Arial"/>
          <w:color w:val="000000"/>
        </w:rPr>
        <w:t>s</w:t>
      </w:r>
      <w:r w:rsidRPr="004B6D90">
        <w:rPr>
          <w:rFonts w:ascii="Arial" w:eastAsia="Gill Sans MT" w:hAnsi="Arial" w:cs="Arial"/>
          <w:color w:val="000000"/>
        </w:rPr>
        <w:t>ed the importance of safety on the roads.</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bookmarkEnd w:id="46"/>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7" w:name="_Toc164860540"/>
      <w:r w:rsidRPr="004B6D90">
        <w:rPr>
          <w:rFonts w:cs="Arial"/>
        </w:rPr>
        <w:t>Real Mates media campaign</w:t>
      </w:r>
      <w:bookmarkEnd w:id="47"/>
    </w:p>
    <w:p w14:paraId="11724D3B" w14:textId="0BA45C99" w:rsidR="008C06EE" w:rsidRPr="004B6D90" w:rsidRDefault="008C06EE" w:rsidP="00E1215E">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05C2E4E2" w14:textId="5704E8C3" w:rsidR="00E3370E" w:rsidRPr="004B6D90" w:rsidRDefault="00E3370E" w:rsidP="006562CD">
      <w:pPr>
        <w:pStyle w:val="BodyText"/>
        <w:rPr>
          <w:rStyle w:val="BodytextBold"/>
          <w:rFonts w:ascii="Arial" w:hAnsi="Arial" w:cs="Arial"/>
          <w:b w:val="0"/>
        </w:rPr>
      </w:pPr>
      <w:bookmarkStart w:id="48" w:name="_Hlk116380664"/>
      <w:r w:rsidRPr="004B6D90">
        <w:rPr>
          <w:rStyle w:val="BodytextBold"/>
          <w:rFonts w:ascii="Arial" w:hAnsi="Arial" w:cs="Arial"/>
          <w:b w:val="0"/>
        </w:rPr>
        <w:t xml:space="preserve">A new Real Mates campaign was launched </w:t>
      </w:r>
      <w:r w:rsidR="00252746" w:rsidRPr="004B6D90">
        <w:rPr>
          <w:rStyle w:val="BodytextBold"/>
          <w:rFonts w:ascii="Arial" w:hAnsi="Arial" w:cs="Arial"/>
          <w:b w:val="0"/>
        </w:rPr>
        <w:t xml:space="preserve">at the end of </w:t>
      </w:r>
      <w:r w:rsidRPr="004B6D90">
        <w:rPr>
          <w:rStyle w:val="BodytextBold"/>
          <w:rFonts w:ascii="Arial" w:hAnsi="Arial" w:cs="Arial"/>
          <w:b w:val="0"/>
        </w:rPr>
        <w:t xml:space="preserve">September in line with Grand Final weekend. </w:t>
      </w:r>
      <w:proofErr w:type="gramStart"/>
      <w:r w:rsidRPr="004B6D90">
        <w:rPr>
          <w:rStyle w:val="BodytextBold"/>
          <w:rFonts w:ascii="Arial" w:hAnsi="Arial" w:cs="Arial"/>
          <w:b w:val="0"/>
        </w:rPr>
        <w:t>Planning ahead</w:t>
      </w:r>
      <w:proofErr w:type="gramEnd"/>
      <w:r w:rsidRPr="004B6D90">
        <w:rPr>
          <w:rStyle w:val="BodytextBold"/>
          <w:rFonts w:ascii="Arial" w:hAnsi="Arial" w:cs="Arial"/>
          <w:b w:val="0"/>
        </w:rPr>
        <w:t xml:space="preserve"> and ensuring your mates all get home safely after a night out is the focus of the newly revamped campaign. The campaign focuses on the Bro Code and adds new rules around a night out to make sure the whole crew get home safely. The Bro Code, a set of unwritten rules among male friends that emphasizes loyalty, respect, and camaraderie, now includes guidelines that encourage friends to ensure one another's safe return home. New Bro Code rules include making plans</w:t>
      </w:r>
      <w:r w:rsidR="00DB1BC9" w:rsidRPr="004B6D90">
        <w:rPr>
          <w:rStyle w:val="BodytextBold"/>
          <w:rFonts w:ascii="Arial" w:hAnsi="Arial" w:cs="Arial"/>
          <w:b w:val="0"/>
        </w:rPr>
        <w:t xml:space="preserve"> to get home safely after a night out</w:t>
      </w:r>
      <w:r w:rsidRPr="004B6D90">
        <w:rPr>
          <w:rStyle w:val="BodytextBold"/>
          <w:rFonts w:ascii="Arial" w:hAnsi="Arial" w:cs="Arial"/>
          <w:b w:val="0"/>
        </w:rPr>
        <w:t xml:space="preserve">, allowing a friend to crash at your place, </w:t>
      </w:r>
      <w:r w:rsidR="00DB1BC9" w:rsidRPr="004B6D90">
        <w:rPr>
          <w:rStyle w:val="BodytextBold"/>
          <w:rFonts w:ascii="Arial" w:hAnsi="Arial" w:cs="Arial"/>
          <w:b w:val="0"/>
        </w:rPr>
        <w:t xml:space="preserve">having a </w:t>
      </w:r>
      <w:r w:rsidRPr="004B6D90">
        <w:rPr>
          <w:rStyle w:val="BodytextBold"/>
          <w:rFonts w:ascii="Arial" w:hAnsi="Arial" w:cs="Arial"/>
          <w:b w:val="0"/>
        </w:rPr>
        <w:t>designat</w:t>
      </w:r>
      <w:r w:rsidR="00DB1BC9" w:rsidRPr="004B6D90">
        <w:rPr>
          <w:rStyle w:val="BodytextBold"/>
          <w:rFonts w:ascii="Arial" w:hAnsi="Arial" w:cs="Arial"/>
          <w:b w:val="0"/>
        </w:rPr>
        <w:t xml:space="preserve">ed </w:t>
      </w:r>
      <w:r w:rsidRPr="004B6D90">
        <w:rPr>
          <w:rStyle w:val="BodytextBold"/>
          <w:rFonts w:ascii="Arial" w:hAnsi="Arial" w:cs="Arial"/>
          <w:b w:val="0"/>
        </w:rPr>
        <w:t>driver, lending money for rideshares, calling a parent for a ride, and never leaving a friend behind. Anyone who looks out for you—be it a friend, a parent, or even a sibling—can be considered a bro in this context. Statistically, males in the 17 to 25 age group account for about a quarter of all road users involved in crashes where alcohol is a contributing factor over the last five years. Given that</w:t>
      </w:r>
      <w:r w:rsidR="00DB1BC9" w:rsidRPr="004B6D90">
        <w:rPr>
          <w:rStyle w:val="BodytextBold"/>
          <w:rFonts w:ascii="Arial" w:hAnsi="Arial" w:cs="Arial"/>
          <w:b w:val="0"/>
        </w:rPr>
        <w:t xml:space="preserve"> </w:t>
      </w:r>
      <w:r w:rsidRPr="004B6D90">
        <w:rPr>
          <w:rStyle w:val="BodytextBold"/>
          <w:rFonts w:ascii="Arial" w:hAnsi="Arial" w:cs="Arial"/>
          <w:b w:val="0"/>
        </w:rPr>
        <w:t xml:space="preserve">rural and regional areas of Tasmania may lack access to Ubers or taxis, having a clear plan is crucial. </w:t>
      </w:r>
      <w:r w:rsidR="00252746" w:rsidRPr="004B6D90">
        <w:rPr>
          <w:rStyle w:val="BodytextBold"/>
          <w:rFonts w:ascii="Arial" w:hAnsi="Arial" w:cs="Arial"/>
          <w:b w:val="0"/>
        </w:rPr>
        <w:t xml:space="preserve">While the campaign will run on television and radio, if will feature predominantly on social media platforms to specifically target this </w:t>
      </w:r>
      <w:r w:rsidR="00DB1BC9" w:rsidRPr="004B6D90">
        <w:rPr>
          <w:rStyle w:val="BodytextBold"/>
          <w:rFonts w:ascii="Arial" w:hAnsi="Arial" w:cs="Arial"/>
          <w:b w:val="0"/>
        </w:rPr>
        <w:t>cohort</w:t>
      </w:r>
      <w:r w:rsidR="00252746" w:rsidRPr="004B6D90">
        <w:rPr>
          <w:rStyle w:val="BodytextBold"/>
          <w:rFonts w:ascii="Arial" w:hAnsi="Arial" w:cs="Arial"/>
          <w:b w:val="0"/>
        </w:rPr>
        <w:t xml:space="preserve">. </w:t>
      </w:r>
      <w:r w:rsidR="007423B8" w:rsidRPr="004B6D90">
        <w:rPr>
          <w:rStyle w:val="BodytextBold"/>
          <w:rFonts w:ascii="Arial" w:hAnsi="Arial" w:cs="Arial"/>
          <w:b w:val="0"/>
        </w:rPr>
        <w:t xml:space="preserve">The first burst of this campaign will run until the end of December.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p w14:paraId="5C3AB8C1" w14:textId="33D3C38C" w:rsidR="000F7581" w:rsidRPr="004B6D90" w:rsidRDefault="00C66C1D" w:rsidP="00B33A9A">
            <w:pPr>
              <w:spacing w:before="60" w:after="60" w:line="240" w:lineRule="auto"/>
              <w:jc w:val="both"/>
              <w:rPr>
                <w:rFonts w:ascii="Arial" w:hAnsi="Arial" w:cs="Arial"/>
                <w:sz w:val="16"/>
                <w:szCs w:val="16"/>
              </w:rPr>
            </w:pPr>
            <w:r w:rsidRPr="004B6D90">
              <w:rPr>
                <w:rStyle w:val="BodytextBold"/>
                <w:rFonts w:ascii="Arial" w:hAnsi="Arial" w:cs="Arial"/>
              </w:rPr>
              <w:t xml:space="preserve"> </w:t>
            </w:r>
            <w:bookmarkEnd w:id="48"/>
            <w:r w:rsidR="000F7581" w:rsidRPr="004B6D90">
              <w:rPr>
                <w:rFonts w:ascii="Arial" w:hAnsi="Arial" w:cs="Arial"/>
                <w:sz w:val="16"/>
                <w:szCs w:val="16"/>
              </w:rPr>
              <w:t>Status</w:t>
            </w:r>
          </w:p>
        </w:tc>
        <w:tc>
          <w:tcPr>
            <w:tcW w:w="2267" w:type="dxa"/>
            <w:shd w:val="clear" w:color="auto" w:fill="auto"/>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49" w:name="_Toc164860541"/>
      <w:r w:rsidRPr="004B6D90">
        <w:rPr>
          <w:rFonts w:cs="Arial"/>
        </w:rPr>
        <w:lastRenderedPageBreak/>
        <w:t xml:space="preserve">Bicycle Network bike </w:t>
      </w:r>
      <w:proofErr w:type="gramStart"/>
      <w:r w:rsidRPr="004B6D90">
        <w:rPr>
          <w:rFonts w:cs="Arial"/>
        </w:rPr>
        <w:t>education</w:t>
      </w:r>
      <w:bookmarkEnd w:id="49"/>
      <w:proofErr w:type="gramEnd"/>
    </w:p>
    <w:p w14:paraId="04E372C3" w14:textId="12E67283" w:rsidR="0090416B" w:rsidRPr="004B6D90" w:rsidRDefault="00165C90" w:rsidP="0016682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0" w:name="_Hlk140839119"/>
      <w:r w:rsidRPr="004B6D90">
        <w:rPr>
          <w:rFonts w:ascii="Arial" w:eastAsia="Gill Sans MT" w:hAnsi="Arial" w:cs="Arial"/>
          <w:bCs/>
          <w:color w:val="000000"/>
        </w:rPr>
        <w:t xml:space="preserve">Bicycle Network delivers the Ride2School </w:t>
      </w:r>
      <w:bookmarkEnd w:id="50"/>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24B64C9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3993F2E4" w14:textId="77777777" w:rsidR="00810951" w:rsidRPr="004B6D90" w:rsidRDefault="00810951" w:rsidP="00810951">
      <w:pPr>
        <w:rPr>
          <w:rStyle w:val="BodytextBold"/>
          <w:rFonts w:ascii="Arial" w:hAnsi="Arial" w:cs="Arial"/>
          <w:b w:val="0"/>
          <w:bCs w:val="0"/>
        </w:rPr>
      </w:pPr>
      <w:r w:rsidRPr="004B6D90">
        <w:rPr>
          <w:rStyle w:val="BodytextBold"/>
          <w:rFonts w:ascii="Arial" w:hAnsi="Arial" w:cs="Arial"/>
          <w:b w:val="0"/>
          <w:bCs w:val="0"/>
        </w:rPr>
        <w:t>The Ride2School program delivered 114 workshops across Tasmanian primary schools, reaching students of all cycling abilities. The program’s focus expanded to include students with low confidence and those with disabilities, ensuring inclusive participation. Schools like Waimea Heights Primary School benefited from the Learn2Ride initiative, which provided additional support to students needing more intensive bicycle skills training.</w:t>
      </w:r>
    </w:p>
    <w:p w14:paraId="4601B15B" w14:textId="5CA4561F" w:rsidR="00810951" w:rsidRPr="004B6D90" w:rsidRDefault="00810951" w:rsidP="00810951">
      <w:pPr>
        <w:rPr>
          <w:rStyle w:val="BodytextBold"/>
          <w:rFonts w:ascii="Arial" w:hAnsi="Arial" w:cs="Arial"/>
          <w:b w:val="0"/>
          <w:bCs w:val="0"/>
        </w:rPr>
      </w:pPr>
      <w:r w:rsidRPr="004B6D90">
        <w:rPr>
          <w:rStyle w:val="BodytextBold"/>
          <w:rFonts w:ascii="Arial" w:hAnsi="Arial" w:cs="Arial"/>
          <w:b w:val="0"/>
          <w:bCs w:val="0"/>
        </w:rPr>
        <w:t>Participant workshops covered essential skills such as helmet fitting, bicycle maintenance, practical riding skills, and road-sharing behavio</w:t>
      </w:r>
      <w:r w:rsidR="00C57217" w:rsidRPr="004B6D90">
        <w:rPr>
          <w:rStyle w:val="BodytextBold"/>
          <w:rFonts w:ascii="Arial" w:hAnsi="Arial" w:cs="Arial"/>
          <w:b w:val="0"/>
          <w:bCs w:val="0"/>
        </w:rPr>
        <w:t>u</w:t>
      </w:r>
      <w:r w:rsidRPr="004B6D90">
        <w:rPr>
          <w:rStyle w:val="BodytextBold"/>
          <w:rFonts w:ascii="Arial" w:hAnsi="Arial" w:cs="Arial"/>
          <w:b w:val="0"/>
          <w:bCs w:val="0"/>
        </w:rPr>
        <w:t>r. These sessions were interactive and designed to improve students' road safety knowledge and cycling confidence, ensuring they can ride safely to school or for recreation.</w:t>
      </w:r>
    </w:p>
    <w:p w14:paraId="61E7EBAA" w14:textId="43DF7F36" w:rsidR="00810951" w:rsidRPr="004B6D90" w:rsidRDefault="00810951" w:rsidP="00810951">
      <w:pPr>
        <w:rPr>
          <w:rStyle w:val="BodytextBold"/>
          <w:rFonts w:ascii="Arial" w:hAnsi="Arial" w:cs="Arial"/>
          <w:b w:val="0"/>
          <w:bCs w:val="0"/>
        </w:rPr>
      </w:pPr>
      <w:r w:rsidRPr="004B6D90">
        <w:rPr>
          <w:rStyle w:val="BodytextBold"/>
          <w:rFonts w:ascii="Arial" w:hAnsi="Arial" w:cs="Arial"/>
          <w:b w:val="0"/>
          <w:bCs w:val="0"/>
        </w:rPr>
        <w:t>A highlight of the year was the National Ride2School Day, celebrated with South Hobart Primary School's "Ride the Rivulet" event. This event, which featured practical cycling activities like slow races and U-turn exercises, emphasi</w:t>
      </w:r>
      <w:r w:rsidR="00C57217" w:rsidRPr="004B6D90">
        <w:rPr>
          <w:rStyle w:val="BodytextBold"/>
          <w:rFonts w:ascii="Arial" w:hAnsi="Arial" w:cs="Arial"/>
          <w:b w:val="0"/>
          <w:bCs w:val="0"/>
        </w:rPr>
        <w:t>s</w:t>
      </w:r>
      <w:r w:rsidRPr="004B6D90">
        <w:rPr>
          <w:rStyle w:val="BodytextBold"/>
          <w:rFonts w:ascii="Arial" w:hAnsi="Arial" w:cs="Arial"/>
          <w:b w:val="0"/>
          <w:bCs w:val="0"/>
        </w:rPr>
        <w:t>ed community engagement and active transport.</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1" w:name="_Toc164860542"/>
      <w:r w:rsidRPr="004B6D90">
        <w:rPr>
          <w:rFonts w:cs="Arial"/>
        </w:rPr>
        <w:t>Safety around schools</w:t>
      </w:r>
      <w:bookmarkEnd w:id="51"/>
    </w:p>
    <w:p w14:paraId="6921B91B" w14:textId="77777777" w:rsidR="00B12CA0" w:rsidRPr="004B6D90" w:rsidRDefault="00B12CA0" w:rsidP="00E1215E">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2F6A0E6E" w14:textId="7409F6F9" w:rsidR="00DB5512" w:rsidRPr="004B6D90" w:rsidRDefault="00A14C1B" w:rsidP="008C2684">
      <w:pPr>
        <w:pStyle w:val="BodyText"/>
        <w:rPr>
          <w:rFonts w:ascii="Arial" w:hAnsi="Arial" w:cs="Arial"/>
        </w:rPr>
      </w:pPr>
      <w:r w:rsidRPr="004B6D90">
        <w:rPr>
          <w:rFonts w:ascii="Arial" w:hAnsi="Arial" w:cs="Arial"/>
        </w:rPr>
        <w:t xml:space="preserve">The Love 40 road safety around </w:t>
      </w:r>
      <w:proofErr w:type="gramStart"/>
      <w:r w:rsidRPr="004B6D90">
        <w:rPr>
          <w:rFonts w:ascii="Arial" w:hAnsi="Arial" w:cs="Arial"/>
        </w:rPr>
        <w:t>schools</w:t>
      </w:r>
      <w:proofErr w:type="gramEnd"/>
      <w:r w:rsidRPr="004B6D90">
        <w:rPr>
          <w:rFonts w:ascii="Arial" w:hAnsi="Arial" w:cs="Arial"/>
        </w:rPr>
        <w:t xml:space="preserve"> campaign has been conducted at the commencement of each school term since 2020. The campaign features on television and radio, however limited capacity to reach a wider audience. </w:t>
      </w:r>
      <w:r w:rsidR="00571D71" w:rsidRPr="004B6D90">
        <w:rPr>
          <w:rFonts w:ascii="Arial" w:hAnsi="Arial" w:cs="Arial"/>
        </w:rPr>
        <w:t xml:space="preserve">The department has engaged Cummins and Partners to redevelop the successful campaign for the commencement of the 2025 school year. </w:t>
      </w:r>
      <w:r w:rsidRPr="004B6D90">
        <w:rPr>
          <w:rFonts w:ascii="Arial" w:hAnsi="Arial" w:cs="Arial"/>
        </w:rPr>
        <w:t>The Road Safety Branch has been assisting with the redevelopment, focusing on slowing down in school zones, around school buses and obeying the school crossing patrol officers.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shd w:val="clear" w:color="auto" w:fill="auto"/>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2" w:name="_Toc164860543"/>
      <w:r w:rsidRPr="004B6D90">
        <w:rPr>
          <w:rFonts w:cs="Arial"/>
        </w:rPr>
        <w:t>Kidsafe child restraint check program</w:t>
      </w:r>
      <w:bookmarkEnd w:id="52"/>
    </w:p>
    <w:p w14:paraId="324F8F82" w14:textId="782F24FB" w:rsidR="00FE5852" w:rsidRPr="004B6D90" w:rsidRDefault="00FE5852" w:rsidP="00FE5852">
      <w:pPr>
        <w:suppressAutoHyphens/>
        <w:rPr>
          <w:rFonts w:ascii="Arial" w:eastAsia="Gill Sans MT" w:hAnsi="Arial" w:cs="Arial"/>
          <w:bCs/>
          <w:color w:val="000000"/>
        </w:rPr>
      </w:pPr>
      <w:r w:rsidRPr="004B6D90">
        <w:rPr>
          <w:rFonts w:ascii="Arial" w:eastAsia="Gill Sans MT" w:hAnsi="Arial" w:cs="Arial"/>
          <w:bCs/>
          <w:color w:val="000000"/>
        </w:rPr>
        <w:t xml:space="preserve">Kidsafe Tasmania </w:t>
      </w:r>
      <w:bookmarkStart w:id="53" w:name="_Hlk148702465"/>
      <w:r w:rsidRPr="004B6D90">
        <w:rPr>
          <w:rFonts w:ascii="Arial" w:eastAsia="Gill Sans MT" w:hAnsi="Arial" w:cs="Arial"/>
          <w:bCs/>
          <w:color w:val="000000"/>
        </w:rPr>
        <w:t xml:space="preserve">conducts free child restraint checking </w:t>
      </w:r>
      <w:bookmarkEnd w:id="53"/>
      <w:r w:rsidRPr="004B6D90">
        <w:rPr>
          <w:rFonts w:ascii="Arial" w:eastAsia="Gill Sans MT" w:hAnsi="Arial" w:cs="Arial"/>
          <w:bCs/>
          <w:color w:val="000000"/>
        </w:rPr>
        <w:t>and training sessions for professionals to ensure young children are safely and lawfully seated and restrained in cars. Kidsafe also distribute and promote educational materials to inform the public of the correct child restraint type for a child’s age and size.</w:t>
      </w:r>
    </w:p>
    <w:p w14:paraId="314138A2" w14:textId="77777777" w:rsidR="00FE5852" w:rsidRPr="004B6D90" w:rsidRDefault="00FE5852" w:rsidP="00FE5852">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F9C2222" w14:textId="77777777" w:rsidR="00036432" w:rsidRPr="004B6D90" w:rsidRDefault="00036432" w:rsidP="00863D9F">
      <w:pPr>
        <w:suppressAutoHyphens/>
        <w:spacing w:after="240" w:line="276" w:lineRule="auto"/>
        <w:rPr>
          <w:rFonts w:ascii="Arial" w:hAnsi="Arial" w:cs="Arial"/>
          <w:color w:val="auto"/>
        </w:rPr>
      </w:pPr>
      <w:r w:rsidRPr="004B6D90">
        <w:rPr>
          <w:rFonts w:ascii="Arial" w:hAnsi="Arial" w:cs="Arial"/>
          <w:color w:val="auto"/>
        </w:rPr>
        <w:lastRenderedPageBreak/>
        <w:t>In FY2023-2024, Kidsafe delivered a series of free child restraint checks and provided training sessions for professionals, with a focus on empowering communities and improving safety for young passengers.</w:t>
      </w:r>
    </w:p>
    <w:p w14:paraId="33D642D3" w14:textId="65472E11" w:rsidR="00036432" w:rsidRPr="004B6D90" w:rsidRDefault="00036432" w:rsidP="00863D9F">
      <w:pPr>
        <w:suppressAutoHyphens/>
        <w:spacing w:after="240" w:line="276" w:lineRule="auto"/>
        <w:rPr>
          <w:rFonts w:ascii="Arial" w:hAnsi="Arial" w:cs="Arial"/>
          <w:color w:val="auto"/>
          <w:u w:val="single"/>
        </w:rPr>
      </w:pPr>
      <w:r w:rsidRPr="004B6D90">
        <w:rPr>
          <w:rFonts w:ascii="Arial" w:hAnsi="Arial" w:cs="Arial"/>
          <w:color w:val="auto"/>
          <w:u w:val="single"/>
        </w:rPr>
        <w:t>Child Restraint Checking and Fitting Services</w:t>
      </w:r>
    </w:p>
    <w:p w14:paraId="3DCE75A4" w14:textId="77777777" w:rsidR="00036432" w:rsidRPr="004B6D90" w:rsidRDefault="00036432" w:rsidP="00863D9F">
      <w:pPr>
        <w:pStyle w:val="ListParagraph"/>
        <w:numPr>
          <w:ilvl w:val="0"/>
          <w:numId w:val="0"/>
        </w:numPr>
        <w:suppressAutoHyphens/>
        <w:spacing w:before="120" w:after="240" w:line="276" w:lineRule="auto"/>
        <w:rPr>
          <w:rFonts w:ascii="Arial" w:hAnsi="Arial" w:cs="Arial"/>
          <w:color w:val="auto"/>
          <w:sz w:val="22"/>
        </w:rPr>
      </w:pPr>
      <w:r w:rsidRPr="004B6D90">
        <w:rPr>
          <w:rFonts w:ascii="Arial" w:hAnsi="Arial" w:cs="Arial"/>
          <w:color w:val="auto"/>
          <w:sz w:val="22"/>
        </w:rPr>
        <w:t>In FY2023-2024, sessions highlighted a concerning statistic that nearly all child restraints required some form of adjustment to meet safety standards. Kidsafe's trained professionals ensured that parents left each session with a properly fitted child restraint and a better understanding of why correct installation is crucial.</w:t>
      </w:r>
    </w:p>
    <w:p w14:paraId="0BBDC25D" w14:textId="77777777" w:rsidR="00036432" w:rsidRPr="004B6D90" w:rsidRDefault="00036432" w:rsidP="00863D9F">
      <w:pPr>
        <w:suppressAutoHyphens/>
        <w:spacing w:after="240" w:line="276" w:lineRule="auto"/>
        <w:rPr>
          <w:rFonts w:ascii="Arial" w:hAnsi="Arial" w:cs="Arial"/>
          <w:color w:val="auto"/>
          <w:u w:val="single"/>
        </w:rPr>
      </w:pPr>
      <w:r w:rsidRPr="004B6D90">
        <w:rPr>
          <w:rFonts w:ascii="Arial" w:hAnsi="Arial" w:cs="Arial"/>
          <w:color w:val="auto"/>
          <w:u w:val="single"/>
        </w:rPr>
        <w:t>Training Sessions for Professionals</w:t>
      </w:r>
    </w:p>
    <w:p w14:paraId="4102D736" w14:textId="7A0ACF40" w:rsidR="00036432" w:rsidRPr="004B6D90" w:rsidRDefault="00036432" w:rsidP="00863D9F">
      <w:pPr>
        <w:pStyle w:val="ListParagraph"/>
        <w:numPr>
          <w:ilvl w:val="0"/>
          <w:numId w:val="0"/>
        </w:numPr>
        <w:suppressAutoHyphens/>
        <w:spacing w:before="120" w:after="240" w:line="276" w:lineRule="auto"/>
        <w:rPr>
          <w:rFonts w:ascii="Arial" w:hAnsi="Arial" w:cs="Arial"/>
          <w:color w:val="auto"/>
          <w:sz w:val="22"/>
        </w:rPr>
      </w:pPr>
      <w:r w:rsidRPr="004B6D90">
        <w:rPr>
          <w:rFonts w:ascii="Arial" w:hAnsi="Arial" w:cs="Arial"/>
          <w:color w:val="auto"/>
          <w:sz w:val="22"/>
        </w:rPr>
        <w:t>In addition to supporting families directly, Kidsafe delivered specialised training to childcare and transport professionals. These sessions ensured that those responsible for transporting children were well-versed in the legal and practical aspects of car seat safety, equipping them with the skills needed to protect children during transit.</w:t>
      </w:r>
    </w:p>
    <w:p w14:paraId="25071094" w14:textId="53354C1E" w:rsidR="00036432" w:rsidRPr="004B6D90" w:rsidRDefault="00036432" w:rsidP="00863D9F">
      <w:pPr>
        <w:suppressAutoHyphens/>
        <w:spacing w:after="240" w:line="276" w:lineRule="auto"/>
        <w:rPr>
          <w:rFonts w:ascii="Arial" w:hAnsi="Arial" w:cs="Arial"/>
          <w:color w:val="auto"/>
          <w:u w:val="single"/>
        </w:rPr>
      </w:pPr>
      <w:r w:rsidRPr="004B6D90">
        <w:rPr>
          <w:rFonts w:ascii="Arial" w:hAnsi="Arial" w:cs="Arial"/>
          <w:color w:val="auto"/>
          <w:u w:val="single"/>
        </w:rPr>
        <w:t>Public Awareness Campaigns and Educational Outreach</w:t>
      </w:r>
    </w:p>
    <w:p w14:paraId="1B13CF11" w14:textId="77777777" w:rsidR="00036432" w:rsidRPr="004B6D90" w:rsidRDefault="00036432" w:rsidP="00863D9F">
      <w:pPr>
        <w:pStyle w:val="ListParagraph"/>
        <w:numPr>
          <w:ilvl w:val="0"/>
          <w:numId w:val="0"/>
        </w:numPr>
        <w:suppressAutoHyphens/>
        <w:spacing w:before="120" w:after="240" w:line="276" w:lineRule="auto"/>
        <w:rPr>
          <w:rFonts w:ascii="Arial" w:hAnsi="Arial" w:cs="Arial"/>
          <w:color w:val="auto"/>
          <w:sz w:val="22"/>
        </w:rPr>
      </w:pPr>
      <w:r w:rsidRPr="004B6D90">
        <w:rPr>
          <w:rFonts w:ascii="Arial" w:hAnsi="Arial" w:cs="Arial"/>
          <w:color w:val="auto"/>
          <w:sz w:val="22"/>
        </w:rPr>
        <w:t>Kidsafe Tasmania extended its impact by distributing educational materials statewide, informing the public about the appropriate type of restraint for different ages and sizes. Media releases around key dates, such as the "Buckle Up Every Trip" campaign before Easter, served as timely reminders for families. These campaigns emphasized the risks of incorrect car seat installation and provided actionable safety tips.</w:t>
      </w:r>
    </w:p>
    <w:p w14:paraId="6D961872" w14:textId="77777777" w:rsidR="00036432" w:rsidRPr="004B6D90" w:rsidRDefault="00036432" w:rsidP="00863D9F">
      <w:pPr>
        <w:spacing w:after="240" w:line="276" w:lineRule="auto"/>
        <w:rPr>
          <w:rFonts w:ascii="Arial" w:hAnsi="Arial" w:cs="Arial"/>
          <w:color w:val="auto"/>
          <w:u w:val="single"/>
        </w:rPr>
      </w:pPr>
      <w:r w:rsidRPr="004B6D90">
        <w:rPr>
          <w:rFonts w:ascii="Arial" w:hAnsi="Arial" w:cs="Arial"/>
          <w:color w:val="auto"/>
          <w:u w:val="single"/>
        </w:rPr>
        <w:t>Community Engagement and Feedback</w:t>
      </w:r>
    </w:p>
    <w:p w14:paraId="067DB1C6" w14:textId="473F99A2" w:rsidR="00DD5BD6" w:rsidRPr="004B6D90" w:rsidRDefault="00036432" w:rsidP="00863D9F">
      <w:pPr>
        <w:pStyle w:val="ListParagraph"/>
        <w:numPr>
          <w:ilvl w:val="0"/>
          <w:numId w:val="0"/>
        </w:numPr>
        <w:spacing w:before="120" w:after="240" w:line="276" w:lineRule="auto"/>
        <w:rPr>
          <w:rStyle w:val="BodytextBold"/>
          <w:rFonts w:ascii="Arial" w:hAnsi="Arial" w:cs="Arial"/>
          <w:b w:val="0"/>
          <w:bCs w:val="0"/>
        </w:rPr>
      </w:pPr>
      <w:r w:rsidRPr="004B6D90">
        <w:rPr>
          <w:rFonts w:ascii="Arial" w:hAnsi="Arial" w:cs="Arial"/>
          <w:color w:val="auto"/>
          <w:sz w:val="22"/>
        </w:rPr>
        <w:t>The positive feedback from communities, including Wayraparrattee Child and Family Learning Centre, highlights the importance of Kidsafe’s programs. Families consistently express appreciation for the non-judgmental and supportive approach taken by Kidsafe’s team, noting the increased safety awareness they gain from the sessions. The initiative's popularity is further evidenced by growing participation, with more families seeking out Kidsafe’s services each year.</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shd w:val="clear" w:color="auto" w:fill="auto"/>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4" w:name="_Toc164860544"/>
      <w:r w:rsidRPr="004B6D90">
        <w:rPr>
          <w:rFonts w:cs="Arial"/>
        </w:rPr>
        <w:t>Full Gear motorcycle safety project</w:t>
      </w:r>
      <w:bookmarkEnd w:id="54"/>
    </w:p>
    <w:p w14:paraId="4E2184D6" w14:textId="77777777" w:rsidR="00165C90" w:rsidRPr="004B6D90" w:rsidRDefault="00165C90" w:rsidP="00165C90">
      <w:pPr>
        <w:suppressAutoHyphens/>
        <w:rPr>
          <w:rFonts w:ascii="Arial" w:eastAsia="Gill Sans MT" w:hAnsi="Arial" w:cs="Arial"/>
          <w:bCs/>
          <w:color w:val="000000"/>
        </w:rPr>
      </w:pPr>
      <w:r w:rsidRPr="004B6D90">
        <w:rPr>
          <w:rFonts w:ascii="Arial" w:eastAsia="Gill Sans MT" w:hAnsi="Arial" w:cs="Arial"/>
          <w:bCs/>
          <w:color w:val="000000"/>
        </w:rPr>
        <w:t>The Glenorchy City Council, in partnership with Bucaan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165C90">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5E23A64" w14:textId="27799A4C" w:rsidR="00703823" w:rsidRPr="004B6D90" w:rsidRDefault="008A7469" w:rsidP="00C3253C">
      <w:pPr>
        <w:rPr>
          <w:rFonts w:ascii="Arial" w:hAnsi="Arial" w:cs="Arial"/>
          <w:color w:val="auto"/>
        </w:rPr>
      </w:pPr>
      <w:r w:rsidRPr="004B6D90">
        <w:rPr>
          <w:rFonts w:ascii="Arial" w:hAnsi="Arial" w:cs="Arial"/>
          <w:color w:val="auto"/>
        </w:rPr>
        <w:t>The Glenorchy City Council is preparing to undertake an evaluation of the Full Gear program, focusing on impact to the community and individual members.  A copy of the evaluation report will be available to RSAC in early 2025.</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shd w:val="clear" w:color="auto" w:fill="auto"/>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2DA8A602" w14:textId="4C1E351E" w:rsidR="00123C14" w:rsidRPr="004B6D90" w:rsidRDefault="007F13C7" w:rsidP="00123C14">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ascii="Arial" w:hAnsi="Arial"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ascii="Arial" w:hAnsi="Arial" w:cs="Arial"/>
        </w:rPr>
      </w:pPr>
    </w:p>
    <w:p w14:paraId="18F2EB70" w14:textId="77777777" w:rsidR="00F16A1B" w:rsidRPr="004B6D90" w:rsidRDefault="00F16A1B" w:rsidP="00F16A1B">
      <w:pPr>
        <w:pStyle w:val="BodyText"/>
        <w:rPr>
          <w:rFonts w:ascii="Arial" w:hAnsi="Arial" w:cs="Arial"/>
        </w:rPr>
      </w:pPr>
    </w:p>
    <w:p w14:paraId="17E0B224" w14:textId="22B1930E" w:rsidR="007224C6" w:rsidRPr="004B6D90" w:rsidRDefault="00C34496" w:rsidP="007F13C7">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T</w:t>
      </w:r>
      <w:r w:rsidR="00A67FE0" w:rsidRPr="004B6D90">
        <w:rPr>
          <w:rFonts w:ascii="Arial" w:hAnsi="Arial" w:cs="Arial"/>
          <w:color w:val="002060"/>
          <w:sz w:val="36"/>
          <w:szCs w:val="36"/>
          <w:lang w:eastAsia="en-AU"/>
        </w:rPr>
        <w:t xml:space="preserve">he fatal five behaviours contributing to serious </w:t>
      </w:r>
      <w:proofErr w:type="gramStart"/>
      <w:r w:rsidR="00A67FE0" w:rsidRPr="004B6D90">
        <w:rPr>
          <w:rFonts w:ascii="Arial" w:hAnsi="Arial" w:cs="Arial"/>
          <w:color w:val="002060"/>
          <w:sz w:val="36"/>
          <w:szCs w:val="36"/>
          <w:lang w:eastAsia="en-AU"/>
        </w:rPr>
        <w:t>casualties</w:t>
      </w:r>
      <w:proofErr w:type="gramEnd"/>
    </w:p>
    <w:p w14:paraId="221EC81A" w14:textId="77777777" w:rsidR="00F16A1B" w:rsidRPr="004B6D90" w:rsidRDefault="00F16A1B" w:rsidP="00F16A1B">
      <w:pPr>
        <w:pStyle w:val="BodyText"/>
        <w:rPr>
          <w:rFonts w:ascii="Arial" w:hAnsi="Arial" w:cs="Arial"/>
        </w:rPr>
      </w:pPr>
    </w:p>
    <w:p w14:paraId="11EF49B1" w14:textId="77777777" w:rsidR="00F16A1B" w:rsidRPr="004B6D90" w:rsidRDefault="00F16A1B" w:rsidP="00F16A1B">
      <w:pPr>
        <w:pStyle w:val="BodyText"/>
        <w:rPr>
          <w:rFonts w:ascii="Arial" w:hAnsi="Arial" w:cs="Arial"/>
        </w:rPr>
      </w:pPr>
    </w:p>
    <w:p w14:paraId="23EAC047" w14:textId="77777777" w:rsidR="00C34496" w:rsidRPr="004B6D90" w:rsidRDefault="00C34496" w:rsidP="00F16A1B">
      <w:pPr>
        <w:pStyle w:val="BodyText"/>
        <w:rPr>
          <w:rFonts w:ascii="Arial" w:hAnsi="Arial" w:cs="Arial"/>
        </w:rPr>
      </w:pPr>
    </w:p>
    <w:p w14:paraId="2EF687EF" w14:textId="77777777" w:rsidR="00870900" w:rsidRPr="004B6D90" w:rsidRDefault="00870900" w:rsidP="005455B9">
      <w:pPr>
        <w:pStyle w:val="Heading2"/>
        <w:rPr>
          <w:rFonts w:cs="Arial"/>
        </w:rPr>
      </w:pPr>
      <w:bookmarkStart w:id="55" w:name="_Toc164860545"/>
      <w:r w:rsidRPr="004B6D90">
        <w:rPr>
          <w:rFonts w:cs="Arial"/>
        </w:rPr>
        <w:t>Inattention and distraction</w:t>
      </w:r>
      <w:bookmarkEnd w:id="55"/>
    </w:p>
    <w:p w14:paraId="42C9B19E" w14:textId="08F78C48" w:rsidR="00DD5ADC" w:rsidRPr="004B6D90" w:rsidRDefault="00DD5ADC" w:rsidP="00BC1707">
      <w:pPr>
        <w:pStyle w:val="BodyText"/>
        <w:rPr>
          <w:rStyle w:val="BodytextBold"/>
          <w:rFonts w:ascii="Arial" w:hAnsi="Arial" w:cs="Arial"/>
          <w:b w:val="0"/>
        </w:rPr>
      </w:pPr>
      <w:r w:rsidRPr="004B6D90">
        <w:rPr>
          <w:rStyle w:val="BodytextBold"/>
          <w:rFonts w:ascii="Arial" w:hAnsi="Arial" w:cs="Arial"/>
          <w:b w:val="0"/>
        </w:rPr>
        <w:t xml:space="preserve">Inattention and distraction are concerning causes of serious casualty crashes and may have a far greater impact than current data suggests.  There are </w:t>
      </w:r>
      <w:proofErr w:type="gramStart"/>
      <w:r w:rsidRPr="004B6D90">
        <w:rPr>
          <w:rStyle w:val="BodytextBold"/>
          <w:rFonts w:ascii="Arial" w:hAnsi="Arial" w:cs="Arial"/>
          <w:b w:val="0"/>
        </w:rPr>
        <w:t>a number of</w:t>
      </w:r>
      <w:proofErr w:type="gramEnd"/>
      <w:r w:rsidRPr="004B6D90">
        <w:rPr>
          <w:rStyle w:val="BodytextBold"/>
          <w:rFonts w:ascii="Arial" w:hAnsi="Arial" w:cs="Arial"/>
          <w:b w:val="0"/>
        </w:rPr>
        <w:t xml:space="preserve">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 xml:space="preserve">ing distraction, encouraging compliance through </w:t>
      </w:r>
      <w:proofErr w:type="gramStart"/>
      <w:r w:rsidRPr="004B6D90">
        <w:rPr>
          <w:rStyle w:val="BodytextBold"/>
          <w:rFonts w:ascii="Arial" w:hAnsi="Arial" w:cs="Arial"/>
          <w:b w:val="0"/>
        </w:rPr>
        <w:t>enforcement</w:t>
      </w:r>
      <w:proofErr w:type="gramEnd"/>
      <w:r w:rsidRPr="004B6D90">
        <w:rPr>
          <w:rStyle w:val="BodytextBold"/>
          <w:rFonts w:ascii="Arial" w:hAnsi="Arial" w:cs="Arial"/>
          <w:b w:val="0"/>
        </w:rPr>
        <w:t xml:space="preserve"> and influencing driver behaviour through public education campaigns.</w:t>
      </w:r>
    </w:p>
    <w:p w14:paraId="4EAFD36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EF462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4202B668" w14:textId="77777777" w:rsidR="00464828" w:rsidRPr="004B6D90" w:rsidRDefault="00464828" w:rsidP="00464828">
      <w:pPr>
        <w:pStyle w:val="BodyText"/>
        <w:rPr>
          <w:rStyle w:val="BodytextBold"/>
          <w:rFonts w:ascii="Arial" w:hAnsi="Arial" w:cs="Arial"/>
          <w:b w:val="0"/>
          <w:bCs w:val="0"/>
          <w:color w:val="auto"/>
        </w:rPr>
      </w:pPr>
      <w:r w:rsidRPr="004B6D90">
        <w:rPr>
          <w:rStyle w:val="BodytextBold"/>
          <w:rFonts w:ascii="Arial" w:hAnsi="Arial" w:cs="Arial"/>
          <w:b w:val="0"/>
          <w:bCs w:val="0"/>
          <w:color w:val="auto"/>
        </w:rPr>
        <w:t xml:space="preserve">Tasmania Police introduced three unmarked motorcycles to increase the rate of detection and enforcement of illegal phone use whilst driving. These motorcycles operate across all districts and target the </w:t>
      </w:r>
      <w:proofErr w:type="gramStart"/>
      <w:r w:rsidRPr="004B6D90">
        <w:rPr>
          <w:rStyle w:val="BodytextBold"/>
          <w:rFonts w:ascii="Arial" w:hAnsi="Arial" w:cs="Arial"/>
          <w:b w:val="0"/>
          <w:bCs w:val="0"/>
          <w:color w:val="auto"/>
        </w:rPr>
        <w:t>low speed</w:t>
      </w:r>
      <w:proofErr w:type="gramEnd"/>
      <w:r w:rsidRPr="004B6D90">
        <w:rPr>
          <w:rStyle w:val="BodytextBold"/>
          <w:rFonts w:ascii="Arial" w:hAnsi="Arial" w:cs="Arial"/>
          <w:b w:val="0"/>
          <w:bCs w:val="0"/>
          <w:color w:val="auto"/>
        </w:rPr>
        <w:t xml:space="preserve"> road network and congested traffic conditions, utilising ‘lane filtering’ legislation to full advantage.  </w:t>
      </w:r>
    </w:p>
    <w:p w14:paraId="2D18E3B3" w14:textId="4CB65579" w:rsidR="00C168D0" w:rsidRPr="004B6D90" w:rsidRDefault="00C168D0" w:rsidP="00C168D0">
      <w:pPr>
        <w:pStyle w:val="BodyText"/>
        <w:rPr>
          <w:rStyle w:val="BodytextBold"/>
          <w:rFonts w:ascii="Arial" w:hAnsi="Arial" w:cs="Arial"/>
          <w:b w:val="0"/>
          <w:bCs w:val="0"/>
          <w:color w:val="auto"/>
        </w:rPr>
      </w:pPr>
      <w:r w:rsidRPr="004B6D90">
        <w:rPr>
          <w:rStyle w:val="BodytextBold"/>
          <w:rFonts w:ascii="Arial" w:hAnsi="Arial" w:cs="Arial"/>
          <w:b w:val="0"/>
          <w:bCs w:val="0"/>
          <w:color w:val="auto"/>
        </w:rPr>
        <w:t xml:space="preserve">The introduction of unmarked motorcycles has proved to be incredibly successful with riders reporting high-level public support and a notable change in driver behaviour.   In </w:t>
      </w:r>
      <w:proofErr w:type="gramStart"/>
      <w:r w:rsidRPr="004B6D90">
        <w:rPr>
          <w:rStyle w:val="BodytextBold"/>
          <w:rFonts w:ascii="Arial" w:hAnsi="Arial" w:cs="Arial"/>
          <w:b w:val="0"/>
          <w:bCs w:val="0"/>
          <w:color w:val="auto"/>
        </w:rPr>
        <w:t>addition</w:t>
      </w:r>
      <w:proofErr w:type="gramEnd"/>
      <w:r w:rsidRPr="004B6D90">
        <w:rPr>
          <w:rStyle w:val="BodytextBold"/>
          <w:rFonts w:ascii="Arial" w:hAnsi="Arial" w:cs="Arial"/>
          <w:b w:val="0"/>
          <w:bCs w:val="0"/>
          <w:color w:val="auto"/>
        </w:rPr>
        <w:t xml:space="preserve"> regular operations continue to be conducted which target illegal phone use.</w:t>
      </w:r>
    </w:p>
    <w:p w14:paraId="49EAF006" w14:textId="77777777" w:rsidR="00464828" w:rsidRPr="004B6D90" w:rsidRDefault="00464828" w:rsidP="00464828">
      <w:pPr>
        <w:pStyle w:val="BodyText"/>
        <w:rPr>
          <w:rStyle w:val="BodytextBold"/>
          <w:rFonts w:ascii="Arial" w:hAnsi="Arial" w:cs="Arial"/>
          <w:b w:val="0"/>
          <w:bCs w:val="0"/>
          <w:color w:val="auto"/>
        </w:rPr>
      </w:pPr>
      <w:r w:rsidRPr="004B6D90">
        <w:rPr>
          <w:rFonts w:ascii="Arial" w:hAnsi="Arial" w:cs="Arial"/>
        </w:rPr>
        <w:t xml:space="preserve">Tasmania Police continue to identify, </w:t>
      </w:r>
      <w:proofErr w:type="gramStart"/>
      <w:r w:rsidRPr="004B6D90">
        <w:rPr>
          <w:rFonts w:ascii="Arial" w:hAnsi="Arial" w:cs="Arial"/>
        </w:rPr>
        <w:t>trial</w:t>
      </w:r>
      <w:proofErr w:type="gramEnd"/>
      <w:r w:rsidRPr="004B6D90">
        <w:rPr>
          <w:rFonts w:ascii="Arial" w:hAnsi="Arial" w:cs="Arial"/>
        </w:rPr>
        <w:t xml:space="preserve"> and implement emerging technologies to address speeding, seatbelt, inattention and distraction offences including, improving enforcement of high-risk driving.</w:t>
      </w:r>
      <w:r w:rsidRPr="004B6D90">
        <w:rPr>
          <w:rStyle w:val="BodytextBold"/>
          <w:rFonts w:ascii="Arial" w:hAnsi="Arial" w:cs="Arial"/>
          <w:b w:val="0"/>
          <w:bCs w:val="0"/>
          <w:color w:val="auto"/>
        </w:rPr>
        <w:t xml:space="preserve"> Technologies such as </w:t>
      </w:r>
      <w:proofErr w:type="gramStart"/>
      <w:r w:rsidRPr="004B6D90">
        <w:rPr>
          <w:rStyle w:val="BodytextBold"/>
          <w:rFonts w:ascii="Arial" w:hAnsi="Arial" w:cs="Arial"/>
          <w:b w:val="0"/>
          <w:bCs w:val="0"/>
          <w:color w:val="auto"/>
        </w:rPr>
        <w:t>hand held</w:t>
      </w:r>
      <w:proofErr w:type="gramEnd"/>
      <w:r w:rsidRPr="004B6D90">
        <w:rPr>
          <w:rStyle w:val="BodytextBold"/>
          <w:rFonts w:ascii="Arial" w:hAnsi="Arial" w:cs="Arial"/>
          <w:b w:val="0"/>
          <w:bCs w:val="0"/>
          <w:color w:val="auto"/>
        </w:rPr>
        <w:t xml:space="preserve"> speed cameras, updated ANPR technology and dash cams are now being trialled and ongoing support is being provided to the Automated Traffic Enforcement Project being led by the Department of State Growth.</w:t>
      </w:r>
    </w:p>
    <w:p w14:paraId="3FA64107" w14:textId="43C4B068" w:rsidR="006C6FB9" w:rsidRPr="004B6D90" w:rsidRDefault="006C6FB9" w:rsidP="006C6FB9">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45A92DD6" w:rsidR="002731CF" w:rsidRPr="004B6D90" w:rsidRDefault="000955F5" w:rsidP="00E940D0">
      <w:pPr>
        <w:pStyle w:val="NormalWeb"/>
        <w:rPr>
          <w:rStyle w:val="BodytextBold"/>
          <w:rFonts w:ascii="Arial" w:hAnsi="Arial" w:cs="Arial"/>
          <w:b w:val="0"/>
        </w:rPr>
      </w:pPr>
      <w:bookmarkStart w:id="56"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 xml:space="preserve">We’re Looking Out for </w:t>
      </w:r>
      <w:proofErr w:type="gramStart"/>
      <w:r w:rsidR="002731CF" w:rsidRPr="004B6D90">
        <w:rPr>
          <w:rStyle w:val="BodytextBold"/>
          <w:rFonts w:ascii="Arial" w:hAnsi="Arial" w:cs="Arial"/>
          <w:b w:val="0"/>
          <w:i/>
          <w:iCs/>
        </w:rPr>
        <w:t>You</w:t>
      </w:r>
      <w:proofErr w:type="gramEnd"/>
      <w:r w:rsidR="002731CF" w:rsidRPr="004B6D90">
        <w:rPr>
          <w:rStyle w:val="BodytextBold"/>
          <w:rFonts w:ascii="Arial" w:hAnsi="Arial" w:cs="Arial"/>
          <w:b w:val="0"/>
        </w:rPr>
        <w:t xml:space="preserve"> road safety campaign will again run at the end of 2024 over the Christmas / New Year period. It was last run in March / April 2024. This campaign focuses on </w:t>
      </w:r>
      <w:r w:rsidR="002731CF" w:rsidRPr="004B6D90">
        <w:rPr>
          <w:rStyle w:val="BodytextBold"/>
          <w:rFonts w:ascii="Arial" w:hAnsi="Arial" w:cs="Arial"/>
          <w:b w:val="0"/>
        </w:rPr>
        <w:lastRenderedPageBreak/>
        <w:t xml:space="preserve">encouraging drivers to reflect on their behaviour during the holiday period, emphasizing the importance of getting home safety. With the </w:t>
      </w:r>
      <w:proofErr w:type="gramStart"/>
      <w:r w:rsidR="002731CF" w:rsidRPr="004B6D90">
        <w:rPr>
          <w:rStyle w:val="BodytextBold"/>
          <w:rFonts w:ascii="Arial" w:hAnsi="Arial" w:cs="Arial"/>
          <w:b w:val="0"/>
        </w:rPr>
        <w:t xml:space="preserve">tagline </w:t>
      </w:r>
      <w:r w:rsidR="002731CF" w:rsidRPr="004B6D90">
        <w:rPr>
          <w:rFonts w:ascii="Arial" w:hAnsi="Arial" w:cs="Arial"/>
        </w:rPr>
        <w:t xml:space="preserve"> "</w:t>
      </w:r>
      <w:proofErr w:type="gramEnd"/>
      <w:r w:rsidR="002731CF" w:rsidRPr="004B6D90">
        <w:rPr>
          <w:rFonts w:ascii="Arial" w:hAnsi="Arial" w:cs="Arial"/>
        </w:rPr>
        <w:t xml:space="preserve">We're looking out for you this holiday season." </w:t>
      </w:r>
      <w:r w:rsidRPr="004B6D90">
        <w:rPr>
          <w:rFonts w:ascii="Arial" w:hAnsi="Arial" w:cs="Arial"/>
        </w:rPr>
        <w:t>it</w:t>
      </w:r>
      <w:r w:rsidR="002731CF" w:rsidRPr="004B6D90">
        <w:rPr>
          <w:rFonts w:ascii="Arial" w:hAnsi="Arial" w:cs="Arial"/>
        </w:rPr>
        <w:t xml:space="preserve"> highlights that getting caught breaking road rules </w:t>
      </w:r>
      <w:r w:rsidRPr="004B6D90">
        <w:rPr>
          <w:rFonts w:ascii="Arial" w:hAnsi="Arial" w:cs="Arial"/>
        </w:rPr>
        <w:t xml:space="preserve">could actually save lives, </w:t>
      </w:r>
      <w:r w:rsidR="002731CF" w:rsidRPr="004B6D90">
        <w:rPr>
          <w:rFonts w:ascii="Arial" w:hAnsi="Arial" w:cs="Arial"/>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6"/>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57" w:name="_Toc164860546"/>
      <w:r w:rsidRPr="004B6D90">
        <w:rPr>
          <w:rFonts w:cs="Arial"/>
        </w:rPr>
        <w:t>Safe behaviour campaigns</w:t>
      </w:r>
      <w:bookmarkEnd w:id="57"/>
    </w:p>
    <w:p w14:paraId="60794F72" w14:textId="77777777" w:rsidR="00921281" w:rsidRPr="004B6D90" w:rsidRDefault="00921281" w:rsidP="00BC1707">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D60D9BE" w14:textId="52AAE001" w:rsidR="00F24350" w:rsidRPr="004B6D90" w:rsidRDefault="00F24350" w:rsidP="00E940D0">
      <w:pPr>
        <w:rPr>
          <w:rFonts w:ascii="Arial" w:hAnsi="Arial" w:cs="Arial"/>
        </w:rPr>
      </w:pPr>
      <w:bookmarkStart w:id="58" w:name="_Hlk116380598"/>
      <w:r w:rsidRPr="004B6D90">
        <w:rPr>
          <w:rFonts w:ascii="Arial" w:hAnsi="Arial" w:cs="Arial"/>
        </w:rPr>
        <w:t xml:space="preserve">Launched in July 2024, the new </w:t>
      </w:r>
      <w:r w:rsidRPr="004B6D90">
        <w:rPr>
          <w:rStyle w:val="Strong"/>
          <w:rFonts w:ascii="Arial" w:hAnsi="Arial" w:cs="Arial"/>
        </w:rPr>
        <w:t>Over is Over</w:t>
      </w:r>
      <w:r w:rsidRPr="004B6D90">
        <w:rPr>
          <w:rFonts w:ascii="Arial" w:hAnsi="Arial" w:cs="Arial"/>
        </w:rPr>
        <w:t xml:space="preserve"> campaign aims to reshape road safety attitudes and challenge the misconception that driving just a few kilometres over the speed limit is acceptable. This campaign underscores the disconnect between current speeding behaviours and historical safety measures, such as mandatory seatbelt use, reduced blood alcohol limits, random breath testing, and restrictions on mobile phone use while driving. Although these regulations faced initial resistance, they have become widely accepted and have significantly improved safety on Tasmanian roads over the past 50 years. The initial phase of the </w:t>
      </w:r>
      <w:r w:rsidRPr="004B6D90">
        <w:rPr>
          <w:rStyle w:val="Strong"/>
          <w:rFonts w:ascii="Arial" w:hAnsi="Arial" w:cs="Arial"/>
        </w:rPr>
        <w:t>Over is Over</w:t>
      </w:r>
      <w:r w:rsidRPr="004B6D90">
        <w:rPr>
          <w:rFonts w:ascii="Arial" w:hAnsi="Arial" w:cs="Arial"/>
        </w:rPr>
        <w:t xml:space="preserve"> campaign </w:t>
      </w:r>
      <w:r w:rsidR="00783E1D" w:rsidRPr="004B6D90">
        <w:rPr>
          <w:rFonts w:ascii="Arial" w:hAnsi="Arial" w:cs="Arial"/>
        </w:rPr>
        <w:t>ran</w:t>
      </w:r>
      <w:r w:rsidRPr="004B6D90">
        <w:rPr>
          <w:rFonts w:ascii="Arial" w:hAnsi="Arial" w:cs="Arial"/>
        </w:rPr>
        <w:t xml:space="preserve"> across television, radio, and social media until mid-September 2024. Billboards around the state have also been reskinned to feature </w:t>
      </w:r>
      <w:r w:rsidR="00783E1D" w:rsidRPr="004B6D90">
        <w:rPr>
          <w:rFonts w:ascii="Arial" w:hAnsi="Arial" w:cs="Arial"/>
        </w:rPr>
        <w:t xml:space="preserve">the </w:t>
      </w:r>
      <w:r w:rsidRPr="004B6D90">
        <w:rPr>
          <w:rFonts w:ascii="Arial" w:hAnsi="Arial" w:cs="Arial"/>
        </w:rPr>
        <w:t>Over is Over</w:t>
      </w:r>
      <w:r w:rsidR="00783E1D" w:rsidRPr="004B6D90">
        <w:rPr>
          <w:rFonts w:ascii="Arial" w:hAnsi="Arial" w:cs="Arial"/>
        </w:rPr>
        <w:t xml:space="preserve"> campaign</w:t>
      </w:r>
      <w:r w:rsidRPr="004B6D90">
        <w:rPr>
          <w:rFonts w:ascii="Arial" w:hAnsi="Arial" w:cs="Arial"/>
        </w:rPr>
        <w:t xml:space="preserve"> and </w:t>
      </w:r>
      <w:proofErr w:type="gramStart"/>
      <w:r w:rsidRPr="004B6D90">
        <w:rPr>
          <w:rFonts w:ascii="Arial" w:hAnsi="Arial" w:cs="Arial"/>
        </w:rPr>
        <w:t>a number of</w:t>
      </w:r>
      <w:proofErr w:type="gramEnd"/>
      <w:r w:rsidRPr="004B6D90">
        <w:rPr>
          <w:rFonts w:ascii="Arial" w:hAnsi="Arial" w:cs="Arial"/>
        </w:rPr>
        <w:t xml:space="preserve"> Metro buses around the State also feature </w:t>
      </w:r>
      <w:r w:rsidR="00783E1D" w:rsidRPr="004B6D90">
        <w:rPr>
          <w:rFonts w:ascii="Arial" w:hAnsi="Arial" w:cs="Arial"/>
        </w:rPr>
        <w:t>this</w:t>
      </w:r>
      <w:r w:rsidRPr="004B6D90">
        <w:rPr>
          <w:rFonts w:ascii="Arial" w:hAnsi="Arial" w:cs="Arial"/>
        </w:rPr>
        <w:t xml:space="preserve"> advertising. </w:t>
      </w:r>
    </w:p>
    <w:p w14:paraId="6E119B19" w14:textId="7068DBC5" w:rsidR="0041100F" w:rsidRPr="004B6D90" w:rsidRDefault="0041100F" w:rsidP="0041100F">
      <w:pPr>
        <w:spacing w:before="0" w:after="240" w:line="240" w:lineRule="auto"/>
        <w:rPr>
          <w:rFonts w:ascii="Arial" w:hAnsi="Arial" w:cs="Arial"/>
        </w:rPr>
      </w:pPr>
      <w:r w:rsidRPr="004B6D90">
        <w:rPr>
          <w:rFonts w:ascii="Arial" w:hAnsi="Arial" w:cs="Arial"/>
        </w:rPr>
        <w:t xml:space="preserve">The Love40 campaign had another burst at the start of </w:t>
      </w:r>
      <w:r w:rsidR="00C91C76" w:rsidRPr="004B6D90">
        <w:rPr>
          <w:rFonts w:ascii="Arial" w:hAnsi="Arial" w:cs="Arial"/>
        </w:rPr>
        <w:t xml:space="preserve">Term </w:t>
      </w:r>
      <w:r w:rsidR="002823C2" w:rsidRPr="004B6D90">
        <w:rPr>
          <w:rFonts w:ascii="Arial" w:hAnsi="Arial" w:cs="Arial"/>
        </w:rPr>
        <w:t>Three</w:t>
      </w:r>
      <w:r w:rsidRPr="004B6D90">
        <w:rPr>
          <w:rFonts w:ascii="Arial" w:hAnsi="Arial" w:cs="Arial"/>
        </w:rPr>
        <w:t xml:space="preserve"> in </w:t>
      </w:r>
      <w:proofErr w:type="gramStart"/>
      <w:r w:rsidR="002823C2" w:rsidRPr="004B6D90">
        <w:rPr>
          <w:rFonts w:ascii="Arial" w:hAnsi="Arial" w:cs="Arial"/>
        </w:rPr>
        <w:t xml:space="preserve">July </w:t>
      </w:r>
      <w:r w:rsidR="00C91C76" w:rsidRPr="004B6D90">
        <w:rPr>
          <w:rFonts w:ascii="Arial" w:hAnsi="Arial" w:cs="Arial"/>
        </w:rPr>
        <w:t xml:space="preserve"> 2024</w:t>
      </w:r>
      <w:proofErr w:type="gramEnd"/>
      <w:r w:rsidR="00C66C1D" w:rsidRPr="004B6D90">
        <w:rPr>
          <w:rFonts w:ascii="Arial" w:hAnsi="Arial" w:cs="Arial"/>
        </w:rPr>
        <w:t xml:space="preserve">, and </w:t>
      </w:r>
      <w:r w:rsidR="002823C2" w:rsidRPr="004B6D90">
        <w:rPr>
          <w:rFonts w:ascii="Arial" w:hAnsi="Arial" w:cs="Arial"/>
        </w:rPr>
        <w:t xml:space="preserve">will again run at the beginning of </w:t>
      </w:r>
      <w:r w:rsidR="00C66C1D" w:rsidRPr="004B6D90">
        <w:rPr>
          <w:rFonts w:ascii="Arial" w:hAnsi="Arial" w:cs="Arial"/>
        </w:rPr>
        <w:t xml:space="preserve">Term </w:t>
      </w:r>
      <w:r w:rsidR="002823C2" w:rsidRPr="004B6D90">
        <w:rPr>
          <w:rFonts w:ascii="Arial" w:hAnsi="Arial" w:cs="Arial"/>
        </w:rPr>
        <w:t>4</w:t>
      </w:r>
      <w:r w:rsidR="00C66C1D" w:rsidRPr="004B6D90">
        <w:rPr>
          <w:rFonts w:ascii="Arial" w:hAnsi="Arial" w:cs="Arial"/>
        </w:rPr>
        <w:t xml:space="preserve"> in </w:t>
      </w:r>
      <w:r w:rsidR="002823C2" w:rsidRPr="004B6D90">
        <w:rPr>
          <w:rFonts w:ascii="Arial" w:hAnsi="Arial" w:cs="Arial"/>
        </w:rPr>
        <w:t>October</w:t>
      </w:r>
      <w:r w:rsidR="00C66C1D" w:rsidRPr="004B6D90">
        <w:rPr>
          <w:rFonts w:ascii="Arial" w:hAnsi="Arial" w:cs="Arial"/>
        </w:rPr>
        <w:t xml:space="preserve"> 2024</w:t>
      </w:r>
      <w:r w:rsidRPr="004B6D90">
        <w:rPr>
          <w:rFonts w:ascii="Arial" w:hAnsi="Arial" w:cs="Arial"/>
        </w:rPr>
        <w:t>. Love40 aims to encourage motorists to drive at or below the school zone limit to keep our children safe.</w:t>
      </w:r>
      <w:r w:rsidR="002823C2" w:rsidRPr="004B6D90">
        <w:rPr>
          <w:rFonts w:ascii="Arial" w:hAnsi="Arial" w:cs="Arial"/>
        </w:rPr>
        <w:t xml:space="preserve"> A new Love40 campaign will be launched early in 2025.</w:t>
      </w:r>
    </w:p>
    <w:p w14:paraId="6E79311C" w14:textId="7A2D237D" w:rsidR="00C66C1D" w:rsidRPr="004B6D90" w:rsidRDefault="00C91C76" w:rsidP="005B1988">
      <w:pPr>
        <w:spacing w:before="0" w:after="240" w:line="240" w:lineRule="auto"/>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Cycling Safety campaign will again run later this year</w:t>
      </w:r>
      <w:proofErr w:type="gramStart"/>
      <w:r w:rsidR="002823C2" w:rsidRPr="004B6D90">
        <w:rPr>
          <w:rFonts w:ascii="Arial" w:hAnsi="Arial" w:cs="Arial"/>
        </w:rPr>
        <w:t xml:space="preserve">. </w:t>
      </w:r>
      <w:r w:rsidRPr="004B6D90">
        <w:rPr>
          <w:rFonts w:ascii="Arial" w:hAnsi="Arial" w:cs="Arial"/>
        </w:rPr>
        <w:t>.</w:t>
      </w:r>
      <w:proofErr w:type="gramEnd"/>
      <w:r w:rsidRPr="004B6D90">
        <w:rPr>
          <w:rFonts w:ascii="Arial" w:hAnsi="Arial" w:cs="Arial"/>
        </w:rPr>
        <w:t xml:space="preserve"> </w:t>
      </w:r>
      <w:r w:rsidR="002823C2" w:rsidRPr="004B6D90">
        <w:rPr>
          <w:rFonts w:ascii="Arial" w:hAnsi="Arial" w:cs="Arial"/>
        </w:rPr>
        <w:t xml:space="preserve">The motorcycle </w:t>
      </w:r>
      <w:proofErr w:type="gramStart"/>
      <w:r w:rsidR="002823C2" w:rsidRPr="004B6D90">
        <w:rPr>
          <w:rFonts w:ascii="Arial" w:hAnsi="Arial" w:cs="Arial"/>
        </w:rPr>
        <w:t xml:space="preserve">campaign </w:t>
      </w:r>
      <w:r w:rsidRPr="004B6D90">
        <w:rPr>
          <w:rFonts w:ascii="Arial" w:hAnsi="Arial" w:cs="Arial"/>
        </w:rPr>
        <w:t xml:space="preserve"> </w:t>
      </w:r>
      <w:r w:rsidR="00783E1D" w:rsidRPr="004B6D90">
        <w:rPr>
          <w:rFonts w:ascii="Arial" w:hAnsi="Arial" w:cs="Arial"/>
        </w:rPr>
        <w:t>serves</w:t>
      </w:r>
      <w:proofErr w:type="gramEnd"/>
      <w:r w:rsidR="00783E1D" w:rsidRPr="004B6D90">
        <w:rPr>
          <w:rFonts w:ascii="Arial" w:hAnsi="Arial" w:cs="Arial"/>
        </w:rPr>
        <w:t xml:space="preserve"> </w:t>
      </w:r>
      <w:r w:rsidRPr="004B6D90">
        <w:rPr>
          <w:rFonts w:ascii="Arial" w:hAnsi="Arial" w:cs="Arial"/>
        </w:rPr>
        <w:t xml:space="preserve"> as a reminder for touring motorcyclists, both local and from interstate or overseas, to drive carefully on Tasmanian roads</w:t>
      </w:r>
      <w:r w:rsidR="00783E1D" w:rsidRPr="004B6D90">
        <w:rPr>
          <w:rFonts w:ascii="Arial" w:hAnsi="Arial" w:cs="Arial"/>
        </w:rPr>
        <w:t xml:space="preserve"> </w:t>
      </w:r>
      <w:r w:rsidR="002823C2" w:rsidRPr="004B6D90">
        <w:rPr>
          <w:rFonts w:ascii="Arial" w:hAnsi="Arial" w:cs="Arial"/>
        </w:rPr>
        <w:t>The purpose of this Cycling Safety campaign is to promote mutual respect and safety between cyclists and motorists on shared roads. It emphasizes that everyone is accountable for their actions, regardless of their mode of transportation, and encourages road users to support one another to ensure everyone's safe return to their loved ones.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58"/>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59" w:name="_Toc164860547"/>
      <w:r w:rsidRPr="004B6D90">
        <w:rPr>
          <w:rFonts w:cs="Arial"/>
        </w:rPr>
        <w:t>Mandatory Alcohol Interlock Program</w:t>
      </w:r>
      <w:r w:rsidR="004F62D9" w:rsidRPr="004B6D90">
        <w:rPr>
          <w:rFonts w:cs="Arial"/>
        </w:rPr>
        <w:t xml:space="preserve"> (MAIP)</w:t>
      </w:r>
      <w:bookmarkEnd w:id="59"/>
    </w:p>
    <w:p w14:paraId="59162EE6" w14:textId="77777777" w:rsidR="004F62D9" w:rsidRPr="004B6D90" w:rsidRDefault="004F62D9" w:rsidP="00BC1707">
      <w:pPr>
        <w:pStyle w:val="BodyText"/>
        <w:rPr>
          <w:rStyle w:val="BodytextBold"/>
          <w:rFonts w:ascii="Arial" w:hAnsi="Arial" w:cs="Arial"/>
          <w:b w:val="0"/>
        </w:rPr>
      </w:pPr>
      <w:r w:rsidRPr="004B6D90">
        <w:rPr>
          <w:rStyle w:val="BodytextBold"/>
          <w:rFonts w:ascii="Arial" w:hAnsi="Arial" w:cs="Arial"/>
          <w:b w:val="0"/>
        </w:rPr>
        <w:t xml:space="preserve">The MAIP aims to have repeat and high-level drink driving offenders demonstrate they </w:t>
      </w:r>
      <w:proofErr w:type="gramStart"/>
      <w:r w:rsidRPr="004B6D90">
        <w:rPr>
          <w:rStyle w:val="BodytextBold"/>
          <w:rFonts w:ascii="Arial" w:hAnsi="Arial" w:cs="Arial"/>
          <w:b w:val="0"/>
        </w:rPr>
        <w:t>are able to</w:t>
      </w:r>
      <w:proofErr w:type="gramEnd"/>
      <w:r w:rsidRPr="004B6D90">
        <w:rPr>
          <w:rStyle w:val="BodytextBold"/>
          <w:rFonts w:ascii="Arial" w:hAnsi="Arial" w:cs="Arial"/>
          <w:b w:val="0"/>
        </w:rPr>
        <w:t xml:space="preserve">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DE240C7" w14:textId="3644A7E1" w:rsidR="009D0CBB" w:rsidRPr="004B6D90" w:rsidRDefault="009D0CBB" w:rsidP="009D0CBB">
      <w:pPr>
        <w:rPr>
          <w:rFonts w:ascii="Arial" w:hAnsi="Arial" w:cs="Arial"/>
        </w:rPr>
      </w:pPr>
      <w:r w:rsidRPr="004B6D90">
        <w:rPr>
          <w:rFonts w:ascii="Arial" w:hAnsi="Arial" w:cs="Arial"/>
        </w:rP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w:t>
      </w:r>
      <w:r w:rsidR="00155621" w:rsidRPr="004B6D90">
        <w:rPr>
          <w:rFonts w:ascii="Arial" w:hAnsi="Arial" w:cs="Arial"/>
        </w:rPr>
        <w:lastRenderedPageBreak/>
        <w:t xml:space="preserve">amendments </w:t>
      </w:r>
      <w:proofErr w:type="gramStart"/>
      <w:r w:rsidR="00155621" w:rsidRPr="004B6D90">
        <w:rPr>
          <w:rFonts w:ascii="Arial" w:hAnsi="Arial" w:cs="Arial"/>
        </w:rPr>
        <w:t>were</w:t>
      </w:r>
      <w:proofErr w:type="gramEnd"/>
      <w:r w:rsidR="00155621" w:rsidRPr="004B6D90">
        <w:rPr>
          <w:rFonts w:ascii="Arial" w:hAnsi="Arial" w:cs="Arial"/>
        </w:rPr>
        <w:t xml:space="preserve"> received in November 2022.</w:t>
      </w:r>
      <w:r w:rsidR="001B1334" w:rsidRPr="004B6D90">
        <w:rPr>
          <w:rFonts w:ascii="Arial" w:hAnsi="Arial" w:cs="Arial"/>
        </w:rPr>
        <w:t xml:space="preserve">  Drafting work has been suspended pending a review to determine whether the proposed amendments will create a best practice program.</w:t>
      </w:r>
    </w:p>
    <w:p w14:paraId="27984982" w14:textId="055F43B1" w:rsidR="00870900" w:rsidRPr="004B6D90" w:rsidRDefault="009D0CBB" w:rsidP="009D0CBB">
      <w:pPr>
        <w:pStyle w:val="BodyText"/>
        <w:rPr>
          <w:rFonts w:ascii="Arial" w:hAnsi="Arial" w:cs="Arial"/>
        </w:rPr>
      </w:pPr>
      <w:r w:rsidRPr="004B6D90">
        <w:rPr>
          <w:rFonts w:ascii="Arial" w:hAnsi="Arial" w:cs="Arial"/>
        </w:rPr>
        <w:t>Two approved Providers have signed new contracts; negotiations continue with the third. The contracts expir</w:t>
      </w:r>
      <w:r w:rsidR="00155621" w:rsidRPr="004B6D90">
        <w:rPr>
          <w:rFonts w:ascii="Arial" w:hAnsi="Arial" w:cs="Arial"/>
        </w:rPr>
        <w:t>y has been extended until October 2023 under a new Treasury process.</w:t>
      </w:r>
      <w:r w:rsidRPr="004B6D90">
        <w:rPr>
          <w:rFonts w:ascii="Arial" w:hAnsi="Arial" w:cs="Arial"/>
        </w:rPr>
        <w:t xml:space="preserve"> </w:t>
      </w:r>
      <w:r w:rsidR="00827650" w:rsidRPr="004B6D90">
        <w:rPr>
          <w:rFonts w:ascii="Arial" w:hAnsi="Arial" w:cs="Arial"/>
        </w:rPr>
        <w:t>Work commenced on creating new contracts in early February 2023.  Crown Law has advised that: (i) the format of the contract must be updated to reflect the new TTCC template; and (ii) we must undertake a full tender process rather than roll the contracts over.  This approach will also capture the two intending approved providers.</w:t>
      </w:r>
      <w:r w:rsidR="0054266C" w:rsidRPr="004B6D90">
        <w:rPr>
          <w:rFonts w:ascii="Arial" w:hAnsi="Arial" w:cs="Arial"/>
        </w:rPr>
        <w:t xml:space="preserve">  Work continues.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shd w:val="clear" w:color="auto" w:fill="auto"/>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shd w:val="clear" w:color="auto" w:fill="auto"/>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0" w:name="_Toc164860548"/>
      <w:r w:rsidRPr="004B6D90">
        <w:rPr>
          <w:rFonts w:cs="Arial"/>
        </w:rPr>
        <w:t>Protective clothing for motorcyclists</w:t>
      </w:r>
      <w:bookmarkEnd w:id="60"/>
    </w:p>
    <w:p w14:paraId="2883C536" w14:textId="77777777" w:rsidR="00276C06" w:rsidRPr="004B6D90" w:rsidRDefault="00276C06" w:rsidP="00BC1707">
      <w:pPr>
        <w:pStyle w:val="BodyText"/>
        <w:rPr>
          <w:rStyle w:val="BodytextBold"/>
          <w:rFonts w:ascii="Arial" w:hAnsi="Arial" w:cs="Arial"/>
          <w:b w:val="0"/>
        </w:rPr>
      </w:pPr>
      <w:r w:rsidRPr="004B6D90">
        <w:rPr>
          <w:rStyle w:val="BodytextBold"/>
          <w:rFonts w:ascii="Arial" w:hAnsi="Arial" w:cs="Arial"/>
          <w:b w:val="0"/>
        </w:rPr>
        <w:t xml:space="preserve">Motorcyclists are overrepresented in </w:t>
      </w:r>
      <w:proofErr w:type="gramStart"/>
      <w:r w:rsidRPr="004B6D90">
        <w:rPr>
          <w:rStyle w:val="BodytextBold"/>
          <w:rFonts w:ascii="Arial" w:hAnsi="Arial" w:cs="Arial"/>
          <w:b w:val="0"/>
        </w:rPr>
        <w:t>Tasmania’s road</w:t>
      </w:r>
      <w:proofErr w:type="gramEnd"/>
      <w:r w:rsidRPr="004B6D90">
        <w:rPr>
          <w:rStyle w:val="BodytextBold"/>
          <w:rFonts w:ascii="Arial" w:hAnsi="Arial" w:cs="Arial"/>
          <w:b w:val="0"/>
        </w:rPr>
        <w:t xml:space="preserve"> trauma figures.  Motorcyclists are vulnerable road users due to a lack of physical protection.  Protective clothing can reduce injury severity in the event of a crash.  Tasmania is a funding member of MotoCAP.  MotoCAP provides safety assessment star ratings for protective clothing and prepares education materials for motorcyclists.</w:t>
      </w:r>
    </w:p>
    <w:p w14:paraId="62315E30"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DE5831C" w14:textId="70EC5E0E" w:rsidR="009F77BC" w:rsidRPr="004B6D90" w:rsidRDefault="00B821EF" w:rsidP="009F77BC">
      <w:pPr>
        <w:pStyle w:val="BodyText"/>
        <w:rPr>
          <w:rFonts w:ascii="Arial" w:hAnsi="Arial" w:cs="Arial"/>
        </w:rPr>
      </w:pPr>
      <w:r w:rsidRPr="004B6D90">
        <w:rPr>
          <w:rFonts w:ascii="Arial" w:hAnsi="Arial" w:cs="Arial"/>
        </w:rPr>
        <w:t>In June 2023, an updated</w:t>
      </w:r>
      <w:r w:rsidR="009F77BC" w:rsidRPr="004B6D90">
        <w:rPr>
          <w:rFonts w:ascii="Arial" w:hAnsi="Arial" w:cs="Arial"/>
        </w:rPr>
        <w:t xml:space="preserve"> public education brochure educating riders on the importance of wearing protective motorcycle gear </w:t>
      </w:r>
      <w:r w:rsidRPr="004B6D90">
        <w:rPr>
          <w:rFonts w:ascii="Arial" w:hAnsi="Arial" w:cs="Arial"/>
        </w:rPr>
        <w:t>was</w:t>
      </w:r>
      <w:r w:rsidR="009F77BC" w:rsidRPr="004B6D90">
        <w:rPr>
          <w:rFonts w:ascii="Arial" w:hAnsi="Arial" w:cs="Arial"/>
        </w:rPr>
        <w:t xml:space="preserve"> re-distributed to Tasmanian retailers</w:t>
      </w:r>
      <w:r w:rsidRPr="004B6D90">
        <w:rPr>
          <w:rFonts w:ascii="Arial" w:hAnsi="Arial" w:cs="Arial"/>
        </w:rPr>
        <w:t>, Tasmanian Neighbourhood Houses</w:t>
      </w:r>
      <w:r w:rsidR="009F77BC" w:rsidRPr="004B6D90">
        <w:rPr>
          <w:rFonts w:ascii="Arial" w:hAnsi="Arial" w:cs="Arial"/>
        </w:rPr>
        <w:t xml:space="preserve"> and AJL training facilit</w:t>
      </w:r>
      <w:r w:rsidR="00D323D2" w:rsidRPr="004B6D90">
        <w:rPr>
          <w:rFonts w:ascii="Arial" w:hAnsi="Arial" w:cs="Arial"/>
        </w:rPr>
        <w:t>i</w:t>
      </w:r>
      <w:r w:rsidR="009F77BC" w:rsidRPr="004B6D90">
        <w:rPr>
          <w:rFonts w:ascii="Arial" w:hAnsi="Arial" w:cs="Arial"/>
        </w:rPr>
        <w:t>es.  The brochure reiterate</w:t>
      </w:r>
      <w:r w:rsidRPr="004B6D90">
        <w:rPr>
          <w:rFonts w:ascii="Arial" w:hAnsi="Arial" w:cs="Arial"/>
        </w:rPr>
        <w:t>s</w:t>
      </w:r>
      <w:r w:rsidR="009F77BC" w:rsidRPr="004B6D90">
        <w:rPr>
          <w:rFonts w:ascii="Arial" w:hAnsi="Arial" w:cs="Arial"/>
        </w:rPr>
        <w:t xml:space="preserve"> the importance of wearing full gear on every ride and direct</w:t>
      </w:r>
      <w:r w:rsidRPr="004B6D90">
        <w:rPr>
          <w:rFonts w:ascii="Arial" w:hAnsi="Arial" w:cs="Arial"/>
        </w:rPr>
        <w:t>s</w:t>
      </w:r>
      <w:r w:rsidR="009F77BC" w:rsidRPr="004B6D90">
        <w:rPr>
          <w:rFonts w:ascii="Arial" w:hAnsi="Arial" w:cs="Arial"/>
        </w:rPr>
        <w:t xml:space="preserve"> motorcyclists to the MotoCAP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1" w:name="_Toc164860549"/>
      <w:r w:rsidRPr="004B6D90">
        <w:rPr>
          <w:rFonts w:cs="Arial"/>
        </w:rPr>
        <w:t>Road safety penalties review</w:t>
      </w:r>
      <w:bookmarkEnd w:id="61"/>
    </w:p>
    <w:p w14:paraId="39F8E9B5" w14:textId="77777777" w:rsidR="00276C06" w:rsidRPr="004B6D90" w:rsidRDefault="0089390E" w:rsidP="00BC1707">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D764D0">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4B6D90" w:rsidRDefault="00B45976" w:rsidP="00D764D0">
      <w:pPr>
        <w:jc w:val="both"/>
        <w:rPr>
          <w:rFonts w:ascii="Arial" w:hAnsi="Arial" w:cs="Arial"/>
        </w:rPr>
      </w:pPr>
      <w:r w:rsidRPr="004B6D90">
        <w:rPr>
          <w:rFonts w:ascii="Arial" w:hAnsi="Arial"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4B6D90" w:rsidRDefault="00B45976" w:rsidP="00D764D0">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D764D0">
      <w:pPr>
        <w:spacing w:after="240"/>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D764D0">
      <w:pPr>
        <w:spacing w:after="240"/>
        <w:jc w:val="both"/>
        <w:rPr>
          <w:rFonts w:ascii="Arial" w:hAnsi="Arial" w:cs="Arial"/>
        </w:rPr>
      </w:pPr>
      <w:r w:rsidRPr="004B6D90">
        <w:rPr>
          <w:rFonts w:ascii="Arial" w:hAnsi="Arial" w:cs="Arial"/>
        </w:rPr>
        <w:t xml:space="preserve">The review compared Tasmania’s penalty levels to a ‘jurisdictional average’ (i.e., an average of all other jurisdictions, without inclusion of Tasmania’s penalties) to avoid skewing the average. To ensure that the </w:t>
      </w:r>
      <w:r w:rsidRPr="004B6D90">
        <w:rPr>
          <w:rFonts w:ascii="Arial" w:hAnsi="Arial" w:cs="Arial"/>
        </w:rPr>
        <w:lastRenderedPageBreak/>
        <w:t>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B45976">
      <w:pPr>
        <w:spacing w:after="240"/>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2" w:name="_Toc164860550"/>
      <w:r w:rsidRPr="004B6D90">
        <w:rPr>
          <w:rFonts w:cs="Arial"/>
        </w:rPr>
        <w:t xml:space="preserve">Speed enforcement </w:t>
      </w:r>
      <w:proofErr w:type="gramStart"/>
      <w:r w:rsidRPr="004B6D90">
        <w:rPr>
          <w:rFonts w:cs="Arial"/>
        </w:rPr>
        <w:t>strategy</w:t>
      </w:r>
      <w:bookmarkEnd w:id="62"/>
      <w:proofErr w:type="gramEnd"/>
    </w:p>
    <w:p w14:paraId="7722553E" w14:textId="77777777" w:rsidR="00C51B9D" w:rsidRPr="004B6D90" w:rsidRDefault="00C51B9D" w:rsidP="000268BB">
      <w:pPr>
        <w:pStyle w:val="BodyText"/>
        <w:rPr>
          <w:rStyle w:val="BodytextBold"/>
          <w:rFonts w:ascii="Arial" w:hAnsi="Arial" w:cs="Arial"/>
          <w:b w:val="0"/>
          <w:bCs w:val="0"/>
          <w:color w:val="auto"/>
        </w:rPr>
      </w:pPr>
      <w:r w:rsidRPr="004B6D90">
        <w:rPr>
          <w:rStyle w:val="BodytextBold"/>
          <w:rFonts w:ascii="Arial" w:hAnsi="Arial" w:cs="Arial"/>
          <w:b w:val="0"/>
          <w:bCs w:val="0"/>
          <w:color w:val="auto"/>
        </w:rPr>
        <w:t>As one of the primary ‘fatal five’ contributory factors, speeding is directly addressed within the Tasmania Police</w:t>
      </w:r>
      <w:r w:rsidRPr="004B6D90">
        <w:rPr>
          <w:rStyle w:val="BodytextBold"/>
          <w:rFonts w:ascii="Arial" w:hAnsi="Arial" w:cs="Arial"/>
          <w:b w:val="0"/>
          <w:bCs w:val="0"/>
          <w:i/>
          <w:iCs/>
          <w:color w:val="auto"/>
        </w:rPr>
        <w:t xml:space="preserve"> Safe Roads Strategy 2022-2024</w:t>
      </w:r>
      <w:r w:rsidRPr="004B6D90">
        <w:rPr>
          <w:rStyle w:val="BodytextBold"/>
          <w:rFonts w:ascii="Arial" w:hAnsi="Arial" w:cs="Arial"/>
          <w:b w:val="0"/>
          <w:bCs w:val="0"/>
          <w:color w:val="auto"/>
        </w:rPr>
        <w:t xml:space="preserve">.  </w:t>
      </w:r>
    </w:p>
    <w:p w14:paraId="7B2D32C4" w14:textId="77777777" w:rsidR="00C51B9D" w:rsidRPr="004B6D90" w:rsidRDefault="00C51B9D" w:rsidP="000268BB">
      <w:pPr>
        <w:pStyle w:val="BodyText"/>
        <w:rPr>
          <w:rFonts w:ascii="Arial" w:hAnsi="Arial" w:cs="Arial"/>
        </w:rPr>
      </w:pPr>
      <w:r w:rsidRPr="004B6D90">
        <w:rPr>
          <w:rStyle w:val="BodytextBold"/>
          <w:rFonts w:ascii="Arial" w:hAnsi="Arial" w:cs="Arial"/>
          <w:b w:val="0"/>
          <w:bCs w:val="0"/>
          <w:color w:val="auto"/>
        </w:rPr>
        <w:t>The Strategy directs</w:t>
      </w:r>
      <w:r w:rsidRPr="004B6D90">
        <w:rPr>
          <w:rFonts w:ascii="Arial" w:hAnsi="Arial" w:cs="Arial"/>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w:t>
      </w:r>
    </w:p>
    <w:p w14:paraId="1001842A" w14:textId="77777777" w:rsidR="00C51B9D" w:rsidRPr="004B6D90" w:rsidRDefault="00C51B9D" w:rsidP="000268BB">
      <w:pPr>
        <w:pStyle w:val="BodyText"/>
        <w:rPr>
          <w:rStyle w:val="BodytextBold"/>
          <w:rFonts w:ascii="Arial" w:hAnsi="Arial" w:cs="Arial"/>
          <w:b w:val="0"/>
          <w:bCs w:val="0"/>
          <w:color w:val="auto"/>
        </w:rPr>
      </w:pPr>
      <w:r w:rsidRPr="004B6D90">
        <w:rPr>
          <w:rStyle w:val="BodytextBold"/>
          <w:rFonts w:ascii="Arial" w:hAnsi="Arial" w:cs="Arial"/>
          <w:b w:val="0"/>
          <w:bCs w:val="0"/>
          <w:color w:val="auto"/>
        </w:rPr>
        <w:t>Tasmania Police continues to research and trial new technology to support enforcement activities – the latest efforts involving a supplementary review of ‘In-Motion’ camera technology, where speed cameras are fitted to moving vehicles to support interdiction at the time of or sometime after, offending behaviour.  Automatic number plate recognition technology is hoped to complement the in-motion component, enhancing enforcement efforts even further.  Tasmania Police will also continue to support the Department of State Growth in the conduct of the automated speed enforcement program in Tasmania, specifically via intelligence-led advice into camera sites, infringement notice processing and review activities.</w:t>
      </w:r>
    </w:p>
    <w:p w14:paraId="2537F595" w14:textId="77777777" w:rsidR="00C51B9D" w:rsidRPr="004B6D90" w:rsidRDefault="00C51B9D" w:rsidP="00C51B9D">
      <w:pPr>
        <w:pStyle w:val="BodyText"/>
        <w:rPr>
          <w:rFonts w:ascii="Arial" w:hAnsi="Arial" w:cs="Arial"/>
        </w:rPr>
      </w:pPr>
      <w:r w:rsidRPr="004B6D90">
        <w:rPr>
          <w:rStyle w:val="BodytextBold"/>
          <w:rFonts w:ascii="Arial" w:hAnsi="Arial" w:cs="Arial"/>
          <w:b w:val="0"/>
          <w:bCs w:val="0"/>
          <w:color w:val="auto"/>
        </w:rPr>
        <w:t xml:space="preserve">Tasmania Police will imminently transition from the high-visibility Kia Stinger as its targeted highway patrol vehicle to the BMW 340i sedan.  This forms part of strategic efforts to drive down high-risk speeding behaviour across our highway networks.  The introduction of these vehicles will be complemented by existing ‘Over is Over’ livery to further augment speed-related messaging.  Tasmania Police continue matching different livery designs to specific uses, for example general patrol, high-visibility patrol, and low-profile marked vehicles – all of which are relevant to different methodologies of speed reduction and enforcement.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3" w:name="_Toc164860551"/>
      <w:r w:rsidRPr="004B6D90">
        <w:rPr>
          <w:rFonts w:cs="Arial"/>
        </w:rPr>
        <w:t>Enforcement of high-risk behaviours</w:t>
      </w:r>
      <w:bookmarkEnd w:id="63"/>
    </w:p>
    <w:p w14:paraId="7B568B6B" w14:textId="77777777" w:rsidR="00F32EAB" w:rsidRPr="004B6D90" w:rsidRDefault="006812F5" w:rsidP="00BC1707">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11F56093" w14:textId="77777777" w:rsidR="00C51B9D" w:rsidRPr="004B6D90" w:rsidRDefault="00C51B9D" w:rsidP="000268BB">
      <w:pPr>
        <w:pStyle w:val="BodyText"/>
        <w:rPr>
          <w:rStyle w:val="BodytextBold"/>
          <w:rFonts w:ascii="Arial" w:hAnsi="Arial" w:cs="Arial"/>
          <w:b w:val="0"/>
          <w:bCs w:val="0"/>
          <w:color w:val="auto"/>
        </w:rPr>
      </w:pPr>
      <w:proofErr w:type="gramStart"/>
      <w:r w:rsidRPr="004B6D90">
        <w:rPr>
          <w:rStyle w:val="BodytextBold"/>
          <w:rFonts w:ascii="Arial" w:hAnsi="Arial" w:cs="Arial"/>
          <w:b w:val="0"/>
          <w:bCs w:val="0"/>
          <w:color w:val="auto"/>
        </w:rPr>
        <w:t>Tasmania Police</w:t>
      </w:r>
      <w:r w:rsidRPr="004B6D90">
        <w:rPr>
          <w:rStyle w:val="BodytextBold"/>
          <w:rFonts w:ascii="Arial" w:hAnsi="Arial" w:cs="Arial"/>
          <w:b w:val="0"/>
          <w:bCs w:val="0"/>
          <w:i/>
          <w:iCs/>
          <w:color w:val="auto"/>
        </w:rPr>
        <w:t xml:space="preserve"> Safe Roads Strategy 2022-2024</w:t>
      </w:r>
      <w:r w:rsidRPr="004B6D90">
        <w:rPr>
          <w:rStyle w:val="BodytextBold"/>
          <w:rFonts w:ascii="Arial" w:hAnsi="Arial" w:cs="Arial"/>
          <w:b w:val="0"/>
          <w:bCs w:val="0"/>
          <w:color w:val="auto"/>
        </w:rPr>
        <w:t>,</w:t>
      </w:r>
      <w:proofErr w:type="gramEnd"/>
      <w:r w:rsidRPr="004B6D90">
        <w:rPr>
          <w:rStyle w:val="BodytextBold"/>
          <w:rFonts w:ascii="Arial" w:hAnsi="Arial" w:cs="Arial"/>
          <w:b w:val="0"/>
          <w:bCs w:val="0"/>
          <w:color w:val="auto"/>
        </w:rPr>
        <w:t xml:space="preserve"> focuses the activities of all police on the fatal five causes of serious and fatal crashes, which are the highest risk driver behaviours: speeding; alcohol and drugs; distraction and inattention; seatbelts; and fatigue. </w:t>
      </w:r>
    </w:p>
    <w:p w14:paraId="0D86ADFD" w14:textId="77777777" w:rsidR="00C51B9D" w:rsidRPr="004B6D90" w:rsidRDefault="00C51B9D" w:rsidP="000268BB">
      <w:pPr>
        <w:pStyle w:val="BodyText"/>
        <w:rPr>
          <w:rStyle w:val="BodytextBold"/>
          <w:rFonts w:ascii="Arial" w:hAnsi="Arial" w:cs="Arial"/>
          <w:b w:val="0"/>
          <w:bCs w:val="0"/>
          <w:color w:val="auto"/>
        </w:rPr>
      </w:pPr>
      <w:r w:rsidRPr="004B6D90">
        <w:rPr>
          <w:rStyle w:val="BodytextBold"/>
          <w:rFonts w:ascii="Arial" w:hAnsi="Arial" w:cs="Arial"/>
          <w:b w:val="0"/>
          <w:bCs w:val="0"/>
          <w:color w:val="auto"/>
        </w:rPr>
        <w:lastRenderedPageBreak/>
        <w:t xml:space="preserve">The strategy includes the analysis of </w:t>
      </w:r>
      <w:r w:rsidRPr="004B6D90">
        <w:rPr>
          <w:rFonts w:ascii="Arial" w:hAnsi="Arial" w:cs="Arial"/>
        </w:rPr>
        <w:t xml:space="preserve">current data that assists to identify where enforcement activities should be focused according to the highest risk, road safety locations, </w:t>
      </w:r>
      <w:proofErr w:type="gramStart"/>
      <w:r w:rsidRPr="004B6D90">
        <w:rPr>
          <w:rFonts w:ascii="Arial" w:hAnsi="Arial" w:cs="Arial"/>
        </w:rPr>
        <w:t>times</w:t>
      </w:r>
      <w:proofErr w:type="gramEnd"/>
      <w:r w:rsidRPr="004B6D90">
        <w:rPr>
          <w:rFonts w:ascii="Arial" w:hAnsi="Arial" w:cs="Arial"/>
        </w:rPr>
        <w:t xml:space="preserve"> and behaviours to achieve a change in driver behaviour</w:t>
      </w:r>
      <w:r w:rsidRPr="004B6D90">
        <w:rPr>
          <w:rStyle w:val="BodytextBold"/>
          <w:rFonts w:ascii="Arial" w:hAnsi="Arial" w:cs="Arial"/>
          <w:b w:val="0"/>
          <w:bCs w:val="0"/>
          <w:color w:val="auto"/>
        </w:rPr>
        <w:t>.</w:t>
      </w:r>
    </w:p>
    <w:p w14:paraId="02CD7A70" w14:textId="77777777" w:rsidR="00C51B9D" w:rsidRPr="004B6D90" w:rsidRDefault="00C51B9D" w:rsidP="00C51B9D">
      <w:pPr>
        <w:pStyle w:val="BodyText"/>
        <w:rPr>
          <w:rFonts w:ascii="Arial" w:hAnsi="Arial" w:cs="Arial"/>
          <w:b/>
          <w:bCs/>
        </w:rPr>
      </w:pPr>
      <w:r w:rsidRPr="004B6D90">
        <w:rPr>
          <w:rStyle w:val="BodytextBold"/>
          <w:rFonts w:ascii="Arial" w:hAnsi="Arial" w:cs="Arial"/>
          <w:b w:val="0"/>
          <w:bCs w:val="0"/>
          <w:color w:val="auto"/>
        </w:rPr>
        <w:t>Tasmania Police actively seek to create an environment through targeted policing tactics and consistent police messaging, where drivers expect to encounter enforcement activities anywhere on the road network.  A specific focus upon the conduct of high-visibility District and Statewide Road Policing Operations underpins this strategy.</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4" w:name="_Toc164860552"/>
      <w:r w:rsidRPr="004B6D90">
        <w:rPr>
          <w:rFonts w:cs="Arial"/>
        </w:rPr>
        <w:t xml:space="preserve">Automated </w:t>
      </w:r>
      <w:r w:rsidR="002743E8" w:rsidRPr="004B6D90">
        <w:rPr>
          <w:rFonts w:cs="Arial"/>
        </w:rPr>
        <w:t>Traffic</w:t>
      </w:r>
      <w:r w:rsidRPr="004B6D90">
        <w:rPr>
          <w:rFonts w:cs="Arial"/>
        </w:rPr>
        <w:t xml:space="preserve"> Enforcement Program</w:t>
      </w:r>
      <w:bookmarkEnd w:id="64"/>
    </w:p>
    <w:p w14:paraId="7FC07BA0" w14:textId="77777777" w:rsidR="0088347B" w:rsidRPr="004B6D90" w:rsidRDefault="0088347B" w:rsidP="0088347B">
      <w:pPr>
        <w:pStyle w:val="BodyText"/>
        <w:rPr>
          <w:rFonts w:ascii="Arial" w:hAnsi="Arial" w:cs="Arial"/>
          <w:bCs/>
        </w:rPr>
      </w:pPr>
      <w:r w:rsidRPr="004B6D90">
        <w:rPr>
          <w:rFonts w:ascii="Arial" w:hAnsi="Arial" w:cs="Arial"/>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88347B">
      <w:pPr>
        <w:pStyle w:val="BodyText"/>
        <w:rPr>
          <w:rStyle w:val="BodytextBold"/>
          <w:rFonts w:ascii="Arial" w:hAnsi="Arial" w:cs="Arial"/>
        </w:rPr>
      </w:pPr>
      <w:r w:rsidRPr="004B6D90">
        <w:rPr>
          <w:rStyle w:val="BodytextBold"/>
          <w:rFonts w:ascii="Arial" w:hAnsi="Arial" w:cs="Arial"/>
        </w:rPr>
        <w:t>Current situation / comments</w:t>
      </w:r>
    </w:p>
    <w:p w14:paraId="21129E98" w14:textId="77777777" w:rsidR="0088347B" w:rsidRPr="004B6D90" w:rsidRDefault="0088347B" w:rsidP="0088347B">
      <w:pPr>
        <w:pStyle w:val="BodyText"/>
        <w:rPr>
          <w:rFonts w:ascii="Arial" w:hAnsi="Arial" w:cs="Arial"/>
        </w:rPr>
      </w:pPr>
      <w:r w:rsidRPr="004B6D90">
        <w:rPr>
          <w:rFonts w:ascii="Arial" w:hAnsi="Arial" w:cs="Arial"/>
        </w:rPr>
        <w:t xml:space="preserve">On 30 September 2022, mobile speed camera enforcement services being delivered by Sensys Gatso Australia began issuing Infringement Notice’s to motorists detected speeding. </w:t>
      </w:r>
    </w:p>
    <w:p w14:paraId="625AF659" w14:textId="3E29FD86" w:rsidR="0088347B" w:rsidRPr="004B6D90" w:rsidRDefault="0088347B" w:rsidP="0088347B">
      <w:pPr>
        <w:pStyle w:val="BodyText"/>
        <w:rPr>
          <w:rFonts w:ascii="Arial" w:hAnsi="Arial" w:cs="Arial"/>
        </w:rPr>
      </w:pPr>
      <w:r w:rsidRPr="004B6D90">
        <w:rPr>
          <w:rFonts w:ascii="Arial" w:hAnsi="Arial" w:cs="Arial"/>
        </w:rPr>
        <w:t xml:space="preserve">Currently there are 16 mobile speed camera systems operating in Tasmania </w:t>
      </w:r>
      <w:r w:rsidR="001E3635" w:rsidRPr="004B6D90">
        <w:rPr>
          <w:rFonts w:ascii="Arial" w:hAnsi="Arial" w:cs="Arial"/>
        </w:rPr>
        <w:t xml:space="preserve">being deployed at </w:t>
      </w:r>
      <w:r w:rsidRPr="004B6D90">
        <w:rPr>
          <w:rFonts w:ascii="Arial" w:hAnsi="Arial" w:cs="Arial"/>
        </w:rPr>
        <w:t xml:space="preserve">over </w:t>
      </w:r>
      <w:r w:rsidR="001E3635" w:rsidRPr="004B6D90">
        <w:rPr>
          <w:rFonts w:ascii="Arial" w:hAnsi="Arial" w:cs="Arial"/>
        </w:rPr>
        <w:t>400</w:t>
      </w:r>
      <w:r w:rsidRPr="004B6D90">
        <w:rPr>
          <w:rFonts w:ascii="Arial" w:hAnsi="Arial" w:cs="Arial"/>
        </w:rPr>
        <w:t xml:space="preserve"> unique locations each month. Mobile speed camera deployment</w:t>
      </w:r>
      <w:r w:rsidR="00816F04" w:rsidRPr="004B6D90">
        <w:rPr>
          <w:rFonts w:ascii="Arial" w:hAnsi="Arial" w:cs="Arial"/>
        </w:rPr>
        <w:t xml:space="preserve"> locations</w:t>
      </w:r>
      <w:r w:rsidRPr="004B6D90">
        <w:rPr>
          <w:rFonts w:ascii="Arial" w:hAnsi="Arial" w:cs="Arial"/>
        </w:rPr>
        <w:t xml:space="preserve"> </w:t>
      </w:r>
      <w:r w:rsidR="00816F04" w:rsidRPr="004B6D90">
        <w:rPr>
          <w:rFonts w:ascii="Arial" w:hAnsi="Arial" w:cs="Arial"/>
        </w:rPr>
        <w:t xml:space="preserve">have been chosen </w:t>
      </w:r>
      <w:r w:rsidRPr="004B6D90">
        <w:rPr>
          <w:rFonts w:ascii="Arial" w:hAnsi="Arial" w:cs="Arial"/>
        </w:rPr>
        <w:t xml:space="preserve">based on crash risk, road safety infrastructure and vehicle operating speeds. </w:t>
      </w:r>
    </w:p>
    <w:p w14:paraId="56A998F6" w14:textId="47C9CDBE" w:rsidR="0088347B" w:rsidRPr="004B6D90" w:rsidRDefault="0088347B" w:rsidP="0088347B">
      <w:pPr>
        <w:pStyle w:val="BodyText"/>
        <w:rPr>
          <w:rFonts w:ascii="Arial" w:hAnsi="Arial" w:cs="Arial"/>
        </w:rPr>
      </w:pPr>
      <w:r w:rsidRPr="004B6D90">
        <w:rPr>
          <w:rFonts w:ascii="Arial" w:hAnsi="Arial" w:cs="Arial"/>
        </w:rPr>
        <w:t xml:space="preserve">The introduction of the mobile speed camera program has been supported by the new enforcement focus of the ‘Over is Over’ marketing campaign and the development of a program website (speedcameras.tas.gov.au). </w:t>
      </w:r>
    </w:p>
    <w:p w14:paraId="435DED09" w14:textId="77777777" w:rsidR="0088347B" w:rsidRPr="004B6D90" w:rsidRDefault="0088347B" w:rsidP="0088347B">
      <w:pPr>
        <w:pStyle w:val="BodyText"/>
        <w:rPr>
          <w:rFonts w:ascii="Arial" w:hAnsi="Arial" w:cs="Arial"/>
        </w:rPr>
      </w:pPr>
      <w:r w:rsidRPr="004B6D90">
        <w:rPr>
          <w:rFonts w:ascii="Arial" w:hAnsi="Arial" w:cs="Arial"/>
        </w:rPr>
        <w:t>The Road User Portal (portal.speedcameras.tas.gov.au)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Pr="004B6D90" w:rsidRDefault="0088347B" w:rsidP="0088347B">
      <w:pPr>
        <w:pStyle w:val="BodyText"/>
        <w:rPr>
          <w:rFonts w:ascii="Arial" w:hAnsi="Arial" w:cs="Arial"/>
        </w:rPr>
      </w:pPr>
      <w:r w:rsidRPr="004B6D90">
        <w:rPr>
          <w:rFonts w:ascii="Arial" w:hAnsi="Arial" w:cs="Arial"/>
        </w:rPr>
        <w:t xml:space="preserve">In addition to speed enforcement, the Government has allocated an additional $9.3 million over three years to </w:t>
      </w:r>
      <w:r w:rsidR="00816F04" w:rsidRPr="004B6D90">
        <w:rPr>
          <w:rFonts w:ascii="Arial" w:hAnsi="Arial" w:cs="Arial"/>
        </w:rPr>
        <w:t xml:space="preserve">allow for an expansion of enforcement to 16 cameras, provide an </w:t>
      </w:r>
      <w:r w:rsidRPr="004B6D90">
        <w:rPr>
          <w:rFonts w:ascii="Arial" w:hAnsi="Arial" w:cs="Arial"/>
        </w:rPr>
        <w:t>additional one year</w:t>
      </w:r>
      <w:r w:rsidR="00816F04" w:rsidRPr="004B6D90">
        <w:rPr>
          <w:rFonts w:ascii="Arial" w:hAnsi="Arial" w:cs="Arial"/>
        </w:rPr>
        <w:t xml:space="preserve"> of enforcement,</w:t>
      </w:r>
      <w:r w:rsidRPr="004B6D90">
        <w:rPr>
          <w:rFonts w:ascii="Arial" w:hAnsi="Arial" w:cs="Arial"/>
        </w:rPr>
        <w:t xml:space="preserve"> and implement emerging technologies such as mobile phone, seatbelt, and average speed enforcement.</w:t>
      </w:r>
    </w:p>
    <w:p w14:paraId="17C07FA9" w14:textId="71141D87" w:rsidR="0088347B" w:rsidRPr="004B6D90" w:rsidRDefault="0088347B" w:rsidP="0088347B">
      <w:pPr>
        <w:pStyle w:val="BodyText"/>
        <w:rPr>
          <w:rFonts w:ascii="Arial" w:hAnsi="Arial" w:cs="Arial"/>
        </w:rPr>
      </w:pPr>
      <w:r w:rsidRPr="004B6D90">
        <w:rPr>
          <w:rFonts w:ascii="Arial" w:hAnsi="Arial" w:cs="Arial"/>
        </w:rPr>
        <w:t xml:space="preserve">To support the implementation of these emerging technologies, the project team progressed legislative and regulatory amendments </w:t>
      </w:r>
      <w:r w:rsidR="00816F04" w:rsidRPr="004B6D90">
        <w:rPr>
          <w:rFonts w:ascii="Arial" w:hAnsi="Arial" w:cs="Arial"/>
        </w:rPr>
        <w:t xml:space="preserve">in 2022 </w:t>
      </w:r>
      <w:r w:rsidRPr="004B6D90">
        <w:rPr>
          <w:rFonts w:ascii="Arial" w:hAnsi="Arial" w:cs="Arial"/>
        </w:rPr>
        <w:t xml:space="preserve">which </w:t>
      </w:r>
      <w:r w:rsidR="00816F04" w:rsidRPr="004B6D90">
        <w:rPr>
          <w:rFonts w:ascii="Arial" w:hAnsi="Arial" w:cs="Arial"/>
        </w:rPr>
        <w:t xml:space="preserve">have </w:t>
      </w:r>
      <w:r w:rsidRPr="004B6D90">
        <w:rPr>
          <w:rFonts w:ascii="Arial" w:eastAsia="Times New Roman" w:hAnsi="Arial" w:cs="Arial"/>
        </w:rPr>
        <w:t>enabled photographic detection devices to be used in the detection and prosecution of mobile phone, seatbelt, and average speed offences.</w:t>
      </w:r>
    </w:p>
    <w:p w14:paraId="70340E58" w14:textId="0B993DB5" w:rsidR="001E3635" w:rsidRPr="004B6D90" w:rsidRDefault="0088347B" w:rsidP="0088347B">
      <w:pPr>
        <w:pStyle w:val="BodyText"/>
        <w:rPr>
          <w:rFonts w:ascii="Arial" w:hAnsi="Arial" w:cs="Arial"/>
        </w:rPr>
      </w:pPr>
      <w:r w:rsidRPr="004B6D90">
        <w:rPr>
          <w:rFonts w:ascii="Arial" w:hAnsi="Arial" w:cs="Arial"/>
        </w:rPr>
        <w:t xml:space="preserve">In August 2023, mobile phone and seatbelt enforcement commenced using four camera systems </w:t>
      </w:r>
      <w:r w:rsidR="001E3635" w:rsidRPr="004B6D90">
        <w:rPr>
          <w:rFonts w:ascii="Arial" w:hAnsi="Arial" w:cs="Arial"/>
        </w:rPr>
        <w:t>with approximately 50 deployment per month</w:t>
      </w:r>
      <w:r w:rsidRPr="004B6D90">
        <w:rPr>
          <w:rFonts w:ascii="Arial" w:hAnsi="Arial" w:cs="Arial"/>
        </w:rPr>
        <w:t xml:space="preserve">. The implementation of mobile phone and seatbelt enforcement has been supported by the </w:t>
      </w:r>
      <w:r w:rsidR="00A8341D" w:rsidRPr="004B6D90">
        <w:rPr>
          <w:rFonts w:ascii="Arial" w:hAnsi="Arial" w:cs="Arial"/>
        </w:rPr>
        <w:t>‘</w:t>
      </w:r>
      <w:r w:rsidRPr="004B6D90">
        <w:rPr>
          <w:rFonts w:ascii="Arial" w:hAnsi="Arial" w:cs="Arial"/>
        </w:rPr>
        <w:t>Click. Store. Go.</w:t>
      </w:r>
      <w:r w:rsidR="00A8341D" w:rsidRPr="004B6D90">
        <w:rPr>
          <w:rFonts w:ascii="Arial" w:hAnsi="Arial" w:cs="Arial"/>
        </w:rPr>
        <w:t>’</w:t>
      </w:r>
      <w:r w:rsidRPr="004B6D90">
        <w:rPr>
          <w:rFonts w:ascii="Arial" w:hAnsi="Arial" w:cs="Arial"/>
        </w:rPr>
        <w:t xml:space="preserve"> campaign, which encourages positive behaviour change and informs motorists that detection cameras are now live.</w:t>
      </w:r>
    </w:p>
    <w:p w14:paraId="70C78E68" w14:textId="02F9B873" w:rsidR="001E3635" w:rsidRPr="004B6D90" w:rsidRDefault="001E3635" w:rsidP="002F3A0A">
      <w:pPr>
        <w:pStyle w:val="BodyText"/>
        <w:rPr>
          <w:rFonts w:ascii="Arial" w:hAnsi="Arial" w:cs="Arial"/>
        </w:rPr>
      </w:pPr>
      <w:r w:rsidRPr="004B6D90">
        <w:rPr>
          <w:rFonts w:ascii="Arial" w:hAnsi="Arial" w:cs="Arial"/>
        </w:rPr>
        <w:t xml:space="preserve">On-road trial of registration enforcement technology commenced in early 2024 to detect unregistered and uninsured vehicles and enforcement is expected to commence in mid-2024. </w:t>
      </w:r>
    </w:p>
    <w:p w14:paraId="479A060D" w14:textId="23465B3C" w:rsidR="00DB3CED" w:rsidRPr="004B6D90" w:rsidRDefault="001E3635" w:rsidP="002F3A0A">
      <w:pPr>
        <w:pStyle w:val="BodyText"/>
        <w:rPr>
          <w:rFonts w:ascii="Arial" w:hAnsi="Arial" w:cs="Arial"/>
        </w:rPr>
      </w:pPr>
      <w:r w:rsidRPr="004B6D90">
        <w:rPr>
          <w:rFonts w:ascii="Arial" w:hAnsi="Arial" w:cs="Arial"/>
        </w:rPr>
        <w:t xml:space="preserve">The project team </w:t>
      </w:r>
      <w:r w:rsidR="0088347B" w:rsidRPr="004B6D90">
        <w:rPr>
          <w:rFonts w:ascii="Arial" w:hAnsi="Arial" w:cs="Arial"/>
        </w:rPr>
        <w:t xml:space="preserve">is progressing work to deliver a trial of mobile average speed enforcement technology. The trial of this technology is expected to commence in </w:t>
      </w:r>
      <w:r w:rsidR="002126AB" w:rsidRPr="004B6D90">
        <w:rPr>
          <w:rFonts w:ascii="Arial" w:hAnsi="Arial" w:cs="Arial"/>
        </w:rPr>
        <w:t>mid</w:t>
      </w:r>
      <w:r w:rsidRPr="004B6D90">
        <w:rPr>
          <w:rFonts w:ascii="Arial" w:hAnsi="Arial" w:cs="Arial"/>
        </w:rPr>
        <w:t>-</w:t>
      </w:r>
      <w:r w:rsidR="0088347B" w:rsidRPr="004B6D90">
        <w:rPr>
          <w:rFonts w:ascii="Arial" w:hAnsi="Arial" w:cs="Arial"/>
        </w:rPr>
        <w:t>2024.</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shd w:val="clear" w:color="auto" w:fill="auto"/>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5" w:name="_Toc164860553"/>
      <w:r w:rsidRPr="004B6D90">
        <w:rPr>
          <w:rFonts w:cs="Arial"/>
        </w:rPr>
        <w:t>High-risk motorcycling enforcement</w:t>
      </w:r>
      <w:bookmarkEnd w:id="65"/>
    </w:p>
    <w:p w14:paraId="07705819" w14:textId="0339A997" w:rsidR="006812F5" w:rsidRPr="004B6D90" w:rsidRDefault="00BE2C21" w:rsidP="00BC1707">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7ED921A" w14:textId="77777777" w:rsidR="00464828" w:rsidRPr="004B6D90" w:rsidRDefault="00464828" w:rsidP="00157C80">
      <w:pPr>
        <w:spacing w:after="0" w:line="240" w:lineRule="auto"/>
        <w:rPr>
          <w:rStyle w:val="BodytextBold"/>
          <w:rFonts w:ascii="Arial" w:hAnsi="Arial" w:cs="Arial"/>
          <w:b w:val="0"/>
          <w:bCs w:val="0"/>
        </w:rPr>
      </w:pPr>
      <w:r w:rsidRPr="004B6D90">
        <w:rPr>
          <w:rStyle w:val="BodytextBold"/>
          <w:rFonts w:ascii="Arial" w:hAnsi="Arial" w:cs="Arial"/>
          <w:b w:val="0"/>
          <w:bCs w:val="0"/>
        </w:rPr>
        <w:t>The Tasmania Police Road Safety Strategy 2022-2024 approaches the enforcement of high-risk motorcycle behaviours from several angles. Tasmania Police has:</w:t>
      </w:r>
    </w:p>
    <w:p w14:paraId="500ACCBB" w14:textId="77777777" w:rsidR="00464828" w:rsidRPr="004B6D90" w:rsidRDefault="00464828" w:rsidP="00464828">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495D013E" w14:textId="77777777" w:rsidR="00464828" w:rsidRPr="004B6D90" w:rsidRDefault="00464828" w:rsidP="00464828">
      <w:pPr>
        <w:pStyle w:val="ListParagraph"/>
        <w:numPr>
          <w:ilvl w:val="0"/>
          <w:numId w:val="21"/>
        </w:numPr>
        <w:spacing w:after="0"/>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1005832A" w14:textId="77777777" w:rsidR="00464828" w:rsidRPr="004B6D90" w:rsidRDefault="00464828" w:rsidP="00BA70BC">
      <w:pPr>
        <w:pStyle w:val="BodyText"/>
        <w:numPr>
          <w:ilvl w:val="0"/>
          <w:numId w:val="21"/>
        </w:numPr>
        <w:spacing w:before="0"/>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66" w:name="_Toc164860554"/>
      <w:r w:rsidRPr="004B6D90">
        <w:rPr>
          <w:rFonts w:cs="Arial"/>
        </w:rPr>
        <w:t>Road Rules Awareness</w:t>
      </w:r>
      <w:bookmarkEnd w:id="66"/>
    </w:p>
    <w:p w14:paraId="0D5098FC"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8E6ABB">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31EE2">
      <w:pPr>
        <w:pStyle w:val="BodyText"/>
        <w:rPr>
          <w:rFonts w:ascii="Arial" w:hAnsi="Arial" w:cs="Arial"/>
        </w:rPr>
      </w:pPr>
      <w:r w:rsidRPr="004B6D90">
        <w:rPr>
          <w:rFonts w:ascii="Arial" w:hAnsi="Arial" w:cs="Arial"/>
        </w:rPr>
        <w:t>T</w:t>
      </w:r>
      <w:r w:rsidR="008E6ABB" w:rsidRPr="004B6D90">
        <w:rPr>
          <w:rFonts w:ascii="Arial" w:hAnsi="Arial" w:cs="Arial"/>
        </w:rPr>
        <w:t xml:space="preserve">he </w:t>
      </w:r>
      <w:r w:rsidR="00065DE6" w:rsidRPr="004B6D90">
        <w:rPr>
          <w:rFonts w:ascii="Arial" w:hAnsi="Arial" w:cs="Arial"/>
          <w:i/>
        </w:rPr>
        <w:t>Tasmania</w:t>
      </w:r>
      <w:r w:rsidR="008B53D5" w:rsidRPr="004B6D90">
        <w:rPr>
          <w:rFonts w:ascii="Arial" w:hAnsi="Arial" w:cs="Arial"/>
          <w:i/>
        </w:rPr>
        <w:t>n</w:t>
      </w:r>
      <w:r w:rsidR="00065DE6" w:rsidRPr="004B6D90">
        <w:rPr>
          <w:rFonts w:ascii="Arial" w:hAnsi="Arial" w:cs="Arial"/>
        </w:rPr>
        <w:t xml:space="preserve"> </w:t>
      </w:r>
      <w:r w:rsidR="008E6ABB" w:rsidRPr="004B6D90">
        <w:rPr>
          <w:rFonts w:ascii="Arial" w:hAnsi="Arial" w:cs="Arial"/>
          <w:i/>
        </w:rPr>
        <w:t>Road Rules Handbook</w:t>
      </w:r>
      <w:r w:rsidR="006B5E5E" w:rsidRPr="004B6D90">
        <w:rPr>
          <w:rFonts w:ascii="Arial" w:hAnsi="Arial" w:cs="Arial"/>
        </w:rPr>
        <w:t xml:space="preserve"> </w:t>
      </w:r>
      <w:r w:rsidR="008E6ABB" w:rsidRPr="004B6D90">
        <w:rPr>
          <w:rFonts w:ascii="Arial" w:hAnsi="Arial" w:cs="Arial"/>
        </w:rPr>
        <w:t xml:space="preserve">and </w:t>
      </w:r>
      <w:r w:rsidR="00130591" w:rsidRPr="004B6D90">
        <w:rPr>
          <w:rFonts w:ascii="Arial" w:hAnsi="Arial" w:cs="Arial"/>
        </w:rPr>
        <w:t xml:space="preserve">the </w:t>
      </w:r>
      <w:r w:rsidR="008E6ABB" w:rsidRPr="004B6D90">
        <w:rPr>
          <w:rFonts w:ascii="Arial" w:hAnsi="Arial" w:cs="Arial"/>
          <w:i/>
        </w:rPr>
        <w:t>Misunderstood Road Rules</w:t>
      </w:r>
      <w:r w:rsidR="006B5E5E" w:rsidRPr="004B6D90">
        <w:rPr>
          <w:rFonts w:ascii="Arial" w:hAnsi="Arial" w:cs="Arial"/>
        </w:rPr>
        <w:t xml:space="preserve"> </w:t>
      </w:r>
      <w:r w:rsidR="00130591" w:rsidRPr="004B6D90">
        <w:rPr>
          <w:rFonts w:ascii="Arial" w:hAnsi="Arial" w:cs="Arial"/>
        </w:rPr>
        <w:t xml:space="preserve">series of </w:t>
      </w:r>
      <w:r w:rsidR="006B5E5E" w:rsidRPr="004B6D90">
        <w:rPr>
          <w:rFonts w:ascii="Arial" w:hAnsi="Arial" w:cs="Arial"/>
        </w:rPr>
        <w:t>pamphlet</w:t>
      </w:r>
      <w:r w:rsidR="00130591" w:rsidRPr="004B6D90">
        <w:rPr>
          <w:rFonts w:ascii="Arial" w:hAnsi="Arial" w:cs="Arial"/>
        </w:rPr>
        <w:t>s</w:t>
      </w:r>
      <w:r w:rsidR="008E6ABB" w:rsidRPr="004B6D90">
        <w:rPr>
          <w:rFonts w:ascii="Arial" w:hAnsi="Arial" w:cs="Arial"/>
        </w:rPr>
        <w:t xml:space="preserve"> are distributed to Service Tasmania locations</w:t>
      </w:r>
      <w:r w:rsidR="006B5E5E" w:rsidRPr="004B6D90">
        <w:rPr>
          <w:rFonts w:ascii="Arial" w:hAnsi="Arial" w:cs="Arial"/>
        </w:rPr>
        <w:t xml:space="preserve"> when required</w:t>
      </w:r>
      <w:r w:rsidR="008E6ABB" w:rsidRPr="004B6D90">
        <w:rPr>
          <w:rFonts w:ascii="Arial" w:hAnsi="Arial" w:cs="Arial"/>
        </w:rPr>
        <w:t>.</w:t>
      </w:r>
      <w:r w:rsidR="00065DE6"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shd w:val="clear" w:color="auto" w:fill="auto"/>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612731F9" w14:textId="77777777" w:rsidR="00FD1395" w:rsidRPr="004B6D90" w:rsidRDefault="00FD1395" w:rsidP="00FD1395">
      <w:pPr>
        <w:suppressAutoHyphens/>
        <w:rPr>
          <w:rFonts w:ascii="Arial" w:hAnsi="Arial" w:cs="Arial"/>
        </w:rPr>
      </w:pPr>
    </w:p>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ascii="Arial" w:hAnsi="Arial" w:cs="Arial"/>
        </w:rPr>
      </w:pPr>
    </w:p>
    <w:p w14:paraId="45CC508C" w14:textId="77777777" w:rsidR="00FD1395" w:rsidRPr="004B6D90" w:rsidRDefault="00FD1395" w:rsidP="005455B9">
      <w:pPr>
        <w:pStyle w:val="BodyText"/>
        <w:rPr>
          <w:rFonts w:ascii="Arial" w:hAnsi="Arial" w:cs="Arial"/>
        </w:rPr>
      </w:pPr>
    </w:p>
    <w:p w14:paraId="4A3AD8EF" w14:textId="77777777" w:rsidR="00FD1395" w:rsidRPr="004B6D90" w:rsidRDefault="00FD1395" w:rsidP="005455B9">
      <w:pPr>
        <w:pStyle w:val="BodyText"/>
        <w:rPr>
          <w:rFonts w:ascii="Arial" w:hAnsi="Arial" w:cs="Arial"/>
        </w:rPr>
      </w:pPr>
      <w:r w:rsidRPr="004B6D90">
        <w:rPr>
          <w:rFonts w:ascii="Arial" w:hAnsi="Arial"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ascii="Arial" w:hAnsi="Arial" w:cs="Arial"/>
        </w:rPr>
      </w:pPr>
    </w:p>
    <w:p w14:paraId="29BB5B43" w14:textId="4E20E743" w:rsidR="00FD1395" w:rsidRPr="004B6D90" w:rsidRDefault="00FD1395" w:rsidP="00CD06AD">
      <w:pPr>
        <w:pStyle w:val="BodyText"/>
        <w:spacing w:before="0" w:after="0" w:line="240" w:lineRule="auto"/>
        <w:ind w:left="3600"/>
        <w:rPr>
          <w:rFonts w:ascii="Arial" w:hAnsi="Arial" w:cs="Arial"/>
          <w:color w:val="002060"/>
          <w:sz w:val="36"/>
          <w:szCs w:val="36"/>
          <w:lang w:eastAsia="en-AU"/>
        </w:rPr>
      </w:pPr>
      <w:r w:rsidRPr="004B6D90">
        <w:rPr>
          <w:rFonts w:ascii="Arial" w:hAnsi="Arial" w:cs="Arial"/>
          <w:color w:val="002060"/>
          <w:sz w:val="36"/>
          <w:szCs w:val="36"/>
          <w:lang w:eastAsia="en-AU"/>
        </w:rPr>
        <w:t>11 per cent of all serious casualties on our</w:t>
      </w:r>
      <w:r w:rsidR="00CD06AD">
        <w:rPr>
          <w:rFonts w:ascii="Arial" w:hAnsi="Arial" w:cs="Arial"/>
          <w:color w:val="002060"/>
          <w:sz w:val="36"/>
          <w:szCs w:val="36"/>
          <w:lang w:eastAsia="en-AU"/>
        </w:rPr>
        <w:t xml:space="preserve"> </w:t>
      </w:r>
      <w:r w:rsidRPr="004B6D90">
        <w:rPr>
          <w:rFonts w:ascii="Arial" w:hAnsi="Arial" w:cs="Arial"/>
          <w:color w:val="002060"/>
          <w:sz w:val="36"/>
          <w:szCs w:val="36"/>
          <w:lang w:eastAsia="en-AU"/>
        </w:rPr>
        <w:t xml:space="preserve">roads are non-Tasmanian </w:t>
      </w:r>
      <w:proofErr w:type="gramStart"/>
      <w:r w:rsidRPr="004B6D90">
        <w:rPr>
          <w:rFonts w:ascii="Arial" w:hAnsi="Arial" w:cs="Arial"/>
          <w:color w:val="002060"/>
          <w:sz w:val="36"/>
          <w:szCs w:val="36"/>
          <w:lang w:eastAsia="en-AU"/>
        </w:rPr>
        <w:t>residents</w:t>
      </w:r>
      <w:proofErr w:type="gramEnd"/>
    </w:p>
    <w:p w14:paraId="13A8F4E8" w14:textId="77777777" w:rsidR="00FD1395" w:rsidRPr="004B6D90" w:rsidRDefault="00FD1395" w:rsidP="005455B9">
      <w:pPr>
        <w:pStyle w:val="BodyText"/>
        <w:rPr>
          <w:rFonts w:ascii="Arial" w:hAnsi="Arial" w:cs="Arial"/>
        </w:rPr>
      </w:pPr>
    </w:p>
    <w:p w14:paraId="3EA9F57A" w14:textId="77777777" w:rsidR="00870900" w:rsidRPr="004B6D90" w:rsidRDefault="00870900" w:rsidP="005455B9">
      <w:pPr>
        <w:pStyle w:val="Heading2"/>
        <w:rPr>
          <w:rFonts w:cs="Arial"/>
        </w:rPr>
      </w:pPr>
      <w:bookmarkStart w:id="67" w:name="_Toc164860555"/>
      <w:r w:rsidRPr="004B6D90">
        <w:rPr>
          <w:rFonts w:cs="Arial"/>
        </w:rPr>
        <w:t>Tourist road safety signage program</w:t>
      </w:r>
      <w:bookmarkEnd w:id="67"/>
    </w:p>
    <w:p w14:paraId="193B202A"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sidRPr="004B6D90">
        <w:rPr>
          <w:rStyle w:val="BodytextBold"/>
          <w:rFonts w:ascii="Arial" w:hAnsi="Arial" w:cs="Arial"/>
          <w:b w:val="0"/>
        </w:rPr>
        <w:t>government</w:t>
      </w:r>
      <w:proofErr w:type="gramEnd"/>
      <w:r w:rsidRPr="004B6D90">
        <w:rPr>
          <w:rStyle w:val="BodytextBold"/>
          <w:rFonts w:ascii="Arial" w:hAnsi="Arial" w:cs="Arial"/>
          <w:b w:val="0"/>
        </w:rPr>
        <w:t xml:space="preserve"> and State Roads.</w:t>
      </w:r>
    </w:p>
    <w:p w14:paraId="0C4DB2B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BCEE171" w14:textId="3E576178" w:rsidR="00870900" w:rsidRPr="004B6D90" w:rsidRDefault="00330377" w:rsidP="005455B9">
      <w:pPr>
        <w:pStyle w:val="BodyText"/>
        <w:rPr>
          <w:rFonts w:ascii="Arial" w:hAnsi="Arial" w:cs="Arial"/>
        </w:rPr>
      </w:pPr>
      <w:r w:rsidRPr="004B6D90">
        <w:rPr>
          <w:rFonts w:ascii="Arial" w:hAnsi="Arial" w:cs="Arial"/>
        </w:rP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13A3914D" w14:textId="77777777" w:rsidTr="00042E8A">
        <w:tc>
          <w:tcPr>
            <w:tcW w:w="987" w:type="dxa"/>
          </w:tcPr>
          <w:p w14:paraId="6AAB6B4A"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4D3FDB69" w14:textId="59B79A1F"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5D129B5" w14:textId="3D02B72F" w:rsidR="005708C0" w:rsidRPr="004B6D90" w:rsidRDefault="005708C0" w:rsidP="00B33A9A">
            <w:pPr>
              <w:spacing w:before="60" w:after="60" w:line="240" w:lineRule="auto"/>
              <w:jc w:val="both"/>
              <w:rPr>
                <w:rFonts w:ascii="Arial" w:hAnsi="Arial" w:cs="Arial"/>
                <w:color w:val="auto"/>
                <w:sz w:val="16"/>
                <w:szCs w:val="16"/>
              </w:rPr>
            </w:pPr>
          </w:p>
        </w:tc>
        <w:tc>
          <w:tcPr>
            <w:tcW w:w="2410" w:type="dxa"/>
            <w:shd w:val="clear" w:color="auto" w:fill="FFFFFF" w:themeFill="background1"/>
          </w:tcPr>
          <w:p w14:paraId="6439C1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408" w:type="dxa"/>
            <w:shd w:val="clear" w:color="auto" w:fill="auto"/>
          </w:tcPr>
          <w:p w14:paraId="16B0B1D9" w14:textId="77777777" w:rsidR="005708C0" w:rsidRPr="004B6D90" w:rsidRDefault="005708C0" w:rsidP="00B33A9A">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68" w:name="_Toc164860556"/>
      <w:r w:rsidRPr="004B6D90">
        <w:rPr>
          <w:rFonts w:cs="Arial"/>
        </w:rPr>
        <w:t>Responsive electronic signage trial</w:t>
      </w:r>
      <w:bookmarkEnd w:id="68"/>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69" w:name="_Toc164860557"/>
      <w:r w:rsidRPr="004B6D90">
        <w:rPr>
          <w:rFonts w:cs="Arial"/>
        </w:rPr>
        <w:t>Tourist education materials</w:t>
      </w:r>
      <w:bookmarkEnd w:id="69"/>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w:t>
      </w:r>
      <w:proofErr w:type="gramStart"/>
      <w:r w:rsidRPr="004B6D90">
        <w:rPr>
          <w:rStyle w:val="BodytextBold"/>
          <w:rFonts w:ascii="Arial" w:hAnsi="Arial" w:cs="Arial"/>
          <w:b w:val="0"/>
        </w:rPr>
        <w:t>film</w:t>
      </w:r>
      <w:proofErr w:type="gramEnd"/>
      <w:r w:rsidRPr="004B6D90">
        <w:rPr>
          <w:rStyle w:val="BodytextBold"/>
          <w:rFonts w:ascii="Arial" w:hAnsi="Arial" w:cs="Arial"/>
          <w:b w:val="0"/>
        </w:rPr>
        <w:t xml:space="preserve">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ascii="Arial" w:hAnsi="Arial" w:cs="Arial"/>
        </w:rPr>
      </w:pPr>
      <w:r w:rsidRPr="004B6D90">
        <w:rPr>
          <w:rFonts w:ascii="Arial" w:hAnsi="Arial"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0" w:name="_Toc164860558"/>
      <w:r w:rsidRPr="004B6D90">
        <w:rPr>
          <w:rFonts w:cs="Arial"/>
        </w:rPr>
        <w:t>Strategic partnerships</w:t>
      </w:r>
      <w:bookmarkEnd w:id="70"/>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lastRenderedPageBreak/>
        <w:t>Current situation / comments</w:t>
      </w:r>
    </w:p>
    <w:p w14:paraId="316DEB48" w14:textId="0B38BADD" w:rsidR="00007812" w:rsidRPr="004B6D90" w:rsidRDefault="00330377" w:rsidP="00007812">
      <w:pPr>
        <w:pStyle w:val="BodyText"/>
        <w:rPr>
          <w:rFonts w:ascii="Arial" w:hAnsi="Arial" w:cs="Arial"/>
        </w:rPr>
      </w:pPr>
      <w:r w:rsidRPr="004B6D90">
        <w:rPr>
          <w:rFonts w:ascii="Arial" w:hAnsi="Arial"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shd w:val="clear" w:color="auto" w:fill="auto"/>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1" w:name="_Toc164860559"/>
      <w:r w:rsidRPr="004B6D90">
        <w:rPr>
          <w:rFonts w:cs="Arial"/>
        </w:rPr>
        <w:t>Tourist education at gateway entry points</w:t>
      </w:r>
      <w:bookmarkEnd w:id="71"/>
    </w:p>
    <w:p w14:paraId="7C83F902" w14:textId="7A56645A" w:rsidR="00F3576D" w:rsidRPr="004B6D90" w:rsidRDefault="00F3576D" w:rsidP="00BC1707">
      <w:pPr>
        <w:pStyle w:val="BodyText"/>
        <w:rPr>
          <w:rStyle w:val="BodytextBold"/>
          <w:rFonts w:ascii="Arial" w:hAnsi="Arial" w:cs="Arial"/>
          <w:b w:val="0"/>
        </w:rPr>
      </w:pPr>
      <w:r w:rsidRPr="004B6D90">
        <w:rPr>
          <w:rStyle w:val="BodytextBold"/>
          <w:rFonts w:ascii="Arial" w:hAnsi="Arial" w:cs="Arial"/>
          <w:b w:val="0"/>
        </w:rPr>
        <w:t xml:space="preserve">As an island state, we </w:t>
      </w:r>
      <w:proofErr w:type="gramStart"/>
      <w:r w:rsidRPr="004B6D90">
        <w:rPr>
          <w:rStyle w:val="BodytextBold"/>
          <w:rFonts w:ascii="Arial" w:hAnsi="Arial" w:cs="Arial"/>
          <w:b w:val="0"/>
        </w:rPr>
        <w:t>have the opportunity to</w:t>
      </w:r>
      <w:proofErr w:type="gramEnd"/>
      <w:r w:rsidRPr="004B6D90">
        <w:rPr>
          <w:rStyle w:val="BodytextBold"/>
          <w:rFonts w:ascii="Arial" w:hAnsi="Arial" w:cs="Arial"/>
          <w:b w:val="0"/>
        </w:rPr>
        <w:t xml:space="preserve">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w:t>
      </w:r>
      <w:proofErr w:type="gramStart"/>
      <w:r w:rsidRPr="004B6D90">
        <w:rPr>
          <w:rStyle w:val="BodytextBold"/>
          <w:rFonts w:ascii="Arial" w:hAnsi="Arial" w:cs="Arial"/>
          <w:b w:val="0"/>
        </w:rPr>
        <w:t>signs</w:t>
      </w:r>
      <w:proofErr w:type="gramEnd"/>
      <w:r w:rsidRPr="004B6D90">
        <w:rPr>
          <w:rStyle w:val="BodytextBold"/>
          <w:rFonts w:ascii="Arial" w:hAnsi="Arial" w:cs="Arial"/>
          <w:b w:val="0"/>
        </w:rPr>
        <w:t xml:space="preserve"> and billboards.</w:t>
      </w:r>
    </w:p>
    <w:p w14:paraId="6DF4ADEC"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4E38DA">
      <w:pPr>
        <w:pStyle w:val="BodyText"/>
        <w:rPr>
          <w:rFonts w:ascii="Arial" w:hAnsi="Arial" w:cs="Arial"/>
        </w:rPr>
      </w:pPr>
      <w:r w:rsidRPr="004B6D90">
        <w:rPr>
          <w:rFonts w:ascii="Arial" w:hAnsi="Arial" w:cs="Arial"/>
        </w:rPr>
        <w:t>Printed collateral is in stock</w:t>
      </w:r>
      <w:r w:rsidR="005C7816" w:rsidRPr="004B6D90">
        <w:rPr>
          <w:rFonts w:ascii="Arial" w:hAnsi="Arial" w:cs="Arial"/>
        </w:rPr>
        <w:t xml:space="preserve"> and d</w:t>
      </w:r>
      <w:r w:rsidR="001A3039" w:rsidRPr="004B6D90">
        <w:rPr>
          <w:rFonts w:ascii="Arial" w:hAnsi="Arial" w:cs="Arial"/>
        </w:rPr>
        <w:t xml:space="preserve">igital billboards </w:t>
      </w:r>
      <w:r w:rsidR="005C7816" w:rsidRPr="004B6D90">
        <w:rPr>
          <w:rFonts w:ascii="Arial" w:hAnsi="Arial" w:cs="Arial"/>
        </w:rPr>
        <w:t>display road safety messaging at gateway locations</w:t>
      </w:r>
      <w:r w:rsidR="001A3039" w:rsidRPr="004B6D90">
        <w:rPr>
          <w:rFonts w:ascii="Arial" w:hAnsi="Arial"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shd w:val="clear" w:color="auto" w:fill="auto"/>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2" w:name="_Toc164860560"/>
      <w:r w:rsidRPr="004B6D90">
        <w:rPr>
          <w:rFonts w:cs="Arial"/>
        </w:rPr>
        <w:t>Stakeholder alliances</w:t>
      </w:r>
      <w:bookmarkEnd w:id="72"/>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ascii="Arial" w:hAnsi="Arial" w:cs="Arial"/>
        </w:rPr>
      </w:pPr>
      <w:r w:rsidRPr="004B6D90">
        <w:rPr>
          <w:rFonts w:ascii="Arial" w:hAnsi="Arial"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shd w:val="clear" w:color="auto" w:fill="auto"/>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shd w:val="clear" w:color="auto" w:fill="auto"/>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ascii="Arial" w:hAnsi="Arial"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ascii="Arial" w:hAnsi="Arial" w:cs="Arial"/>
        </w:rPr>
      </w:pPr>
      <w:r w:rsidRPr="004B6D90">
        <w:rPr>
          <w:rFonts w:ascii="Arial" w:hAnsi="Arial"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ascii="Arial" w:hAnsi="Arial" w:cs="Arial"/>
        </w:rPr>
      </w:pPr>
    </w:p>
    <w:p w14:paraId="3B7634F2" w14:textId="77777777" w:rsidR="00FD1395" w:rsidRPr="004B6D90" w:rsidRDefault="00FD1395" w:rsidP="00FD1395">
      <w:pPr>
        <w:pStyle w:val="BodyText"/>
        <w:rPr>
          <w:rFonts w:ascii="Arial" w:hAnsi="Arial" w:cs="Arial"/>
        </w:rPr>
      </w:pPr>
    </w:p>
    <w:p w14:paraId="40DA062D" w14:textId="77777777" w:rsidR="00FD1395" w:rsidRPr="004B6D90" w:rsidRDefault="00FD1395" w:rsidP="00FD1395">
      <w:pPr>
        <w:pStyle w:val="BodyText"/>
        <w:rPr>
          <w:rFonts w:ascii="Arial" w:hAnsi="Arial" w:cs="Arial"/>
        </w:rPr>
      </w:pPr>
    </w:p>
    <w:p w14:paraId="072BB329" w14:textId="77777777" w:rsidR="004D1DF6" w:rsidRPr="004B6D90" w:rsidRDefault="005158D0" w:rsidP="004D1DF6">
      <w:pPr>
        <w:pStyle w:val="BodyText"/>
        <w:rPr>
          <w:rFonts w:ascii="Arial" w:hAnsi="Arial" w:cs="Arial"/>
          <w:noProof/>
          <w:lang w:eastAsia="en-AU"/>
        </w:rPr>
      </w:pPr>
      <w:r w:rsidRPr="004B6D90">
        <w:rPr>
          <w:rFonts w:ascii="Arial" w:hAnsi="Arial"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ascii="Arial" w:hAnsi="Arial" w:cs="Arial"/>
          <w:color w:val="002060"/>
          <w:sz w:val="36"/>
          <w:szCs w:val="36"/>
          <w:lang w:eastAsia="en-AU"/>
        </w:rPr>
      </w:pPr>
      <w:r w:rsidRPr="004B6D90">
        <w:rPr>
          <w:rFonts w:ascii="Arial" w:hAnsi="Arial" w:cs="Arial"/>
          <w:color w:val="002060"/>
          <w:sz w:val="36"/>
          <w:szCs w:val="36"/>
          <w:lang w:eastAsia="en-AU"/>
        </w:rPr>
        <w:t xml:space="preserve">The rate of fatal crashes is four times higher for vehicles 15+ years old than for vehicles made in the last five </w:t>
      </w:r>
      <w:proofErr w:type="gramStart"/>
      <w:r w:rsidRPr="004B6D90">
        <w:rPr>
          <w:rFonts w:ascii="Arial" w:hAnsi="Arial" w:cs="Arial"/>
          <w:color w:val="002060"/>
          <w:sz w:val="36"/>
          <w:szCs w:val="36"/>
          <w:lang w:eastAsia="en-AU"/>
        </w:rPr>
        <w:t>years</w:t>
      </w:r>
      <w:proofErr w:type="gramEnd"/>
    </w:p>
    <w:p w14:paraId="2C778856" w14:textId="77777777" w:rsidR="00870900" w:rsidRPr="004B6D90" w:rsidRDefault="00870900" w:rsidP="005455B9">
      <w:pPr>
        <w:pStyle w:val="Heading2"/>
        <w:rPr>
          <w:rFonts w:cs="Arial"/>
        </w:rPr>
      </w:pPr>
      <w:bookmarkStart w:id="73" w:name="_Toc164860561"/>
      <w:r w:rsidRPr="004B6D90">
        <w:rPr>
          <w:rFonts w:cs="Arial"/>
        </w:rPr>
        <w:t>Australasian New Car Assessment Program (ANCAP)</w:t>
      </w:r>
      <w:bookmarkEnd w:id="73"/>
    </w:p>
    <w:p w14:paraId="00B6070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sidRPr="004B6D90">
        <w:rPr>
          <w:rStyle w:val="BodytextBold"/>
          <w:rFonts w:ascii="Arial" w:hAnsi="Arial" w:cs="Arial"/>
          <w:b w:val="0"/>
        </w:rPr>
        <w:t>media</w:t>
      </w:r>
      <w:proofErr w:type="gramEnd"/>
      <w:r w:rsidRPr="004B6D90">
        <w:rPr>
          <w:rStyle w:val="BodytextBold"/>
          <w:rFonts w:ascii="Arial" w:hAnsi="Arial" w:cs="Arial"/>
          <w:b w:val="0"/>
        </w:rPr>
        <w:t xml:space="preserve"> and consumers.  Activities related to ANCAP will include promotion of safer vehicles and options for an annual vehicle fleet report.</w:t>
      </w:r>
    </w:p>
    <w:p w14:paraId="6238BC29"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41F700F" w14:textId="48652738" w:rsidR="00176B41" w:rsidRPr="004B6D90" w:rsidRDefault="000A0A76" w:rsidP="005455B9">
      <w:pPr>
        <w:pStyle w:val="BodyText"/>
        <w:rPr>
          <w:rFonts w:ascii="Arial" w:hAnsi="Arial" w:cs="Arial"/>
        </w:rPr>
      </w:pPr>
      <w:r w:rsidRPr="004B6D90">
        <w:rPr>
          <w:rFonts w:ascii="Arial" w:hAnsi="Arial" w:cs="Arial"/>
        </w:rPr>
        <w:t xml:space="preserve">Tasmania continues to </w:t>
      </w:r>
      <w:r w:rsidR="00D431C0" w:rsidRPr="004B6D90">
        <w:rPr>
          <w:rFonts w:ascii="Arial" w:hAnsi="Arial" w:cs="Arial"/>
        </w:rPr>
        <w:t xml:space="preserve">provide funding </w:t>
      </w:r>
      <w:r w:rsidRPr="004B6D90">
        <w:rPr>
          <w:rFonts w:ascii="Arial" w:hAnsi="Arial" w:cs="Arial"/>
        </w:rPr>
        <w:t xml:space="preserve">support </w:t>
      </w:r>
      <w:r w:rsidR="00D431C0" w:rsidRPr="004B6D90">
        <w:rPr>
          <w:rFonts w:ascii="Arial" w:hAnsi="Arial" w:cs="Arial"/>
        </w:rPr>
        <w:t xml:space="preserve">to </w:t>
      </w:r>
      <w:r w:rsidRPr="004B6D90">
        <w:rPr>
          <w:rFonts w:ascii="Arial" w:hAnsi="Arial" w:cs="Arial"/>
        </w:rPr>
        <w:t>ANCAP.</w:t>
      </w:r>
      <w:r w:rsidR="00575F0C" w:rsidRPr="004B6D90">
        <w:rPr>
          <w:rFonts w:ascii="Arial" w:hAnsi="Arial" w:cs="Arial"/>
        </w:rPr>
        <w:t xml:space="preserve"> ANCAP ha</w:t>
      </w:r>
      <w:r w:rsidR="00D75017" w:rsidRPr="004B6D90">
        <w:rPr>
          <w:rFonts w:ascii="Arial" w:hAnsi="Arial" w:cs="Arial"/>
        </w:rPr>
        <w:t>s</w:t>
      </w:r>
      <w:r w:rsidR="00575F0C" w:rsidRPr="004B6D90">
        <w:rPr>
          <w:rFonts w:ascii="Arial" w:hAnsi="Arial" w:cs="Arial"/>
        </w:rPr>
        <w:t xml:space="preserve"> developed a Strategic Plan for 2023-2030. </w:t>
      </w:r>
      <w:r w:rsidR="00176B41" w:rsidRPr="004B6D90">
        <w:rPr>
          <w:rFonts w:ascii="Arial" w:hAnsi="Arial" w:cs="Arial"/>
        </w:rPr>
        <w:t xml:space="preserve">Tasmania has increased its support of </w:t>
      </w:r>
      <w:r w:rsidR="00575F0C" w:rsidRPr="004B6D90">
        <w:rPr>
          <w:rFonts w:ascii="Arial" w:hAnsi="Arial" w:cs="Arial"/>
        </w:rPr>
        <w:t xml:space="preserve">ANCAP </w:t>
      </w:r>
      <w:r w:rsidR="00176B41" w:rsidRPr="004B6D90">
        <w:rPr>
          <w:rFonts w:ascii="Arial" w:hAnsi="Arial" w:cs="Arial"/>
        </w:rPr>
        <w:t>with funding of up to $85,000 per annum from the Road Safety Levy.</w:t>
      </w:r>
      <w:r w:rsidR="00016D06" w:rsidRPr="004B6D90">
        <w:rPr>
          <w:rFonts w:ascii="Arial" w:hAnsi="Arial" w:cs="Arial"/>
        </w:rPr>
        <w:t xml:space="preserve"> ANCAP published </w:t>
      </w:r>
      <w:r w:rsidR="001171E8" w:rsidRPr="004B6D90">
        <w:rPr>
          <w:rFonts w:ascii="Arial" w:hAnsi="Arial" w:cs="Arial"/>
        </w:rPr>
        <w:t>six</w:t>
      </w:r>
      <w:r w:rsidR="00016D06" w:rsidRPr="004B6D90">
        <w:rPr>
          <w:rFonts w:ascii="Arial" w:hAnsi="Arial" w:cs="Arial"/>
        </w:rPr>
        <w:t xml:space="preserve"> new vehicle ratings between </w:t>
      </w:r>
      <w:r w:rsidR="00EF68BC" w:rsidRPr="004B6D90">
        <w:rPr>
          <w:rFonts w:ascii="Arial" w:hAnsi="Arial" w:cs="Arial"/>
        </w:rPr>
        <w:t xml:space="preserve">1 </w:t>
      </w:r>
      <w:r w:rsidR="001171E8" w:rsidRPr="004B6D90">
        <w:rPr>
          <w:rFonts w:ascii="Arial" w:hAnsi="Arial" w:cs="Arial"/>
        </w:rPr>
        <w:t>July</w:t>
      </w:r>
      <w:r w:rsidR="00EF68BC" w:rsidRPr="004B6D90">
        <w:rPr>
          <w:rFonts w:ascii="Arial" w:hAnsi="Arial" w:cs="Arial"/>
        </w:rPr>
        <w:t xml:space="preserve"> 2024 and </w:t>
      </w:r>
      <w:r w:rsidR="004038A7" w:rsidRPr="004B6D90">
        <w:rPr>
          <w:rFonts w:ascii="Arial" w:hAnsi="Arial" w:cs="Arial"/>
        </w:rPr>
        <w:t xml:space="preserve">30 </w:t>
      </w:r>
      <w:r w:rsidR="001171E8" w:rsidRPr="004B6D90">
        <w:rPr>
          <w:rFonts w:ascii="Arial" w:hAnsi="Arial" w:cs="Arial"/>
        </w:rPr>
        <w:t>September</w:t>
      </w:r>
      <w:r w:rsidR="00EF68BC" w:rsidRPr="004B6D90">
        <w:rPr>
          <w:rFonts w:ascii="Arial" w:hAnsi="Arial" w:cs="Arial"/>
        </w:rPr>
        <w:t xml:space="preserve"> 2024</w:t>
      </w:r>
      <w:r w:rsidR="00016D06" w:rsidRPr="004B6D90">
        <w:rPr>
          <w:rFonts w:ascii="Arial" w:hAnsi="Arial" w:cs="Arial"/>
        </w:rPr>
        <w:t xml:space="preserve">. Each vehicle goes through four crash tests, various crash avoidance tests and other assessments. </w:t>
      </w:r>
      <w:r w:rsidR="004038A7" w:rsidRPr="004B6D90">
        <w:rPr>
          <w:rFonts w:ascii="Arial" w:hAnsi="Arial" w:cs="Arial"/>
        </w:rPr>
        <w:t>One vehicle was</w:t>
      </w:r>
      <w:r w:rsidR="00016D06" w:rsidRPr="004B6D90">
        <w:rPr>
          <w:rFonts w:ascii="Arial" w:hAnsi="Arial" w:cs="Arial"/>
        </w:rPr>
        <w:t xml:space="preserve"> republished from Euro NCAP</w:t>
      </w:r>
      <w:r w:rsidR="004038A7" w:rsidRPr="004B6D90">
        <w:rPr>
          <w:rFonts w:ascii="Arial" w:hAnsi="Arial" w:cs="Arial"/>
        </w:rPr>
        <w:t xml:space="preserve"> and three were tested and published by ANCAP</w:t>
      </w:r>
      <w:r w:rsidR="00016D06" w:rsidRPr="004B6D90">
        <w:rPr>
          <w:rFonts w:ascii="Arial" w:hAnsi="Arial" w:cs="Arial"/>
        </w:rPr>
        <w:t>.</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4" w:name="_Toc164860562"/>
      <w:r w:rsidRPr="004B6D90">
        <w:rPr>
          <w:rFonts w:cs="Arial"/>
        </w:rPr>
        <w:t>Safer cars for young drivers</w:t>
      </w:r>
      <w:bookmarkEnd w:id="74"/>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3D621DAD" w:rsidR="00A34143" w:rsidRPr="004B6D90" w:rsidRDefault="00A34143" w:rsidP="00A34143">
      <w:pPr>
        <w:pStyle w:val="BodyText"/>
        <w:rPr>
          <w:rFonts w:ascii="Arial" w:hAnsi="Arial" w:cs="Arial"/>
        </w:rPr>
      </w:pPr>
      <w:r w:rsidRPr="004B6D90">
        <w:rPr>
          <w:rFonts w:ascii="Arial" w:hAnsi="Arial" w:cs="Arial"/>
        </w:rP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5" w:name="_Toc164860563"/>
      <w:r w:rsidRPr="004B6D90">
        <w:rPr>
          <w:rFonts w:cs="Arial"/>
        </w:rPr>
        <w:t>Autonomous vehicle and crash avoidance readiness</w:t>
      </w:r>
      <w:bookmarkEnd w:id="75"/>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078EA6F2" w14:textId="36B07BCF" w:rsidR="00870900" w:rsidRPr="004B6D90" w:rsidRDefault="004D79D9" w:rsidP="005455B9">
      <w:pPr>
        <w:pStyle w:val="BodyText"/>
        <w:rPr>
          <w:rFonts w:ascii="Arial" w:hAnsi="Arial" w:cs="Arial"/>
        </w:rPr>
      </w:pPr>
      <w:r w:rsidRPr="004B6D90">
        <w:rPr>
          <w:rFonts w:ascii="Arial" w:hAnsi="Arial" w:cs="Arial"/>
          <w:color w:val="auto"/>
        </w:rPr>
        <w:lastRenderedPageBreak/>
        <w:t xml:space="preserve">A regulatory framework for the use of autonomous vehicles is being considered at a national level and Tasmania is participating in that </w:t>
      </w:r>
      <w:proofErr w:type="gramStart"/>
      <w:r w:rsidRPr="004B6D90">
        <w:rPr>
          <w:rFonts w:ascii="Arial" w:hAnsi="Arial" w:cs="Arial"/>
          <w:color w:val="auto"/>
        </w:rPr>
        <w:t>process</w:t>
      </w:r>
      <w:proofErr w:type="gramEnd"/>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shd w:val="clear" w:color="auto" w:fill="auto"/>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76" w:name="_Toc164860564"/>
      <w:r w:rsidRPr="004B6D90">
        <w:rPr>
          <w:rFonts w:cs="Arial"/>
        </w:rPr>
        <w:t>Workplace driver safety</w:t>
      </w:r>
      <w:bookmarkEnd w:id="76"/>
    </w:p>
    <w:p w14:paraId="691851E9"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4AF8354" w14:textId="280B3FE2" w:rsidR="0071233D" w:rsidRPr="004B6D90" w:rsidRDefault="0071233D" w:rsidP="0071233D">
      <w:pPr>
        <w:pStyle w:val="BodyText"/>
        <w:rPr>
          <w:rFonts w:ascii="Arial" w:hAnsi="Arial" w:cs="Arial"/>
        </w:rPr>
      </w:pPr>
      <w:r w:rsidRPr="004B6D90">
        <w:rPr>
          <w:rFonts w:ascii="Arial" w:hAnsi="Arial" w:cs="Arial"/>
        </w:rP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auto"/>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shd w:val="clear" w:color="auto" w:fill="auto"/>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shd w:val="clear" w:color="auto" w:fill="auto"/>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shd w:val="clear" w:color="auto" w:fill="auto"/>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77" w:name="_Toc164860565"/>
      <w:r w:rsidRPr="004B6D90">
        <w:rPr>
          <w:rFonts w:cs="Arial"/>
        </w:rPr>
        <w:t xml:space="preserve">Light vehicle </w:t>
      </w:r>
      <w:r w:rsidR="00A34143" w:rsidRPr="004B6D90">
        <w:rPr>
          <w:rFonts w:cs="Arial"/>
        </w:rPr>
        <w:t xml:space="preserve">safety </w:t>
      </w:r>
      <w:r w:rsidRPr="004B6D90">
        <w:rPr>
          <w:rFonts w:cs="Arial"/>
        </w:rPr>
        <w:t>strategy</w:t>
      </w:r>
      <w:bookmarkEnd w:id="77"/>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1849C8EA" w14:textId="42077BA2" w:rsidR="00F026A0" w:rsidRPr="004B6D90" w:rsidRDefault="0027732C" w:rsidP="00F026A0">
      <w:pPr>
        <w:pStyle w:val="BodyText"/>
        <w:rPr>
          <w:rFonts w:ascii="Arial" w:hAnsi="Arial" w:cs="Arial"/>
        </w:rPr>
      </w:pPr>
      <w:r w:rsidRPr="004B6D90">
        <w:rPr>
          <w:rFonts w:ascii="Arial" w:hAnsi="Arial" w:cs="Arial"/>
        </w:rPr>
        <w:t xml:space="preserve">A draft light vehicle safety strategy is </w:t>
      </w:r>
      <w:r w:rsidR="00D9723C" w:rsidRPr="004B6D90">
        <w:rPr>
          <w:rFonts w:ascii="Arial" w:hAnsi="Arial" w:cs="Arial"/>
        </w:rPr>
        <w:t>being developed</w:t>
      </w:r>
      <w:r w:rsidRPr="004B6D90">
        <w:rPr>
          <w:rFonts w:ascii="Arial" w:hAnsi="Arial" w:cs="Arial"/>
        </w:rPr>
        <w:t>. The draft strategy aims to accelerate an increase in the number of newer</w:t>
      </w:r>
      <w:r w:rsidR="00D9723C" w:rsidRPr="004B6D90">
        <w:rPr>
          <w:rFonts w:ascii="Arial" w:hAnsi="Arial" w:cs="Arial"/>
        </w:rPr>
        <w:t xml:space="preserve"> and</w:t>
      </w:r>
      <w:r w:rsidRPr="004B6D90">
        <w:rPr>
          <w:rFonts w:ascii="Arial" w:hAnsi="Arial" w:cs="Arial"/>
        </w:rPr>
        <w:t xml:space="preserve"> safer vehicles and removal of older cars from the light vehicle fleet while increasing the safety of the current vehicle fleet. </w:t>
      </w:r>
    </w:p>
    <w:p w14:paraId="4562ED3B" w14:textId="1B54CC95" w:rsidR="00B7778F" w:rsidRPr="004B6D90" w:rsidRDefault="008A4539" w:rsidP="00DB714A">
      <w:pPr>
        <w:pStyle w:val="BodyText"/>
        <w:rPr>
          <w:rFonts w:ascii="Arial" w:hAnsi="Arial" w:cs="Arial"/>
        </w:rPr>
      </w:pPr>
      <w:r w:rsidRPr="004B6D90">
        <w:rPr>
          <w:rFonts w:ascii="Arial" w:hAnsi="Arial" w:cs="Arial"/>
        </w:rPr>
        <w:t>RSAC will soon consider policy advice on the</w:t>
      </w:r>
      <w:r w:rsidR="00B7778F" w:rsidRPr="004B6D90">
        <w:rPr>
          <w:rFonts w:ascii="Arial" w:hAnsi="Arial" w:cs="Arial"/>
        </w:rPr>
        <w:t xml:space="preserve"> light vehicle safety strategy</w:t>
      </w:r>
      <w:r w:rsidR="001F33CB" w:rsidRPr="004B6D90">
        <w:rPr>
          <w:rFonts w:ascii="Arial" w:hAnsi="Arial" w:cs="Arial"/>
        </w:rPr>
        <w:t xml:space="preserve">. </w:t>
      </w:r>
      <w:r w:rsidR="00B7778F" w:rsidRPr="004B6D90">
        <w:rPr>
          <w:rFonts w:ascii="Arial" w:hAnsi="Arial" w:cs="Arial"/>
        </w:rPr>
        <w:t xml:space="preserve"> </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shd w:val="clear" w:color="auto" w:fill="auto"/>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shd w:val="clear" w:color="auto" w:fill="auto"/>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267"/>
        <w:gridCol w:w="1883"/>
        <w:gridCol w:w="1737"/>
      </w:tblGrid>
      <w:tr w:rsidR="00112483" w:rsidRPr="004B6D90" w14:paraId="28AF8080" w14:textId="77777777" w:rsidTr="006D4E2E">
        <w:trPr>
          <w:trHeight w:val="720"/>
        </w:trPr>
        <w:tc>
          <w:tcPr>
            <w:tcW w:w="3198" w:type="pct"/>
            <w:gridSpan w:val="2"/>
            <w:tcBorders>
              <w:top w:val="nil"/>
              <w:left w:val="nil"/>
              <w:bottom w:val="nil"/>
              <w:right w:val="nil"/>
            </w:tcBorders>
            <w:shd w:val="clear" w:color="auto" w:fill="auto"/>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937" w:type="pct"/>
            <w:tcBorders>
              <w:top w:val="nil"/>
              <w:left w:val="nil"/>
              <w:bottom w:val="nil"/>
              <w:right w:val="nil"/>
            </w:tcBorders>
            <w:shd w:val="clear" w:color="auto" w:fill="auto"/>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865" w:type="pct"/>
            <w:tcBorders>
              <w:top w:val="nil"/>
              <w:left w:val="nil"/>
              <w:bottom w:val="nil"/>
              <w:right w:val="nil"/>
            </w:tcBorders>
            <w:shd w:val="clear" w:color="auto" w:fill="auto"/>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1081C551"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D83512" w:rsidRPr="004B6D90">
              <w:rPr>
                <w:rFonts w:ascii="Arial" w:eastAsia="Times New Roman" w:hAnsi="Arial" w:cs="Arial"/>
                <w:b/>
                <w:bCs/>
                <w:color w:val="2F75B5"/>
                <w:sz w:val="32"/>
                <w:szCs w:val="32"/>
                <w:lang w:eastAsia="en-AU"/>
              </w:rPr>
              <w:t>4</w:t>
            </w:r>
            <w:r w:rsidRPr="004B6D90">
              <w:rPr>
                <w:rFonts w:ascii="Arial" w:eastAsia="Times New Roman" w:hAnsi="Arial" w:cs="Arial"/>
                <w:b/>
                <w:bCs/>
                <w:color w:val="2F75B5"/>
                <w:sz w:val="32"/>
                <w:szCs w:val="32"/>
                <w:lang w:eastAsia="en-AU"/>
              </w:rPr>
              <w:t>/2</w:t>
            </w:r>
            <w:r w:rsidR="00D83512" w:rsidRPr="004B6D90">
              <w:rPr>
                <w:rFonts w:ascii="Arial" w:eastAsia="Times New Roman" w:hAnsi="Arial" w:cs="Arial"/>
                <w:b/>
                <w:bCs/>
                <w:color w:val="2F75B5"/>
                <w:sz w:val="32"/>
                <w:szCs w:val="32"/>
                <w:lang w:eastAsia="en-AU"/>
              </w:rPr>
              <w:t>5</w:t>
            </w:r>
          </w:p>
        </w:tc>
      </w:tr>
      <w:tr w:rsidR="00112483" w:rsidRPr="004B6D90" w14:paraId="51AD9409" w14:textId="77777777" w:rsidTr="006D4E2E">
        <w:trPr>
          <w:trHeight w:val="495"/>
        </w:trPr>
        <w:tc>
          <w:tcPr>
            <w:tcW w:w="3198" w:type="pct"/>
            <w:gridSpan w:val="2"/>
            <w:tcBorders>
              <w:top w:val="nil"/>
              <w:left w:val="nil"/>
              <w:bottom w:val="nil"/>
              <w:right w:val="nil"/>
            </w:tcBorders>
            <w:shd w:val="clear" w:color="auto" w:fill="auto"/>
            <w:noWrap/>
            <w:vAlign w:val="center"/>
            <w:hideMark/>
          </w:tcPr>
          <w:p w14:paraId="47625C7B" w14:textId="165D5686"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 xml:space="preserve">As </w:t>
            </w:r>
            <w:proofErr w:type="gramStart"/>
            <w:r w:rsidRPr="004B6D90">
              <w:rPr>
                <w:rFonts w:ascii="Arial" w:eastAsia="Times New Roman" w:hAnsi="Arial" w:cs="Arial"/>
                <w:color w:val="2F75B5"/>
                <w:sz w:val="32"/>
                <w:szCs w:val="32"/>
                <w:lang w:eastAsia="en-AU"/>
              </w:rPr>
              <w:t>at</w:t>
            </w:r>
            <w:proofErr w:type="gramEnd"/>
            <w:r w:rsidRPr="004B6D90">
              <w:rPr>
                <w:rFonts w:ascii="Arial" w:eastAsia="Times New Roman" w:hAnsi="Arial" w:cs="Arial"/>
                <w:color w:val="2F75B5"/>
                <w:sz w:val="32"/>
                <w:szCs w:val="32"/>
                <w:lang w:eastAsia="en-AU"/>
              </w:rPr>
              <w:t xml:space="preserve"> 3</w:t>
            </w:r>
            <w:r w:rsidR="007D79C2" w:rsidRPr="004B6D90">
              <w:rPr>
                <w:rFonts w:ascii="Arial" w:eastAsia="Times New Roman" w:hAnsi="Arial" w:cs="Arial"/>
                <w:color w:val="2F75B5"/>
                <w:sz w:val="32"/>
                <w:szCs w:val="32"/>
                <w:lang w:eastAsia="en-AU"/>
              </w:rPr>
              <w:t>0</w:t>
            </w:r>
            <w:r w:rsidRPr="004B6D90">
              <w:rPr>
                <w:rFonts w:ascii="Arial" w:eastAsia="Times New Roman" w:hAnsi="Arial" w:cs="Arial"/>
                <w:color w:val="2F75B5"/>
                <w:sz w:val="32"/>
                <w:szCs w:val="32"/>
                <w:lang w:eastAsia="en-AU"/>
              </w:rPr>
              <w:t xml:space="preserve"> </w:t>
            </w:r>
            <w:r w:rsidR="00D83512" w:rsidRPr="004B6D90">
              <w:rPr>
                <w:rFonts w:ascii="Arial" w:eastAsia="Times New Roman" w:hAnsi="Arial" w:cs="Arial"/>
                <w:color w:val="2F75B5"/>
                <w:sz w:val="32"/>
                <w:szCs w:val="32"/>
                <w:lang w:eastAsia="en-AU"/>
              </w:rPr>
              <w:t>September</w:t>
            </w:r>
            <w:r w:rsidRPr="004B6D90">
              <w:rPr>
                <w:rFonts w:ascii="Arial" w:eastAsia="Times New Roman" w:hAnsi="Arial" w:cs="Arial"/>
                <w:color w:val="2F75B5"/>
                <w:sz w:val="32"/>
                <w:szCs w:val="32"/>
                <w:lang w:eastAsia="en-AU"/>
              </w:rPr>
              <w:t xml:space="preserve"> 202</w:t>
            </w:r>
            <w:r w:rsidR="00F33BB3" w:rsidRPr="004B6D90">
              <w:rPr>
                <w:rFonts w:ascii="Arial" w:eastAsia="Times New Roman" w:hAnsi="Arial" w:cs="Arial"/>
                <w:color w:val="2F75B5"/>
                <w:sz w:val="32"/>
                <w:szCs w:val="32"/>
                <w:lang w:eastAsia="en-AU"/>
              </w:rPr>
              <w:t>4</w:t>
            </w:r>
            <w:r w:rsidRPr="004B6D90">
              <w:rPr>
                <w:rFonts w:ascii="Arial" w:eastAsia="Times New Roman" w:hAnsi="Arial" w:cs="Arial"/>
                <w:color w:val="2F75B5"/>
                <w:sz w:val="32"/>
                <w:szCs w:val="32"/>
                <w:lang w:eastAsia="en-AU"/>
              </w:rPr>
              <w:t xml:space="preserve"> (Quarter</w:t>
            </w:r>
            <w:r w:rsidR="002C7E19" w:rsidRPr="004B6D90">
              <w:rPr>
                <w:rFonts w:ascii="Arial" w:eastAsia="Times New Roman" w:hAnsi="Arial" w:cs="Arial"/>
                <w:color w:val="2F75B5"/>
                <w:sz w:val="32"/>
                <w:szCs w:val="32"/>
                <w:lang w:eastAsia="en-AU"/>
              </w:rPr>
              <w:t xml:space="preserve"> </w:t>
            </w:r>
            <w:r w:rsidR="00D83512" w:rsidRPr="004B6D90">
              <w:rPr>
                <w:rFonts w:ascii="Arial" w:eastAsia="Times New Roman" w:hAnsi="Arial" w:cs="Arial"/>
                <w:color w:val="2F75B5"/>
                <w:sz w:val="32"/>
                <w:szCs w:val="32"/>
                <w:lang w:eastAsia="en-AU"/>
              </w:rPr>
              <w:t>1</w:t>
            </w:r>
            <w:r w:rsidRPr="004B6D90">
              <w:rPr>
                <w:rFonts w:ascii="Arial" w:eastAsia="Times New Roman" w:hAnsi="Arial" w:cs="Arial"/>
                <w:color w:val="2F75B5"/>
                <w:sz w:val="32"/>
                <w:szCs w:val="32"/>
                <w:lang w:eastAsia="en-AU"/>
              </w:rPr>
              <w:t>)</w:t>
            </w:r>
          </w:p>
        </w:tc>
        <w:tc>
          <w:tcPr>
            <w:tcW w:w="937" w:type="pct"/>
            <w:tcBorders>
              <w:top w:val="nil"/>
              <w:left w:val="nil"/>
              <w:bottom w:val="nil"/>
              <w:right w:val="nil"/>
            </w:tcBorders>
            <w:shd w:val="clear" w:color="auto" w:fill="auto"/>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865" w:type="pct"/>
            <w:tcBorders>
              <w:top w:val="nil"/>
              <w:left w:val="nil"/>
              <w:bottom w:val="nil"/>
              <w:right w:val="nil"/>
            </w:tcBorders>
            <w:shd w:val="clear" w:color="auto" w:fill="auto"/>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23CBDE66" w14:textId="77777777" w:rsidTr="006D4E2E">
        <w:trPr>
          <w:trHeight w:val="345"/>
        </w:trPr>
        <w:tc>
          <w:tcPr>
            <w:tcW w:w="640" w:type="pct"/>
            <w:tcBorders>
              <w:top w:val="nil"/>
              <w:left w:val="nil"/>
              <w:bottom w:val="nil"/>
              <w:right w:val="nil"/>
            </w:tcBorders>
            <w:shd w:val="clear" w:color="auto" w:fill="auto"/>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937" w:type="pct"/>
            <w:tcBorders>
              <w:top w:val="nil"/>
              <w:left w:val="nil"/>
              <w:bottom w:val="nil"/>
              <w:right w:val="nil"/>
            </w:tcBorders>
            <w:shd w:val="clear" w:color="auto" w:fill="auto"/>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E559897"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7F2356C1" w14:textId="61E65F3E"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xml:space="preserve">Opening Balance as </w:t>
            </w:r>
            <w:proofErr w:type="gramStart"/>
            <w:r w:rsidRPr="004B6D90">
              <w:rPr>
                <w:rFonts w:ascii="Arial" w:eastAsia="Times New Roman" w:hAnsi="Arial" w:cs="Arial"/>
                <w:color w:val="auto"/>
                <w:lang w:eastAsia="en-AU"/>
              </w:rPr>
              <w:t>at</w:t>
            </w:r>
            <w:proofErr w:type="gramEnd"/>
            <w:r w:rsidRPr="004B6D90">
              <w:rPr>
                <w:rFonts w:ascii="Arial" w:eastAsia="Times New Roman" w:hAnsi="Arial" w:cs="Arial"/>
                <w:color w:val="auto"/>
                <w:lang w:eastAsia="en-AU"/>
              </w:rPr>
              <w:t xml:space="preserve"> 01 July 202</w:t>
            </w:r>
            <w:r w:rsidR="00D83512" w:rsidRPr="004B6D90">
              <w:rPr>
                <w:rFonts w:ascii="Arial" w:eastAsia="Times New Roman" w:hAnsi="Arial" w:cs="Arial"/>
                <w:color w:val="auto"/>
                <w:lang w:eastAsia="en-AU"/>
              </w:rPr>
              <w:t>4</w:t>
            </w:r>
          </w:p>
        </w:tc>
        <w:tc>
          <w:tcPr>
            <w:tcW w:w="937" w:type="pct"/>
            <w:tcBorders>
              <w:top w:val="nil"/>
              <w:left w:val="nil"/>
              <w:bottom w:val="nil"/>
              <w:right w:val="nil"/>
            </w:tcBorders>
            <w:shd w:val="clear" w:color="auto" w:fill="auto"/>
            <w:noWrap/>
            <w:vAlign w:val="center"/>
            <w:hideMark/>
          </w:tcPr>
          <w:p w14:paraId="09C426B9"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450E3D61" w14:textId="295EBCE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D83512" w:rsidRPr="004B6D90">
              <w:rPr>
                <w:rFonts w:ascii="Arial" w:eastAsia="Times New Roman" w:hAnsi="Arial" w:cs="Arial"/>
                <w:color w:val="auto"/>
                <w:lang w:eastAsia="en-AU"/>
              </w:rPr>
              <w:t>28,189,355</w:t>
            </w:r>
          </w:p>
        </w:tc>
      </w:tr>
      <w:tr w:rsidR="00112483" w:rsidRPr="004B6D90" w14:paraId="3EF435A6"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937" w:type="pct"/>
            <w:tcBorders>
              <w:top w:val="nil"/>
              <w:left w:val="nil"/>
              <w:bottom w:val="nil"/>
              <w:right w:val="nil"/>
            </w:tcBorders>
            <w:shd w:val="clear" w:color="auto" w:fill="auto"/>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865" w:type="pct"/>
            <w:tcBorders>
              <w:top w:val="nil"/>
              <w:left w:val="nil"/>
              <w:bottom w:val="nil"/>
              <w:right w:val="nil"/>
            </w:tcBorders>
            <w:shd w:val="clear" w:color="auto" w:fill="auto"/>
            <w:noWrap/>
            <w:vAlign w:val="center"/>
            <w:hideMark/>
          </w:tcPr>
          <w:p w14:paraId="3E8CE9DA" w14:textId="3280DEA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$2,600,000</w:t>
            </w:r>
          </w:p>
        </w:tc>
      </w:tr>
      <w:tr w:rsidR="00A31AFE" w:rsidRPr="004B6D90" w14:paraId="254DFDD6" w14:textId="77777777" w:rsidTr="006D4E2E">
        <w:trPr>
          <w:trHeight w:val="87"/>
        </w:trPr>
        <w:tc>
          <w:tcPr>
            <w:tcW w:w="640" w:type="pct"/>
            <w:tcBorders>
              <w:top w:val="nil"/>
              <w:left w:val="nil"/>
              <w:bottom w:val="nil"/>
              <w:right w:val="nil"/>
            </w:tcBorders>
            <w:shd w:val="clear" w:color="auto" w:fill="auto"/>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6D4E2E">
        <w:trPr>
          <w:trHeight w:val="415"/>
        </w:trPr>
        <w:tc>
          <w:tcPr>
            <w:tcW w:w="3198" w:type="pct"/>
            <w:gridSpan w:val="2"/>
            <w:tcBorders>
              <w:top w:val="nil"/>
              <w:left w:val="nil"/>
              <w:bottom w:val="nil"/>
              <w:right w:val="nil"/>
            </w:tcBorders>
            <w:shd w:val="clear" w:color="auto" w:fill="auto"/>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937" w:type="pct"/>
            <w:tcBorders>
              <w:top w:val="nil"/>
              <w:left w:val="nil"/>
              <w:bottom w:val="nil"/>
              <w:right w:val="nil"/>
            </w:tcBorders>
            <w:shd w:val="clear" w:color="auto" w:fill="auto"/>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6015573" w14:textId="77777777" w:rsidTr="006D4E2E">
        <w:trPr>
          <w:trHeight w:val="345"/>
        </w:trPr>
        <w:tc>
          <w:tcPr>
            <w:tcW w:w="640" w:type="pct"/>
            <w:tcBorders>
              <w:top w:val="nil"/>
              <w:left w:val="nil"/>
              <w:bottom w:val="nil"/>
              <w:right w:val="nil"/>
            </w:tcBorders>
            <w:shd w:val="clear" w:color="auto" w:fill="auto"/>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557" w:type="pct"/>
            <w:tcBorders>
              <w:top w:val="nil"/>
              <w:left w:val="nil"/>
              <w:bottom w:val="nil"/>
              <w:right w:val="nil"/>
            </w:tcBorders>
            <w:shd w:val="clear" w:color="auto" w:fill="auto"/>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7A9C2374" w14:textId="77777777"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937" w:type="pct"/>
            <w:tcBorders>
              <w:top w:val="nil"/>
              <w:left w:val="nil"/>
              <w:bottom w:val="nil"/>
              <w:right w:val="nil"/>
            </w:tcBorders>
            <w:shd w:val="clear" w:color="auto" w:fill="auto"/>
            <w:noWrap/>
            <w:vAlign w:val="center"/>
            <w:hideMark/>
          </w:tcPr>
          <w:p w14:paraId="00AB3047" w14:textId="13F16E53"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TBC</w:t>
            </w:r>
            <w:r w:rsidR="00112483" w:rsidRPr="004B6D90">
              <w:rPr>
                <w:rFonts w:ascii="Arial" w:eastAsia="Times New Roman" w:hAnsi="Arial" w:cs="Arial"/>
                <w:color w:val="auto"/>
                <w:lang w:eastAsia="en-AU"/>
              </w:rPr>
              <w:t xml:space="preserve"> </w:t>
            </w:r>
          </w:p>
        </w:tc>
        <w:tc>
          <w:tcPr>
            <w:tcW w:w="865" w:type="pct"/>
            <w:tcBorders>
              <w:top w:val="nil"/>
              <w:left w:val="nil"/>
              <w:bottom w:val="nil"/>
              <w:right w:val="nil"/>
            </w:tcBorders>
            <w:shd w:val="clear" w:color="auto" w:fill="auto"/>
            <w:noWrap/>
            <w:vAlign w:val="center"/>
            <w:hideMark/>
          </w:tcPr>
          <w:p w14:paraId="4267B19D" w14:textId="25DF56F1"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315,615</w:t>
            </w:r>
          </w:p>
        </w:tc>
      </w:tr>
      <w:tr w:rsidR="00112483" w:rsidRPr="004B6D90" w14:paraId="40D6830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937" w:type="pct"/>
            <w:tcBorders>
              <w:top w:val="nil"/>
              <w:left w:val="nil"/>
              <w:bottom w:val="nil"/>
              <w:right w:val="nil"/>
            </w:tcBorders>
            <w:shd w:val="clear" w:color="auto" w:fill="auto"/>
            <w:noWrap/>
            <w:vAlign w:val="center"/>
            <w:hideMark/>
          </w:tcPr>
          <w:p w14:paraId="7852498F" w14:textId="6D45B588"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8,157,313</w:t>
            </w:r>
          </w:p>
        </w:tc>
        <w:tc>
          <w:tcPr>
            <w:tcW w:w="865" w:type="pct"/>
            <w:tcBorders>
              <w:top w:val="nil"/>
              <w:left w:val="nil"/>
              <w:bottom w:val="nil"/>
              <w:right w:val="nil"/>
            </w:tcBorders>
            <w:shd w:val="clear" w:color="auto" w:fill="auto"/>
            <w:noWrap/>
            <w:vAlign w:val="center"/>
            <w:hideMark/>
          </w:tcPr>
          <w:p w14:paraId="07DCE8AA" w14:textId="2652254F"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5,245,457</w:t>
            </w:r>
          </w:p>
        </w:tc>
      </w:tr>
      <w:tr w:rsidR="00A31AFE" w:rsidRPr="004B6D90" w14:paraId="5801507F" w14:textId="77777777" w:rsidTr="006D4E2E">
        <w:trPr>
          <w:trHeight w:val="109"/>
        </w:trPr>
        <w:tc>
          <w:tcPr>
            <w:tcW w:w="640" w:type="pct"/>
            <w:tcBorders>
              <w:top w:val="nil"/>
              <w:left w:val="nil"/>
              <w:bottom w:val="nil"/>
              <w:right w:val="nil"/>
            </w:tcBorders>
            <w:shd w:val="clear" w:color="auto" w:fill="auto"/>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937" w:type="pct"/>
            <w:tcBorders>
              <w:top w:val="nil"/>
              <w:left w:val="nil"/>
              <w:bottom w:val="nil"/>
              <w:right w:val="nil"/>
            </w:tcBorders>
            <w:shd w:val="clear" w:color="auto" w:fill="auto"/>
            <w:noWrap/>
            <w:vAlign w:val="center"/>
            <w:hideMark/>
          </w:tcPr>
          <w:p w14:paraId="7128594C" w14:textId="386E07C4" w:rsidR="00112483" w:rsidRPr="004B6D90" w:rsidRDefault="00D83512"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47,646,668</w:t>
            </w:r>
          </w:p>
        </w:tc>
        <w:tc>
          <w:tcPr>
            <w:tcW w:w="865" w:type="pct"/>
            <w:tcBorders>
              <w:top w:val="nil"/>
              <w:left w:val="nil"/>
              <w:bottom w:val="nil"/>
              <w:right w:val="nil"/>
            </w:tcBorders>
            <w:shd w:val="clear" w:color="auto" w:fill="auto"/>
            <w:noWrap/>
            <w:vAlign w:val="center"/>
            <w:hideMark/>
          </w:tcPr>
          <w:p w14:paraId="33F6A149" w14:textId="02E7FE4B" w:rsidR="00112483" w:rsidRPr="004B6D90" w:rsidRDefault="00F33BB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w:t>
            </w:r>
            <w:r w:rsidR="00D83512" w:rsidRPr="004B6D90">
              <w:rPr>
                <w:rFonts w:ascii="Arial" w:eastAsia="Times New Roman" w:hAnsi="Arial" w:cs="Arial"/>
                <w:color w:val="auto"/>
                <w:lang w:eastAsia="en-AU"/>
              </w:rPr>
              <w:t>3,750,428</w:t>
            </w:r>
          </w:p>
        </w:tc>
      </w:tr>
      <w:tr w:rsidR="00A31AFE" w:rsidRPr="004B6D90" w14:paraId="385D10DB" w14:textId="77777777" w:rsidTr="006D4E2E">
        <w:trPr>
          <w:trHeight w:val="215"/>
        </w:trPr>
        <w:tc>
          <w:tcPr>
            <w:tcW w:w="640" w:type="pct"/>
            <w:tcBorders>
              <w:top w:val="nil"/>
              <w:left w:val="nil"/>
              <w:bottom w:val="nil"/>
              <w:right w:val="nil"/>
            </w:tcBorders>
            <w:shd w:val="clear" w:color="auto" w:fill="auto"/>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6D4E2E">
        <w:trPr>
          <w:trHeight w:val="435"/>
        </w:trPr>
        <w:tc>
          <w:tcPr>
            <w:tcW w:w="3198" w:type="pct"/>
            <w:gridSpan w:val="2"/>
            <w:tcBorders>
              <w:top w:val="nil"/>
              <w:left w:val="nil"/>
              <w:bottom w:val="nil"/>
              <w:right w:val="nil"/>
            </w:tcBorders>
            <w:shd w:val="clear" w:color="auto" w:fill="auto"/>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937" w:type="pct"/>
            <w:tcBorders>
              <w:top w:val="nil"/>
              <w:left w:val="nil"/>
              <w:bottom w:val="nil"/>
              <w:right w:val="nil"/>
            </w:tcBorders>
            <w:shd w:val="clear" w:color="auto" w:fill="auto"/>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865" w:type="pct"/>
            <w:tcBorders>
              <w:top w:val="nil"/>
              <w:left w:val="nil"/>
              <w:bottom w:val="nil"/>
              <w:right w:val="nil"/>
            </w:tcBorders>
            <w:shd w:val="clear" w:color="auto" w:fill="auto"/>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7DC57E7C"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557" w:type="pct"/>
            <w:tcBorders>
              <w:top w:val="single" w:sz="4" w:space="0" w:color="auto"/>
              <w:left w:val="nil"/>
              <w:bottom w:val="nil"/>
              <w:right w:val="nil"/>
            </w:tcBorders>
            <w:shd w:val="clear" w:color="auto" w:fill="auto"/>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937" w:type="pct"/>
            <w:tcBorders>
              <w:top w:val="single" w:sz="4" w:space="0" w:color="auto"/>
              <w:left w:val="nil"/>
              <w:bottom w:val="nil"/>
              <w:right w:val="nil"/>
            </w:tcBorders>
            <w:shd w:val="clear" w:color="auto" w:fill="auto"/>
            <w:noWrap/>
            <w:vAlign w:val="center"/>
            <w:hideMark/>
          </w:tcPr>
          <w:p w14:paraId="70689FF6" w14:textId="3EE7D1DE"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single" w:sz="4" w:space="0" w:color="auto"/>
              <w:left w:val="nil"/>
              <w:bottom w:val="nil"/>
              <w:right w:val="nil"/>
            </w:tcBorders>
            <w:shd w:val="clear" w:color="auto" w:fill="auto"/>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A31AFE" w:rsidRPr="004B6D90" w14:paraId="0764F15C" w14:textId="77777777" w:rsidTr="006D4E2E">
        <w:trPr>
          <w:trHeight w:val="345"/>
        </w:trPr>
        <w:tc>
          <w:tcPr>
            <w:tcW w:w="640" w:type="pct"/>
            <w:tcBorders>
              <w:top w:val="nil"/>
              <w:left w:val="nil"/>
              <w:bottom w:val="nil"/>
              <w:right w:val="nil"/>
            </w:tcBorders>
            <w:shd w:val="clear" w:color="auto" w:fill="auto"/>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557" w:type="pct"/>
            <w:tcBorders>
              <w:top w:val="nil"/>
              <w:left w:val="nil"/>
              <w:bottom w:val="nil"/>
              <w:right w:val="nil"/>
            </w:tcBorders>
            <w:shd w:val="clear" w:color="auto" w:fill="auto"/>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937" w:type="pct"/>
            <w:tcBorders>
              <w:top w:val="nil"/>
              <w:left w:val="nil"/>
              <w:bottom w:val="nil"/>
              <w:right w:val="nil"/>
            </w:tcBorders>
            <w:shd w:val="clear" w:color="auto" w:fill="auto"/>
            <w:noWrap/>
            <w:vAlign w:val="center"/>
            <w:hideMark/>
          </w:tcPr>
          <w:p w14:paraId="50C1D90C" w14:textId="702CA94A"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3,987,671</w:t>
            </w:r>
          </w:p>
        </w:tc>
        <w:tc>
          <w:tcPr>
            <w:tcW w:w="865" w:type="pct"/>
            <w:tcBorders>
              <w:top w:val="nil"/>
              <w:left w:val="nil"/>
              <w:bottom w:val="nil"/>
              <w:right w:val="nil"/>
            </w:tcBorders>
            <w:shd w:val="clear" w:color="auto" w:fill="auto"/>
            <w:noWrap/>
            <w:vAlign w:val="center"/>
            <w:hideMark/>
          </w:tcPr>
          <w:p w14:paraId="37B07428" w14:textId="45831BDB"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387,154</w:t>
            </w:r>
          </w:p>
        </w:tc>
      </w:tr>
      <w:tr w:rsidR="00A31AFE" w:rsidRPr="004B6D90" w14:paraId="7408F1B4" w14:textId="77777777" w:rsidTr="006D4E2E">
        <w:trPr>
          <w:trHeight w:val="345"/>
        </w:trPr>
        <w:tc>
          <w:tcPr>
            <w:tcW w:w="640" w:type="pct"/>
            <w:tcBorders>
              <w:top w:val="nil"/>
              <w:left w:val="nil"/>
              <w:bottom w:val="nil"/>
              <w:right w:val="nil"/>
            </w:tcBorders>
            <w:shd w:val="clear" w:color="auto" w:fill="auto"/>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557" w:type="pct"/>
            <w:tcBorders>
              <w:top w:val="nil"/>
              <w:left w:val="nil"/>
              <w:bottom w:val="nil"/>
              <w:right w:val="nil"/>
            </w:tcBorders>
            <w:shd w:val="clear" w:color="auto" w:fill="auto"/>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937" w:type="pct"/>
            <w:tcBorders>
              <w:top w:val="nil"/>
              <w:left w:val="nil"/>
              <w:bottom w:val="nil"/>
              <w:right w:val="nil"/>
            </w:tcBorders>
            <w:shd w:val="clear" w:color="auto" w:fill="auto"/>
            <w:noWrap/>
            <w:vAlign w:val="center"/>
            <w:hideMark/>
          </w:tcPr>
          <w:p w14:paraId="71CB53A5" w14:textId="000503E6"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4,065,043</w:t>
            </w:r>
          </w:p>
        </w:tc>
        <w:tc>
          <w:tcPr>
            <w:tcW w:w="865" w:type="pct"/>
            <w:tcBorders>
              <w:top w:val="nil"/>
              <w:left w:val="nil"/>
              <w:bottom w:val="nil"/>
              <w:right w:val="nil"/>
            </w:tcBorders>
            <w:shd w:val="clear" w:color="auto" w:fill="auto"/>
            <w:noWrap/>
            <w:vAlign w:val="center"/>
            <w:hideMark/>
          </w:tcPr>
          <w:p w14:paraId="2054E604" w14:textId="3B6E57A7"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509,519</w:t>
            </w:r>
          </w:p>
        </w:tc>
      </w:tr>
      <w:tr w:rsidR="00A31AFE" w:rsidRPr="004B6D90" w14:paraId="06273F0D" w14:textId="77777777" w:rsidTr="006D4E2E">
        <w:trPr>
          <w:trHeight w:val="345"/>
        </w:trPr>
        <w:tc>
          <w:tcPr>
            <w:tcW w:w="640" w:type="pct"/>
            <w:tcBorders>
              <w:top w:val="nil"/>
              <w:left w:val="nil"/>
              <w:bottom w:val="nil"/>
              <w:right w:val="nil"/>
            </w:tcBorders>
            <w:shd w:val="clear" w:color="auto" w:fill="auto"/>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557" w:type="pct"/>
            <w:tcBorders>
              <w:top w:val="nil"/>
              <w:left w:val="nil"/>
              <w:bottom w:val="nil"/>
              <w:right w:val="nil"/>
            </w:tcBorders>
            <w:shd w:val="clear" w:color="auto" w:fill="auto"/>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937" w:type="pct"/>
            <w:tcBorders>
              <w:top w:val="nil"/>
              <w:left w:val="nil"/>
              <w:bottom w:val="nil"/>
              <w:right w:val="nil"/>
            </w:tcBorders>
            <w:shd w:val="clear" w:color="auto" w:fill="auto"/>
            <w:noWrap/>
            <w:vAlign w:val="center"/>
            <w:hideMark/>
          </w:tcPr>
          <w:p w14:paraId="0A326FA2" w14:textId="19CF19CF"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2,733,184</w:t>
            </w:r>
          </w:p>
        </w:tc>
        <w:tc>
          <w:tcPr>
            <w:tcW w:w="865" w:type="pct"/>
            <w:tcBorders>
              <w:top w:val="nil"/>
              <w:left w:val="nil"/>
              <w:bottom w:val="nil"/>
              <w:right w:val="nil"/>
            </w:tcBorders>
            <w:shd w:val="clear" w:color="auto" w:fill="auto"/>
            <w:noWrap/>
            <w:vAlign w:val="center"/>
            <w:hideMark/>
          </w:tcPr>
          <w:p w14:paraId="4BF1611C" w14:textId="328990E4"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211,392</w:t>
            </w:r>
          </w:p>
        </w:tc>
      </w:tr>
      <w:tr w:rsidR="00A31AFE" w:rsidRPr="004B6D90" w14:paraId="2F41FE3A" w14:textId="77777777" w:rsidTr="006D4E2E">
        <w:trPr>
          <w:trHeight w:val="345"/>
        </w:trPr>
        <w:tc>
          <w:tcPr>
            <w:tcW w:w="640" w:type="pct"/>
            <w:tcBorders>
              <w:top w:val="nil"/>
              <w:left w:val="nil"/>
              <w:bottom w:val="nil"/>
              <w:right w:val="nil"/>
            </w:tcBorders>
            <w:shd w:val="clear" w:color="auto" w:fill="auto"/>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557" w:type="pct"/>
            <w:tcBorders>
              <w:top w:val="nil"/>
              <w:left w:val="nil"/>
              <w:bottom w:val="nil"/>
              <w:right w:val="nil"/>
            </w:tcBorders>
            <w:shd w:val="clear" w:color="auto" w:fill="auto"/>
            <w:noWrap/>
            <w:vAlign w:val="center"/>
            <w:hideMark/>
          </w:tcPr>
          <w:p w14:paraId="693C13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p>
        </w:tc>
        <w:tc>
          <w:tcPr>
            <w:tcW w:w="937" w:type="pct"/>
            <w:tcBorders>
              <w:top w:val="nil"/>
              <w:left w:val="nil"/>
              <w:bottom w:val="nil"/>
              <w:right w:val="nil"/>
            </w:tcBorders>
            <w:shd w:val="clear" w:color="auto" w:fill="auto"/>
            <w:noWrap/>
            <w:vAlign w:val="center"/>
            <w:hideMark/>
          </w:tcPr>
          <w:p w14:paraId="40CF55B1" w14:textId="02652040"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3,437,663</w:t>
            </w:r>
          </w:p>
        </w:tc>
        <w:tc>
          <w:tcPr>
            <w:tcW w:w="865" w:type="pct"/>
            <w:tcBorders>
              <w:top w:val="nil"/>
              <w:left w:val="nil"/>
              <w:bottom w:val="nil"/>
              <w:right w:val="nil"/>
            </w:tcBorders>
            <w:shd w:val="clear" w:color="auto" w:fill="auto"/>
            <w:noWrap/>
            <w:vAlign w:val="center"/>
            <w:hideMark/>
          </w:tcPr>
          <w:p w14:paraId="6D173B11" w14:textId="6B57B161"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954,502</w:t>
            </w:r>
          </w:p>
        </w:tc>
      </w:tr>
      <w:tr w:rsidR="00A31AFE" w:rsidRPr="004B6D90" w14:paraId="54CC8F90" w14:textId="77777777" w:rsidTr="006D4E2E">
        <w:trPr>
          <w:trHeight w:val="345"/>
        </w:trPr>
        <w:tc>
          <w:tcPr>
            <w:tcW w:w="640" w:type="pct"/>
            <w:tcBorders>
              <w:top w:val="nil"/>
              <w:left w:val="nil"/>
              <w:bottom w:val="nil"/>
              <w:right w:val="nil"/>
            </w:tcBorders>
            <w:shd w:val="clear" w:color="auto" w:fill="auto"/>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557" w:type="pct"/>
            <w:tcBorders>
              <w:top w:val="nil"/>
              <w:left w:val="nil"/>
              <w:bottom w:val="nil"/>
              <w:right w:val="nil"/>
            </w:tcBorders>
            <w:shd w:val="clear" w:color="auto" w:fill="auto"/>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937" w:type="pct"/>
            <w:tcBorders>
              <w:top w:val="nil"/>
              <w:left w:val="nil"/>
              <w:bottom w:val="nil"/>
              <w:right w:val="nil"/>
            </w:tcBorders>
            <w:shd w:val="clear" w:color="auto" w:fill="auto"/>
            <w:noWrap/>
            <w:vAlign w:val="center"/>
            <w:hideMark/>
          </w:tcPr>
          <w:p w14:paraId="77683E16" w14:textId="07F824B0"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80,258</w:t>
            </w:r>
          </w:p>
        </w:tc>
        <w:tc>
          <w:tcPr>
            <w:tcW w:w="865" w:type="pct"/>
            <w:tcBorders>
              <w:top w:val="nil"/>
              <w:left w:val="nil"/>
              <w:bottom w:val="nil"/>
              <w:right w:val="nil"/>
            </w:tcBorders>
            <w:shd w:val="clear" w:color="auto" w:fill="auto"/>
            <w:noWrap/>
            <w:vAlign w:val="center"/>
            <w:hideMark/>
          </w:tcPr>
          <w:p w14:paraId="7522D830" w14:textId="11BEA344"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22,143</w:t>
            </w:r>
          </w:p>
        </w:tc>
      </w:tr>
      <w:tr w:rsidR="00A31AFE" w:rsidRPr="004B6D90" w14:paraId="387F55C3" w14:textId="77777777" w:rsidTr="006D4E2E">
        <w:trPr>
          <w:trHeight w:val="345"/>
        </w:trPr>
        <w:tc>
          <w:tcPr>
            <w:tcW w:w="640" w:type="pct"/>
            <w:tcBorders>
              <w:top w:val="nil"/>
              <w:left w:val="nil"/>
              <w:bottom w:val="nil"/>
              <w:right w:val="nil"/>
            </w:tcBorders>
            <w:shd w:val="clear" w:color="auto" w:fill="auto"/>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557" w:type="pct"/>
            <w:tcBorders>
              <w:top w:val="nil"/>
              <w:left w:val="nil"/>
              <w:bottom w:val="nil"/>
              <w:right w:val="nil"/>
            </w:tcBorders>
            <w:shd w:val="clear" w:color="auto" w:fill="auto"/>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937" w:type="pct"/>
            <w:tcBorders>
              <w:top w:val="nil"/>
              <w:left w:val="nil"/>
              <w:bottom w:val="nil"/>
              <w:right w:val="nil"/>
            </w:tcBorders>
            <w:shd w:val="clear" w:color="auto" w:fill="auto"/>
            <w:noWrap/>
            <w:vAlign w:val="center"/>
            <w:hideMark/>
          </w:tcPr>
          <w:p w14:paraId="576A0F21" w14:textId="6DE8942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620,000</w:t>
            </w:r>
          </w:p>
        </w:tc>
        <w:tc>
          <w:tcPr>
            <w:tcW w:w="865" w:type="pct"/>
            <w:tcBorders>
              <w:top w:val="nil"/>
              <w:left w:val="nil"/>
              <w:bottom w:val="nil"/>
              <w:right w:val="nil"/>
            </w:tcBorders>
            <w:shd w:val="clear" w:color="auto" w:fill="auto"/>
            <w:noWrap/>
            <w:vAlign w:val="center"/>
            <w:hideMark/>
          </w:tcPr>
          <w:p w14:paraId="1AD35562" w14:textId="71BC4D8F"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101,906</w:t>
            </w:r>
          </w:p>
        </w:tc>
      </w:tr>
      <w:tr w:rsidR="00A31AFE" w:rsidRPr="004B6D90" w14:paraId="390A5984" w14:textId="77777777" w:rsidTr="006D4E2E">
        <w:trPr>
          <w:trHeight w:val="345"/>
        </w:trPr>
        <w:tc>
          <w:tcPr>
            <w:tcW w:w="640" w:type="pct"/>
            <w:tcBorders>
              <w:top w:val="nil"/>
              <w:left w:val="nil"/>
              <w:bottom w:val="nil"/>
              <w:right w:val="nil"/>
            </w:tcBorders>
            <w:shd w:val="clear" w:color="auto" w:fill="auto"/>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557" w:type="pct"/>
            <w:tcBorders>
              <w:top w:val="nil"/>
              <w:left w:val="nil"/>
              <w:bottom w:val="nil"/>
              <w:right w:val="nil"/>
            </w:tcBorders>
            <w:shd w:val="clear" w:color="auto" w:fill="auto"/>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937" w:type="pct"/>
            <w:tcBorders>
              <w:top w:val="nil"/>
              <w:left w:val="nil"/>
              <w:bottom w:val="nil"/>
              <w:right w:val="nil"/>
            </w:tcBorders>
            <w:shd w:val="clear" w:color="auto" w:fill="auto"/>
            <w:noWrap/>
            <w:vAlign w:val="center"/>
            <w:hideMark/>
          </w:tcPr>
          <w:p w14:paraId="74AF1FD7" w14:textId="64C0A078" w:rsidR="00112483" w:rsidRPr="004B6D90" w:rsidRDefault="00112483"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794,578</w:t>
            </w:r>
          </w:p>
        </w:tc>
        <w:tc>
          <w:tcPr>
            <w:tcW w:w="865" w:type="pct"/>
            <w:tcBorders>
              <w:top w:val="nil"/>
              <w:left w:val="nil"/>
              <w:bottom w:val="nil"/>
              <w:right w:val="nil"/>
            </w:tcBorders>
            <w:shd w:val="clear" w:color="auto" w:fill="auto"/>
            <w:noWrap/>
            <w:vAlign w:val="center"/>
            <w:hideMark/>
          </w:tcPr>
          <w:p w14:paraId="7D657A1B" w14:textId="6EFEC566"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180,041</w:t>
            </w:r>
          </w:p>
        </w:tc>
      </w:tr>
      <w:tr w:rsidR="00A31AFE" w:rsidRPr="004B6D90" w14:paraId="00B25AC5" w14:textId="77777777" w:rsidTr="006D4E2E">
        <w:trPr>
          <w:trHeight w:val="125"/>
        </w:trPr>
        <w:tc>
          <w:tcPr>
            <w:tcW w:w="640" w:type="pct"/>
            <w:tcBorders>
              <w:top w:val="nil"/>
              <w:left w:val="nil"/>
              <w:bottom w:val="nil"/>
              <w:right w:val="nil"/>
            </w:tcBorders>
            <w:shd w:val="clear" w:color="auto" w:fill="auto"/>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557" w:type="pct"/>
            <w:tcBorders>
              <w:top w:val="nil"/>
              <w:left w:val="nil"/>
              <w:bottom w:val="nil"/>
              <w:right w:val="nil"/>
            </w:tcBorders>
            <w:shd w:val="clear" w:color="auto" w:fill="auto"/>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937" w:type="pct"/>
            <w:tcBorders>
              <w:top w:val="nil"/>
              <w:left w:val="nil"/>
              <w:bottom w:val="nil"/>
              <w:right w:val="nil"/>
            </w:tcBorders>
            <w:shd w:val="clear" w:color="auto" w:fill="auto"/>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65" w:type="pct"/>
            <w:tcBorders>
              <w:top w:val="nil"/>
              <w:left w:val="nil"/>
              <w:bottom w:val="nil"/>
              <w:right w:val="nil"/>
            </w:tcBorders>
            <w:shd w:val="clear" w:color="auto" w:fill="auto"/>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A31AFE" w:rsidRPr="004B6D90" w14:paraId="6BD0EC71"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90BABC7"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Budget and Expenditure by Category</w:t>
            </w:r>
          </w:p>
        </w:tc>
        <w:tc>
          <w:tcPr>
            <w:tcW w:w="937" w:type="pct"/>
            <w:tcBorders>
              <w:top w:val="nil"/>
              <w:left w:val="nil"/>
              <w:bottom w:val="nil"/>
              <w:right w:val="nil"/>
            </w:tcBorders>
            <w:shd w:val="clear" w:color="auto" w:fill="auto"/>
            <w:noWrap/>
            <w:vAlign w:val="center"/>
            <w:hideMark/>
          </w:tcPr>
          <w:p w14:paraId="1DA53558" w14:textId="6D69BF6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D83512" w:rsidRPr="004B6D90">
              <w:rPr>
                <w:rFonts w:ascii="Arial" w:eastAsia="Times New Roman" w:hAnsi="Arial" w:cs="Arial"/>
                <w:b/>
                <w:bCs/>
                <w:color w:val="auto"/>
                <w:lang w:eastAsia="en-AU"/>
              </w:rPr>
              <w:t>5</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865" w:type="pct"/>
            <w:tcBorders>
              <w:top w:val="nil"/>
              <w:left w:val="nil"/>
              <w:bottom w:val="nil"/>
              <w:right w:val="nil"/>
            </w:tcBorders>
            <w:shd w:val="clear" w:color="auto" w:fill="auto"/>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7ED583A8"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937" w:type="pct"/>
            <w:tcBorders>
              <w:top w:val="nil"/>
              <w:left w:val="nil"/>
              <w:bottom w:val="nil"/>
              <w:right w:val="nil"/>
            </w:tcBorders>
            <w:shd w:val="clear" w:color="auto" w:fill="auto"/>
            <w:noWrap/>
            <w:vAlign w:val="center"/>
            <w:hideMark/>
          </w:tcPr>
          <w:p w14:paraId="7E28BF43" w14:textId="44B28487" w:rsidR="00112483" w:rsidRPr="004B6D90" w:rsidRDefault="00D83512"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7,623,665</w:t>
            </w:r>
          </w:p>
        </w:tc>
        <w:tc>
          <w:tcPr>
            <w:tcW w:w="865" w:type="pct"/>
            <w:tcBorders>
              <w:top w:val="nil"/>
              <w:left w:val="nil"/>
              <w:bottom w:val="nil"/>
              <w:right w:val="nil"/>
            </w:tcBorders>
            <w:shd w:val="clear" w:color="auto" w:fill="auto"/>
            <w:noWrap/>
            <w:vAlign w:val="center"/>
            <w:hideMark/>
          </w:tcPr>
          <w:p w14:paraId="7C3E587C" w14:textId="1EAABD0D" w:rsidR="00112483" w:rsidRPr="004B6D90" w:rsidRDefault="00D83512"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838,429</w:t>
            </w:r>
          </w:p>
        </w:tc>
      </w:tr>
      <w:tr w:rsidR="00112483" w:rsidRPr="004B6D90" w14:paraId="01A86AD0"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028B28D" w14:textId="03F500B2"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p>
        </w:tc>
        <w:tc>
          <w:tcPr>
            <w:tcW w:w="937" w:type="pct"/>
            <w:tcBorders>
              <w:top w:val="nil"/>
              <w:left w:val="nil"/>
              <w:bottom w:val="nil"/>
              <w:right w:val="nil"/>
            </w:tcBorders>
            <w:shd w:val="clear" w:color="auto" w:fill="auto"/>
            <w:noWrap/>
            <w:vAlign w:val="center"/>
            <w:hideMark/>
          </w:tcPr>
          <w:p w14:paraId="1456A211" w14:textId="179B3D5A" w:rsidR="00112483" w:rsidRPr="004B6D90" w:rsidRDefault="00D83512"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7,674,731</w:t>
            </w:r>
          </w:p>
        </w:tc>
        <w:tc>
          <w:tcPr>
            <w:tcW w:w="865" w:type="pct"/>
            <w:tcBorders>
              <w:top w:val="nil"/>
              <w:left w:val="nil"/>
              <w:bottom w:val="nil"/>
              <w:right w:val="nil"/>
            </w:tcBorders>
            <w:shd w:val="clear" w:color="auto" w:fill="auto"/>
            <w:noWrap/>
            <w:vAlign w:val="center"/>
            <w:hideMark/>
          </w:tcPr>
          <w:p w14:paraId="5A942DA8" w14:textId="0CC5E339" w:rsidR="00112483" w:rsidRPr="004B6D90" w:rsidRDefault="00D83512"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1,528,229</w:t>
            </w:r>
          </w:p>
        </w:tc>
      </w:tr>
      <w:tr w:rsidR="00A31AFE" w:rsidRPr="004B6D90" w14:paraId="12BFDCD2" w14:textId="77777777" w:rsidTr="006D4E2E">
        <w:trPr>
          <w:trHeight w:val="70"/>
        </w:trPr>
        <w:tc>
          <w:tcPr>
            <w:tcW w:w="640" w:type="pct"/>
            <w:tcBorders>
              <w:top w:val="single" w:sz="4" w:space="0" w:color="auto"/>
              <w:left w:val="nil"/>
              <w:bottom w:val="nil"/>
              <w:right w:val="nil"/>
            </w:tcBorders>
            <w:shd w:val="clear" w:color="auto" w:fill="auto"/>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937" w:type="pct"/>
            <w:tcBorders>
              <w:top w:val="nil"/>
              <w:left w:val="nil"/>
              <w:bottom w:val="nil"/>
              <w:right w:val="nil"/>
            </w:tcBorders>
            <w:shd w:val="clear" w:color="auto" w:fill="auto"/>
            <w:noWrap/>
            <w:vAlign w:val="center"/>
            <w:hideMark/>
          </w:tcPr>
          <w:p w14:paraId="0BCCBEB0" w14:textId="3B27E3DC" w:rsidR="00112483" w:rsidRPr="004B6D90" w:rsidRDefault="00D83512"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15,298,397</w:t>
            </w:r>
            <w:r w:rsidR="00112483" w:rsidRPr="004B6D90">
              <w:rPr>
                <w:rFonts w:ascii="Arial" w:eastAsia="Times New Roman" w:hAnsi="Arial" w:cs="Arial"/>
                <w:color w:val="auto"/>
                <w:lang w:eastAsia="en-AU"/>
              </w:rPr>
              <w:t xml:space="preserve"> </w:t>
            </w:r>
          </w:p>
        </w:tc>
        <w:tc>
          <w:tcPr>
            <w:tcW w:w="865" w:type="pct"/>
            <w:tcBorders>
              <w:top w:val="nil"/>
              <w:left w:val="nil"/>
              <w:bottom w:val="nil"/>
              <w:right w:val="nil"/>
            </w:tcBorders>
            <w:shd w:val="clear" w:color="auto" w:fill="auto"/>
            <w:noWrap/>
            <w:vAlign w:val="center"/>
            <w:hideMark/>
          </w:tcPr>
          <w:p w14:paraId="48BC1A9D" w14:textId="645C3C72" w:rsidR="00112483" w:rsidRPr="004B6D90" w:rsidRDefault="00754043"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2,366,658</w:t>
            </w:r>
          </w:p>
        </w:tc>
      </w:tr>
      <w:tr w:rsidR="00A31AFE" w:rsidRPr="004B6D90" w14:paraId="57342306" w14:textId="77777777" w:rsidTr="006D4E2E">
        <w:trPr>
          <w:trHeight w:val="263"/>
        </w:trPr>
        <w:tc>
          <w:tcPr>
            <w:tcW w:w="640" w:type="pct"/>
            <w:tcBorders>
              <w:top w:val="single" w:sz="4" w:space="0" w:color="auto"/>
              <w:left w:val="nil"/>
              <w:bottom w:val="nil"/>
              <w:right w:val="nil"/>
            </w:tcBorders>
            <w:shd w:val="clear" w:color="auto" w:fill="auto"/>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4C82CF2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2757373"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063075D3" w14:textId="09367455"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Balance as of 3</w:t>
            </w:r>
            <w:r w:rsidR="007D79C2" w:rsidRPr="004B6D90">
              <w:rPr>
                <w:rFonts w:ascii="Arial" w:eastAsia="Times New Roman" w:hAnsi="Arial" w:cs="Arial"/>
                <w:b/>
                <w:bCs/>
                <w:color w:val="auto"/>
                <w:lang w:eastAsia="en-AU"/>
              </w:rPr>
              <w:t>0</w:t>
            </w:r>
            <w:r w:rsidRPr="004B6D90">
              <w:rPr>
                <w:rFonts w:ascii="Arial" w:eastAsia="Times New Roman" w:hAnsi="Arial" w:cs="Arial"/>
                <w:b/>
                <w:bCs/>
                <w:color w:val="auto"/>
                <w:lang w:eastAsia="en-AU"/>
              </w:rPr>
              <w:t xml:space="preserve"> </w:t>
            </w:r>
            <w:r w:rsidR="00D83512" w:rsidRPr="004B6D90">
              <w:rPr>
                <w:rFonts w:ascii="Arial" w:eastAsia="Times New Roman" w:hAnsi="Arial" w:cs="Arial"/>
                <w:b/>
                <w:bCs/>
                <w:color w:val="auto"/>
                <w:lang w:eastAsia="en-AU"/>
              </w:rPr>
              <w:t>September</w:t>
            </w:r>
            <w:r w:rsidRPr="004B6D90">
              <w:rPr>
                <w:rFonts w:ascii="Arial" w:eastAsia="Times New Roman" w:hAnsi="Arial" w:cs="Arial"/>
                <w:b/>
                <w:bCs/>
                <w:color w:val="auto"/>
                <w:lang w:eastAsia="en-AU"/>
              </w:rPr>
              <w:t xml:space="preserve"> 202</w:t>
            </w:r>
            <w:r w:rsidR="00F33BB3" w:rsidRPr="004B6D90">
              <w:rPr>
                <w:rFonts w:ascii="Arial" w:eastAsia="Times New Roman" w:hAnsi="Arial" w:cs="Arial"/>
                <w:b/>
                <w:bCs/>
                <w:color w:val="auto"/>
                <w:lang w:eastAsia="en-AU"/>
              </w:rPr>
              <w:t>4</w:t>
            </w:r>
          </w:p>
        </w:tc>
        <w:tc>
          <w:tcPr>
            <w:tcW w:w="937" w:type="pct"/>
            <w:tcBorders>
              <w:top w:val="nil"/>
              <w:left w:val="nil"/>
              <w:bottom w:val="nil"/>
              <w:right w:val="nil"/>
            </w:tcBorders>
            <w:shd w:val="clear" w:color="auto" w:fill="auto"/>
            <w:noWrap/>
            <w:vAlign w:val="center"/>
            <w:hideMark/>
          </w:tcPr>
          <w:p w14:paraId="0C24CE90" w14:textId="7C5A1BF2" w:rsidR="00112483" w:rsidRPr="004B6D90" w:rsidRDefault="00754043"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30,204,084</w:t>
            </w:r>
          </w:p>
        </w:tc>
        <w:tc>
          <w:tcPr>
            <w:tcW w:w="865" w:type="pct"/>
            <w:tcBorders>
              <w:top w:val="nil"/>
              <w:left w:val="nil"/>
              <w:bottom w:val="nil"/>
              <w:right w:val="nil"/>
            </w:tcBorders>
            <w:shd w:val="clear" w:color="auto" w:fill="auto"/>
            <w:noWrap/>
            <w:vAlign w:val="center"/>
            <w:hideMark/>
          </w:tcPr>
          <w:p w14:paraId="7B15128C" w14:textId="27569651" w:rsidR="00112483" w:rsidRPr="004B6D90" w:rsidRDefault="00754043"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31,383,770</w:t>
            </w:r>
          </w:p>
        </w:tc>
      </w:tr>
      <w:tr w:rsidR="00A31AFE" w:rsidRPr="004B6D90" w14:paraId="69E21F9F" w14:textId="77777777" w:rsidTr="006D4E2E">
        <w:trPr>
          <w:trHeight w:val="345"/>
        </w:trPr>
        <w:tc>
          <w:tcPr>
            <w:tcW w:w="640" w:type="pct"/>
            <w:tcBorders>
              <w:top w:val="single" w:sz="4" w:space="0" w:color="auto"/>
              <w:left w:val="nil"/>
              <w:bottom w:val="nil"/>
              <w:right w:val="nil"/>
            </w:tcBorders>
            <w:shd w:val="clear" w:color="auto" w:fill="auto"/>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557" w:type="pct"/>
            <w:tcBorders>
              <w:top w:val="single" w:sz="4" w:space="0" w:color="auto"/>
              <w:left w:val="nil"/>
              <w:bottom w:val="nil"/>
              <w:right w:val="nil"/>
            </w:tcBorders>
            <w:shd w:val="clear" w:color="auto" w:fill="auto"/>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937" w:type="pct"/>
            <w:tcBorders>
              <w:top w:val="single" w:sz="4" w:space="0" w:color="auto"/>
              <w:left w:val="nil"/>
              <w:bottom w:val="nil"/>
              <w:right w:val="nil"/>
            </w:tcBorders>
            <w:shd w:val="clear" w:color="auto" w:fill="auto"/>
            <w:noWrap/>
            <w:vAlign w:val="center"/>
            <w:hideMark/>
          </w:tcPr>
          <w:p w14:paraId="6296C12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65" w:type="pct"/>
            <w:tcBorders>
              <w:top w:val="single" w:sz="4" w:space="0" w:color="auto"/>
              <w:left w:val="nil"/>
              <w:bottom w:val="nil"/>
              <w:right w:val="nil"/>
            </w:tcBorders>
            <w:shd w:val="clear" w:color="auto" w:fill="auto"/>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22E40F79" w14:textId="35D8D32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D83512" w:rsidRPr="004B6D90">
              <w:rPr>
                <w:rFonts w:ascii="Arial" w:eastAsia="Times New Roman" w:hAnsi="Arial" w:cs="Arial"/>
                <w:b/>
                <w:bCs/>
                <w:color w:val="auto"/>
                <w:lang w:eastAsia="en-AU"/>
              </w:rPr>
              <w:t>5</w:t>
            </w:r>
          </w:p>
        </w:tc>
        <w:tc>
          <w:tcPr>
            <w:tcW w:w="937" w:type="pct"/>
            <w:tcBorders>
              <w:top w:val="nil"/>
              <w:left w:val="nil"/>
              <w:bottom w:val="nil"/>
              <w:right w:val="nil"/>
            </w:tcBorders>
            <w:shd w:val="clear" w:color="auto" w:fill="auto"/>
            <w:noWrap/>
            <w:vAlign w:val="center"/>
            <w:hideMark/>
          </w:tcPr>
          <w:p w14:paraId="22326056" w14:textId="42E96D49" w:rsidR="00112483" w:rsidRPr="004B6D90" w:rsidRDefault="00754043" w:rsidP="006D4E2E">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32,348,271</w:t>
            </w:r>
          </w:p>
        </w:tc>
        <w:tc>
          <w:tcPr>
            <w:tcW w:w="865" w:type="pct"/>
            <w:tcBorders>
              <w:top w:val="nil"/>
              <w:left w:val="nil"/>
              <w:bottom w:val="nil"/>
              <w:right w:val="nil"/>
            </w:tcBorders>
            <w:shd w:val="clear" w:color="auto" w:fill="auto"/>
            <w:noWrap/>
            <w:vAlign w:val="center"/>
            <w:hideMark/>
          </w:tcPr>
          <w:p w14:paraId="01A692BF" w14:textId="77777777" w:rsidR="00112483" w:rsidRPr="004B6D90" w:rsidRDefault="00112483" w:rsidP="00112483">
            <w:pPr>
              <w:spacing w:before="0" w:after="0" w:line="240" w:lineRule="auto"/>
              <w:rPr>
                <w:rFonts w:ascii="Arial" w:eastAsia="Times New Roman" w:hAnsi="Arial" w:cs="Arial"/>
                <w:color w:val="auto"/>
                <w:lang w:eastAsia="en-AU"/>
              </w:rPr>
            </w:pPr>
          </w:p>
        </w:tc>
      </w:tr>
      <w:tr w:rsidR="00112483" w:rsidRPr="004B6D90" w14:paraId="495C5FAF" w14:textId="77777777" w:rsidTr="006D4E2E">
        <w:trPr>
          <w:trHeight w:val="345"/>
        </w:trPr>
        <w:tc>
          <w:tcPr>
            <w:tcW w:w="3198" w:type="pct"/>
            <w:gridSpan w:val="2"/>
            <w:tcBorders>
              <w:top w:val="nil"/>
              <w:left w:val="nil"/>
              <w:bottom w:val="nil"/>
              <w:right w:val="nil"/>
            </w:tcBorders>
            <w:shd w:val="clear" w:color="auto" w:fill="auto"/>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29690976" w14:textId="77777777" w:rsidR="009555DD" w:rsidRDefault="009555DD"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937" w:type="pct"/>
            <w:tcBorders>
              <w:top w:val="nil"/>
              <w:left w:val="nil"/>
              <w:bottom w:val="nil"/>
              <w:right w:val="nil"/>
            </w:tcBorders>
            <w:shd w:val="clear" w:color="auto" w:fill="auto"/>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6D4E2E">
        <w:trPr>
          <w:trHeight w:val="315"/>
        </w:trPr>
        <w:tc>
          <w:tcPr>
            <w:tcW w:w="3198" w:type="pct"/>
            <w:gridSpan w:val="2"/>
            <w:tcBorders>
              <w:top w:val="nil"/>
              <w:left w:val="nil"/>
              <w:bottom w:val="nil"/>
              <w:right w:val="nil"/>
            </w:tcBorders>
            <w:shd w:val="clear" w:color="auto" w:fill="auto"/>
            <w:noWrap/>
            <w:vAlign w:val="center"/>
            <w:hideMark/>
          </w:tcPr>
          <w:p w14:paraId="77CF9343"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r w:rsidRPr="004B6D90">
              <w:rPr>
                <w:rFonts w:ascii="Arial" w:eastAsia="Times New Roman" w:hAnsi="Arial" w:cs="Arial"/>
                <w:color w:val="auto"/>
                <w:sz w:val="18"/>
                <w:szCs w:val="18"/>
                <w:lang w:eastAsia="en-AU"/>
              </w:rPr>
              <w:t>^includes MAIB expenditure</w:t>
            </w:r>
          </w:p>
        </w:tc>
        <w:tc>
          <w:tcPr>
            <w:tcW w:w="937" w:type="pct"/>
            <w:tcBorders>
              <w:top w:val="nil"/>
              <w:left w:val="nil"/>
              <w:bottom w:val="nil"/>
              <w:right w:val="nil"/>
            </w:tcBorders>
            <w:shd w:val="clear" w:color="auto" w:fill="auto"/>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865" w:type="pct"/>
            <w:tcBorders>
              <w:top w:val="nil"/>
              <w:left w:val="nil"/>
              <w:bottom w:val="nil"/>
              <w:right w:val="nil"/>
            </w:tcBorders>
            <w:shd w:val="clear" w:color="auto" w:fill="auto"/>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4B6D90" w14:paraId="2C8971E0" w14:textId="77777777" w:rsidTr="00FC1B28">
        <w:tc>
          <w:tcPr>
            <w:tcW w:w="10527" w:type="dxa"/>
            <w:gridSpan w:val="4"/>
            <w:tcBorders>
              <w:top w:val="nil"/>
              <w:left w:val="nil"/>
              <w:bottom w:val="single" w:sz="4" w:space="0" w:color="auto"/>
              <w:right w:val="nil"/>
            </w:tcBorders>
            <w:shd w:val="clear" w:color="auto" w:fill="auto"/>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4B6D90" w:rsidRDefault="00AA204A" w:rsidP="006E41B0">
            <w:pPr>
              <w:spacing w:before="0" w:after="240"/>
              <w:rPr>
                <w:rFonts w:ascii="Arial" w:hAnsi="Arial" w:cs="Arial"/>
                <w:b/>
                <w:color w:val="305496"/>
                <w:sz w:val="32"/>
                <w:szCs w:val="32"/>
              </w:rPr>
            </w:pPr>
            <w:r w:rsidRPr="004B6D90">
              <w:rPr>
                <w:rFonts w:ascii="Arial" w:hAnsi="Arial" w:cs="Arial"/>
                <w:b/>
                <w:color w:val="305496"/>
                <w:sz w:val="32"/>
                <w:szCs w:val="32"/>
              </w:rPr>
              <w:t>MAIB Funding</w:t>
            </w:r>
          </w:p>
          <w:p w14:paraId="5C9C0640" w14:textId="0AA45FDE" w:rsidR="00AA204A" w:rsidRPr="004B6D90" w:rsidRDefault="00AA204A" w:rsidP="006E41B0">
            <w:pPr>
              <w:spacing w:before="0" w:after="0"/>
              <w:rPr>
                <w:rFonts w:ascii="Arial" w:hAnsi="Arial" w:cs="Arial"/>
                <w:b/>
                <w:color w:val="305496"/>
                <w:sz w:val="32"/>
                <w:szCs w:val="32"/>
              </w:rPr>
            </w:pPr>
            <w:r w:rsidRPr="004B6D90">
              <w:rPr>
                <w:rFonts w:ascii="Arial" w:hAnsi="Arial" w:cs="Arial"/>
                <w:b/>
                <w:color w:val="305496"/>
                <w:sz w:val="32"/>
                <w:szCs w:val="32"/>
              </w:rPr>
              <w:t xml:space="preserve">As </w:t>
            </w:r>
            <w:proofErr w:type="gramStart"/>
            <w:r w:rsidRPr="004B6D90">
              <w:rPr>
                <w:rFonts w:ascii="Arial" w:hAnsi="Arial" w:cs="Arial"/>
                <w:b/>
                <w:color w:val="305496"/>
                <w:sz w:val="32"/>
                <w:szCs w:val="32"/>
              </w:rPr>
              <w:t>at</w:t>
            </w:r>
            <w:proofErr w:type="gramEnd"/>
            <w:r w:rsidRPr="004B6D90">
              <w:rPr>
                <w:rFonts w:ascii="Arial" w:hAnsi="Arial" w:cs="Arial"/>
                <w:b/>
                <w:color w:val="305496"/>
                <w:sz w:val="32"/>
                <w:szCs w:val="32"/>
              </w:rPr>
              <w:t xml:space="preserve"> 3</w:t>
            </w:r>
            <w:r w:rsidR="00661E01" w:rsidRPr="004B6D90">
              <w:rPr>
                <w:rFonts w:ascii="Arial" w:hAnsi="Arial" w:cs="Arial"/>
                <w:b/>
                <w:color w:val="305496"/>
                <w:sz w:val="32"/>
                <w:szCs w:val="32"/>
              </w:rPr>
              <w:t>0</w:t>
            </w:r>
            <w:r w:rsidRPr="004B6D90">
              <w:rPr>
                <w:rFonts w:ascii="Arial" w:hAnsi="Arial" w:cs="Arial"/>
                <w:b/>
                <w:color w:val="305496"/>
                <w:sz w:val="32"/>
                <w:szCs w:val="32"/>
              </w:rPr>
              <w:t xml:space="preserve"> </w:t>
            </w:r>
            <w:r w:rsidR="00EB5361">
              <w:rPr>
                <w:rFonts w:ascii="Arial" w:hAnsi="Arial" w:cs="Arial"/>
                <w:b/>
                <w:color w:val="305496"/>
                <w:sz w:val="32"/>
                <w:szCs w:val="32"/>
              </w:rPr>
              <w:t>September</w:t>
            </w:r>
            <w:r w:rsidRPr="004B6D90">
              <w:rPr>
                <w:rFonts w:ascii="Arial" w:hAnsi="Arial" w:cs="Arial"/>
                <w:b/>
                <w:color w:val="305496"/>
                <w:sz w:val="32"/>
                <w:szCs w:val="32"/>
              </w:rPr>
              <w:t xml:space="preserve"> 202</w:t>
            </w:r>
            <w:r w:rsidR="00EE11E2" w:rsidRPr="004B6D90">
              <w:rPr>
                <w:rFonts w:ascii="Arial" w:hAnsi="Arial" w:cs="Arial"/>
                <w:b/>
                <w:color w:val="305496"/>
                <w:sz w:val="32"/>
                <w:szCs w:val="32"/>
              </w:rPr>
              <w:t>4</w:t>
            </w:r>
            <w:r w:rsidRPr="004B6D90">
              <w:rPr>
                <w:rFonts w:ascii="Arial" w:hAnsi="Arial" w:cs="Arial"/>
                <w:b/>
                <w:color w:val="305496"/>
                <w:sz w:val="32"/>
                <w:szCs w:val="32"/>
              </w:rPr>
              <w:t xml:space="preserve"> </w:t>
            </w:r>
          </w:p>
          <w:p w14:paraId="68A8BDE2" w14:textId="77777777" w:rsidR="00AA204A" w:rsidRPr="004B6D90" w:rsidRDefault="00AA204A" w:rsidP="006E41B0">
            <w:pPr>
              <w:spacing w:after="0"/>
              <w:jc w:val="right"/>
              <w:rPr>
                <w:rFonts w:ascii="Arial" w:hAnsi="Arial" w:cs="Arial"/>
                <w:b/>
                <w:color w:val="000000"/>
                <w14:textFill>
                  <w14:solidFill>
                    <w14:srgbClr w14:val="000000">
                      <w14:lumMod w14:val="60000"/>
                      <w14:lumOff w14:val="40000"/>
                    </w14:srgbClr>
                  </w14:solidFill>
                </w14:textFill>
              </w:rPr>
            </w:pPr>
          </w:p>
        </w:tc>
      </w:tr>
      <w:tr w:rsidR="00AA204A" w:rsidRPr="004B6D90" w14:paraId="3F0AD22C" w14:textId="77777777" w:rsidTr="00FC1B28">
        <w:tc>
          <w:tcPr>
            <w:tcW w:w="4488" w:type="dxa"/>
            <w:tcBorders>
              <w:top w:val="single" w:sz="4" w:space="0" w:color="auto"/>
            </w:tcBorders>
            <w:shd w:val="clear" w:color="auto" w:fill="auto"/>
          </w:tcPr>
          <w:p w14:paraId="2FE271FF" w14:textId="4A1BFE90"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202</w:t>
            </w:r>
            <w:r w:rsidR="009555DD">
              <w:rPr>
                <w:rFonts w:ascii="Arial" w:hAnsi="Arial" w:cs="Arial"/>
                <w:b/>
                <w:color w:val="000000"/>
                <w14:textFill>
                  <w14:solidFill>
                    <w14:srgbClr w14:val="000000">
                      <w14:lumMod w14:val="60000"/>
                      <w14:lumOff w14:val="40000"/>
                    </w14:srgbClr>
                  </w14:solidFill>
                </w14:textFill>
              </w:rPr>
              <w:t>4</w:t>
            </w:r>
            <w:r w:rsidRPr="004B6D90">
              <w:rPr>
                <w:rFonts w:ascii="Arial" w:hAnsi="Arial" w:cs="Arial"/>
                <w:b/>
                <w:color w:val="000000"/>
                <w14:textFill>
                  <w14:solidFill>
                    <w14:srgbClr w14:val="000000">
                      <w14:lumMod w14:val="60000"/>
                      <w14:lumOff w14:val="40000"/>
                    </w14:srgbClr>
                  </w14:solidFill>
                </w14:textFill>
              </w:rPr>
              <w:t>/2</w:t>
            </w:r>
            <w:r w:rsidR="009555DD">
              <w:rPr>
                <w:rFonts w:ascii="Arial" w:hAnsi="Arial" w:cs="Arial"/>
                <w:b/>
                <w:color w:val="000000"/>
                <w14:textFill>
                  <w14:solidFill>
                    <w14:srgbClr w14:val="000000">
                      <w14:lumMod w14:val="60000"/>
                      <w14:lumOff w14:val="40000"/>
                    </w14:srgbClr>
                  </w14:solidFill>
                </w14:textFill>
              </w:rPr>
              <w:t>5</w:t>
            </w:r>
            <w:r w:rsidRPr="004B6D9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Actual (ytd)</w:t>
            </w:r>
          </w:p>
          <w:p w14:paraId="7AD0C0F8"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p>
        </w:tc>
      </w:tr>
      <w:tr w:rsidR="00AA204A" w:rsidRPr="004B6D90" w14:paraId="53572121" w14:textId="77777777" w:rsidTr="00FC1B28">
        <w:tc>
          <w:tcPr>
            <w:tcW w:w="4488" w:type="dxa"/>
            <w:shd w:val="clear" w:color="auto" w:fill="auto"/>
          </w:tcPr>
          <w:p w14:paraId="1D2DAFB0"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4B6D90" w14:paraId="12ACF0C0" w14:textId="77777777" w:rsidTr="00FC1B28">
        <w:tc>
          <w:tcPr>
            <w:tcW w:w="4488" w:type="dxa"/>
            <w:shd w:val="clear" w:color="auto" w:fill="auto"/>
          </w:tcPr>
          <w:p w14:paraId="509EBE43"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2A13E230" w:rsidR="009555DD" w:rsidRPr="004B6D90" w:rsidRDefault="009555DD" w:rsidP="009555DD">
            <w:pPr>
              <w:spacing w:before="60" w:after="60"/>
              <w:jc w:val="right"/>
              <w:rPr>
                <w:rFonts w:ascii="Arial" w:hAnsi="Arial" w:cs="Arial"/>
              </w:rPr>
            </w:pPr>
            <w:r>
              <w:rPr>
                <w:rFonts w:ascii="Arial" w:hAnsi="Arial" w:cs="Arial"/>
                <w:color w:val="000000"/>
              </w:rPr>
              <w:t>345,798</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7872F699"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74,367</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293B5FBB"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271,431</w:t>
            </w:r>
          </w:p>
        </w:tc>
      </w:tr>
      <w:tr w:rsidR="009555DD" w:rsidRPr="004B6D90" w14:paraId="06F0A550" w14:textId="77777777" w:rsidTr="00FC1B28">
        <w:tc>
          <w:tcPr>
            <w:tcW w:w="4488" w:type="dxa"/>
            <w:shd w:val="clear" w:color="auto" w:fill="auto"/>
          </w:tcPr>
          <w:p w14:paraId="0F9CB777"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1A686A93" w:rsidR="009555DD" w:rsidRPr="004B6D90" w:rsidRDefault="009555DD" w:rsidP="009555DD">
            <w:pPr>
              <w:spacing w:before="60" w:after="60"/>
              <w:jc w:val="right"/>
              <w:rPr>
                <w:rFonts w:ascii="Arial" w:hAnsi="Arial" w:cs="Arial"/>
              </w:rPr>
            </w:pPr>
            <w:r>
              <w:rPr>
                <w:rFonts w:ascii="Arial" w:hAnsi="Arial" w:cs="Arial"/>
                <w:color w:val="000000"/>
              </w:rPr>
              <w:t>1,135,000</w:t>
            </w:r>
          </w:p>
        </w:tc>
        <w:tc>
          <w:tcPr>
            <w:tcW w:w="1843" w:type="dxa"/>
            <w:tcBorders>
              <w:top w:val="nil"/>
              <w:left w:val="nil"/>
              <w:bottom w:val="single" w:sz="4" w:space="0" w:color="auto"/>
              <w:right w:val="single" w:sz="4" w:space="0" w:color="auto"/>
            </w:tcBorders>
            <w:shd w:val="clear" w:color="auto" w:fill="auto"/>
            <w:vAlign w:val="bottom"/>
          </w:tcPr>
          <w:p w14:paraId="7D4DD4A3" w14:textId="6D6B4AE2"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227,735</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65D43F54"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907,265</w:t>
            </w:r>
          </w:p>
        </w:tc>
      </w:tr>
      <w:tr w:rsidR="009555DD" w:rsidRPr="004B6D90" w14:paraId="1B03AE24" w14:textId="77777777" w:rsidTr="00FC1B28">
        <w:trPr>
          <w:trHeight w:val="401"/>
        </w:trPr>
        <w:tc>
          <w:tcPr>
            <w:tcW w:w="4488" w:type="dxa"/>
            <w:shd w:val="clear" w:color="auto" w:fill="auto"/>
          </w:tcPr>
          <w:p w14:paraId="59029FAA"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02EE60D8" w:rsidR="009555DD" w:rsidRPr="004B6D90" w:rsidRDefault="009555DD" w:rsidP="009555DD">
            <w:pPr>
              <w:spacing w:before="60" w:after="60"/>
              <w:jc w:val="right"/>
              <w:rPr>
                <w:rFonts w:ascii="Arial" w:hAnsi="Arial" w:cs="Arial"/>
              </w:rPr>
            </w:pPr>
            <w:r>
              <w:rPr>
                <w:rFonts w:ascii="Arial" w:hAnsi="Arial" w:cs="Arial"/>
                <w:color w:val="000000"/>
              </w:rPr>
              <w:t>70,000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4824B151"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13,514</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1A8E74C6" w:rsidR="009555DD" w:rsidRPr="009555DD" w:rsidRDefault="009555DD" w:rsidP="009555DD">
            <w:pPr>
              <w:spacing w:before="60" w:after="60"/>
              <w:jc w:val="right"/>
              <w:rPr>
                <w:rFonts w:ascii="Arial" w:hAnsi="Arial" w:cs="Arial"/>
                <w:color w:val="000000"/>
              </w:rPr>
            </w:pPr>
            <w:r w:rsidRPr="009555DD">
              <w:rPr>
                <w:rFonts w:ascii="Arial" w:hAnsi="Arial" w:cs="Arial"/>
                <w:color w:val="000000"/>
              </w:rPr>
              <w:t>56,486</w:t>
            </w:r>
          </w:p>
        </w:tc>
      </w:tr>
      <w:tr w:rsidR="009555DD" w:rsidRPr="004B6D90" w14:paraId="7016AFB1" w14:textId="77777777" w:rsidTr="00FC1B28">
        <w:tc>
          <w:tcPr>
            <w:tcW w:w="4488" w:type="dxa"/>
            <w:shd w:val="clear" w:color="auto" w:fill="auto"/>
          </w:tcPr>
          <w:p w14:paraId="773C5140"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77777777" w:rsidR="009555DD" w:rsidRPr="004B6D90" w:rsidRDefault="009555DD" w:rsidP="009555DD">
            <w:pPr>
              <w:spacing w:before="60" w:after="60"/>
              <w:jc w:val="right"/>
              <w:rPr>
                <w:rFonts w:ascii="Arial" w:hAnsi="Arial" w:cs="Arial"/>
                <w:b/>
                <w:bCs/>
              </w:rPr>
            </w:pPr>
            <w:r w:rsidRPr="004B6D90">
              <w:rPr>
                <w:rFonts w:ascii="Arial" w:hAnsi="Arial" w:cs="Arial"/>
                <w:b/>
                <w:bCs/>
                <w:color w:val="000000"/>
              </w:rPr>
              <w:t>1,476,423</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42B35BF3" w:rsidR="009555DD" w:rsidRPr="009555DD" w:rsidRDefault="009555DD" w:rsidP="009555DD">
            <w:pPr>
              <w:spacing w:before="60" w:after="60"/>
              <w:jc w:val="right"/>
              <w:rPr>
                <w:rFonts w:ascii="Arial" w:hAnsi="Arial" w:cs="Arial"/>
                <w:b/>
                <w:bCs/>
                <w:color w:val="000000"/>
              </w:rPr>
            </w:pPr>
            <w:r w:rsidRPr="009555DD">
              <w:rPr>
                <w:rFonts w:ascii="Arial" w:hAnsi="Arial" w:cs="Arial"/>
                <w:b/>
                <w:bCs/>
                <w:color w:val="000000"/>
              </w:rPr>
              <w:t>315,615</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6622A20D" w:rsidR="009555DD" w:rsidRPr="009555DD" w:rsidRDefault="009555DD" w:rsidP="009555DD">
            <w:pPr>
              <w:spacing w:before="60" w:after="60"/>
              <w:jc w:val="right"/>
              <w:rPr>
                <w:rFonts w:ascii="Arial" w:hAnsi="Arial" w:cs="Arial"/>
                <w:b/>
                <w:bCs/>
                <w:color w:val="000000"/>
              </w:rPr>
            </w:pPr>
            <w:r w:rsidRPr="009555DD">
              <w:rPr>
                <w:rFonts w:ascii="Arial" w:hAnsi="Arial" w:cs="Arial"/>
                <w:b/>
                <w:bCs/>
                <w:color w:val="000000"/>
              </w:rPr>
              <w:t>1,160,808</w:t>
            </w:r>
          </w:p>
        </w:tc>
      </w:tr>
      <w:tr w:rsidR="00AA204A" w:rsidRPr="004B6D90" w14:paraId="247CC86A" w14:textId="77777777" w:rsidTr="00FC1B28">
        <w:tc>
          <w:tcPr>
            <w:tcW w:w="10527" w:type="dxa"/>
            <w:gridSpan w:val="4"/>
            <w:shd w:val="clear" w:color="auto" w:fill="auto"/>
          </w:tcPr>
          <w:p w14:paraId="315EFF81" w14:textId="77777777" w:rsidR="00AA204A" w:rsidRPr="004B6D90" w:rsidRDefault="00AA204A" w:rsidP="006E41B0">
            <w:pPr>
              <w:spacing w:before="60" w:after="60"/>
              <w:jc w:val="right"/>
              <w:rPr>
                <w:rFonts w:ascii="Arial" w:hAnsi="Arial" w:cs="Arial"/>
                <w:color w:val="000000"/>
                <w14:textFill>
                  <w14:solidFill>
                    <w14:srgbClr w14:val="000000">
                      <w14:lumMod w14:val="60000"/>
                      <w14:lumOff w14:val="40000"/>
                    </w14:srgbClr>
                  </w14:solidFill>
                </w14:textFill>
              </w:rPr>
            </w:pPr>
          </w:p>
        </w:tc>
      </w:tr>
      <w:tr w:rsidR="00AA204A" w:rsidRPr="004B6D90" w14:paraId="79B9E03E" w14:textId="77777777" w:rsidTr="00FC1B28">
        <w:tc>
          <w:tcPr>
            <w:tcW w:w="4488" w:type="dxa"/>
            <w:shd w:val="clear" w:color="auto" w:fill="auto"/>
          </w:tcPr>
          <w:p w14:paraId="62214819" w14:textId="77777777" w:rsidR="00AA204A" w:rsidRPr="004B6D9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4B6D9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4B6D90" w14:paraId="7276C6FE" w14:textId="77777777" w:rsidTr="00B25D0C">
        <w:trPr>
          <w:trHeight w:val="448"/>
        </w:trPr>
        <w:tc>
          <w:tcPr>
            <w:tcW w:w="4488" w:type="dxa"/>
            <w:shd w:val="clear" w:color="auto" w:fill="auto"/>
          </w:tcPr>
          <w:p w14:paraId="6ADCAFAB"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F5F0F66"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2,299,342 </w:t>
            </w:r>
          </w:p>
        </w:tc>
        <w:tc>
          <w:tcPr>
            <w:tcW w:w="1843" w:type="dxa"/>
            <w:shd w:val="clear" w:color="auto" w:fill="auto"/>
            <w:vAlign w:val="bottom"/>
          </w:tcPr>
          <w:p w14:paraId="181217A5" w14:textId="66AA75D9"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607,243 </w:t>
            </w:r>
          </w:p>
        </w:tc>
        <w:tc>
          <w:tcPr>
            <w:tcW w:w="2305" w:type="dxa"/>
            <w:shd w:val="clear" w:color="auto" w:fill="auto"/>
            <w:vAlign w:val="bottom"/>
          </w:tcPr>
          <w:p w14:paraId="0921D861" w14:textId="543C8D29"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1,692,099 </w:t>
            </w:r>
          </w:p>
        </w:tc>
      </w:tr>
      <w:tr w:rsidR="009555DD" w:rsidRPr="004B6D90" w14:paraId="556A0C13" w14:textId="77777777" w:rsidTr="00B25D0C">
        <w:tc>
          <w:tcPr>
            <w:tcW w:w="4488" w:type="dxa"/>
            <w:shd w:val="clear" w:color="auto" w:fill="auto"/>
          </w:tcPr>
          <w:p w14:paraId="51BD0299"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0A02899E"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188,000 </w:t>
            </w:r>
          </w:p>
        </w:tc>
        <w:tc>
          <w:tcPr>
            <w:tcW w:w="1843" w:type="dxa"/>
            <w:shd w:val="clear" w:color="auto" w:fill="auto"/>
            <w:vAlign w:val="bottom"/>
          </w:tcPr>
          <w:p w14:paraId="7B44EC63" w14:textId="78871BBA"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14,426 </w:t>
            </w:r>
          </w:p>
        </w:tc>
        <w:tc>
          <w:tcPr>
            <w:tcW w:w="2305" w:type="dxa"/>
            <w:shd w:val="clear" w:color="auto" w:fill="auto"/>
            <w:vAlign w:val="bottom"/>
          </w:tcPr>
          <w:p w14:paraId="1E2D92EB" w14:textId="507D7567"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173,574 </w:t>
            </w:r>
          </w:p>
        </w:tc>
      </w:tr>
      <w:tr w:rsidR="009555DD" w:rsidRPr="004B6D90" w14:paraId="709602E5" w14:textId="77777777" w:rsidTr="00B25D0C">
        <w:tc>
          <w:tcPr>
            <w:tcW w:w="4488" w:type="dxa"/>
            <w:tcBorders>
              <w:bottom w:val="single" w:sz="4" w:space="0" w:color="auto"/>
            </w:tcBorders>
            <w:shd w:val="clear" w:color="auto" w:fill="auto"/>
          </w:tcPr>
          <w:p w14:paraId="605E1269" w14:textId="77777777" w:rsidR="009555DD" w:rsidRPr="004B6D90"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4B6D90">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514EC275"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507,257 </w:t>
            </w:r>
          </w:p>
        </w:tc>
        <w:tc>
          <w:tcPr>
            <w:tcW w:w="1843" w:type="dxa"/>
            <w:tcBorders>
              <w:bottom w:val="single" w:sz="4" w:space="0" w:color="auto"/>
            </w:tcBorders>
            <w:shd w:val="clear" w:color="auto" w:fill="auto"/>
            <w:vAlign w:val="bottom"/>
          </w:tcPr>
          <w:p w14:paraId="41CCAAB2" w14:textId="0F771B3C"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52,352 </w:t>
            </w:r>
          </w:p>
        </w:tc>
        <w:tc>
          <w:tcPr>
            <w:tcW w:w="2305" w:type="dxa"/>
            <w:tcBorders>
              <w:bottom w:val="single" w:sz="4" w:space="0" w:color="auto"/>
            </w:tcBorders>
            <w:shd w:val="clear" w:color="auto" w:fill="auto"/>
            <w:vAlign w:val="bottom"/>
          </w:tcPr>
          <w:p w14:paraId="63BD4F3F" w14:textId="46A75A08" w:rsidR="009555DD" w:rsidRPr="004B6D90" w:rsidRDefault="009555DD" w:rsidP="009555DD">
            <w:pPr>
              <w:spacing w:before="60" w:after="60" w:line="240" w:lineRule="auto"/>
              <w:jc w:val="right"/>
              <w:rPr>
                <w:rFonts w:ascii="Arial" w:hAnsi="Arial" w:cs="Arial"/>
                <w:color w:val="000000"/>
              </w:rPr>
            </w:pPr>
            <w:r>
              <w:rPr>
                <w:rFonts w:ascii="Arial" w:hAnsi="Arial" w:cs="Arial"/>
              </w:rPr>
              <w:t xml:space="preserve">          454,904 </w:t>
            </w:r>
          </w:p>
        </w:tc>
      </w:tr>
      <w:tr w:rsidR="009555DD" w:rsidRPr="004B6D90" w14:paraId="73D4CB05" w14:textId="77777777" w:rsidTr="00B25D0C">
        <w:tc>
          <w:tcPr>
            <w:tcW w:w="4488" w:type="dxa"/>
            <w:shd w:val="clear" w:color="auto" w:fill="auto"/>
          </w:tcPr>
          <w:p w14:paraId="45F9F152"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33ED948D" w:rsidR="009555DD" w:rsidRPr="004B6D90" w:rsidRDefault="009555DD" w:rsidP="009555DD">
            <w:pPr>
              <w:spacing w:before="60" w:after="60" w:line="240" w:lineRule="auto"/>
              <w:jc w:val="right"/>
              <w:rPr>
                <w:rFonts w:ascii="Arial" w:hAnsi="Arial" w:cs="Arial"/>
                <w:color w:val="000000"/>
              </w:rPr>
            </w:pPr>
            <w:r>
              <w:rPr>
                <w:rFonts w:ascii="Arial" w:hAnsi="Arial" w:cs="Arial"/>
                <w:b/>
                <w:bCs/>
              </w:rPr>
              <w:t xml:space="preserve">     2,994,599 </w:t>
            </w:r>
          </w:p>
        </w:tc>
        <w:tc>
          <w:tcPr>
            <w:tcW w:w="1843" w:type="dxa"/>
            <w:shd w:val="clear" w:color="auto" w:fill="auto"/>
            <w:vAlign w:val="bottom"/>
          </w:tcPr>
          <w:p w14:paraId="7336FE17" w14:textId="6494B95F" w:rsidR="009555DD" w:rsidRPr="004B6D90" w:rsidRDefault="009555DD" w:rsidP="009555DD">
            <w:pPr>
              <w:spacing w:before="60" w:after="60" w:line="240" w:lineRule="auto"/>
              <w:jc w:val="right"/>
              <w:rPr>
                <w:rFonts w:ascii="Arial" w:hAnsi="Arial" w:cs="Arial"/>
                <w:color w:val="000000"/>
              </w:rPr>
            </w:pPr>
            <w:r>
              <w:rPr>
                <w:rFonts w:ascii="Arial" w:hAnsi="Arial" w:cs="Arial"/>
                <w:b/>
                <w:bCs/>
              </w:rPr>
              <w:t xml:space="preserve">        674,022 </w:t>
            </w:r>
          </w:p>
        </w:tc>
        <w:tc>
          <w:tcPr>
            <w:tcW w:w="2305" w:type="dxa"/>
            <w:shd w:val="clear" w:color="auto" w:fill="auto"/>
            <w:vAlign w:val="bottom"/>
          </w:tcPr>
          <w:p w14:paraId="1FBEBFE7" w14:textId="34225D32" w:rsidR="009555DD" w:rsidRPr="004B6D90" w:rsidRDefault="009555DD" w:rsidP="009555DD">
            <w:pPr>
              <w:spacing w:before="60" w:after="60" w:line="240" w:lineRule="auto"/>
              <w:jc w:val="right"/>
              <w:rPr>
                <w:rFonts w:ascii="Arial" w:hAnsi="Arial" w:cs="Arial"/>
                <w:color w:val="000000"/>
              </w:rPr>
            </w:pPr>
            <w:r>
              <w:rPr>
                <w:rFonts w:ascii="Arial" w:hAnsi="Arial" w:cs="Arial"/>
                <w:b/>
                <w:bCs/>
              </w:rPr>
              <w:t xml:space="preserve">       2,320,577 </w:t>
            </w:r>
          </w:p>
        </w:tc>
      </w:tr>
      <w:tr w:rsidR="009555DD" w:rsidRPr="004B6D90" w14:paraId="780FCFFE" w14:textId="77777777" w:rsidTr="00CC138F">
        <w:tc>
          <w:tcPr>
            <w:tcW w:w="4488" w:type="dxa"/>
            <w:tcBorders>
              <w:bottom w:val="single" w:sz="4" w:space="0" w:color="auto"/>
            </w:tcBorders>
            <w:shd w:val="clear" w:color="auto" w:fill="auto"/>
          </w:tcPr>
          <w:p w14:paraId="457D714F" w14:textId="77777777" w:rsidR="009555DD" w:rsidRPr="004B6D90"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747FE710" w:rsidR="009555DD" w:rsidRPr="009555DD" w:rsidRDefault="009555DD" w:rsidP="009555DD">
            <w:pPr>
              <w:spacing w:before="60" w:after="60" w:line="240" w:lineRule="auto"/>
              <w:jc w:val="right"/>
              <w:rPr>
                <w:rFonts w:ascii="Arial" w:hAnsi="Arial" w:cs="Arial"/>
                <w:b/>
                <w:bCs/>
                <w:color w:val="auto"/>
              </w:rPr>
            </w:pPr>
            <w:r>
              <w:rPr>
                <w:rFonts w:ascii="Arial" w:hAnsi="Arial" w:cs="Arial"/>
                <w:b/>
                <w:bCs/>
                <w:color w:val="000000"/>
              </w:rPr>
              <w:t>4,471,022</w:t>
            </w:r>
          </w:p>
        </w:tc>
        <w:tc>
          <w:tcPr>
            <w:tcW w:w="1843" w:type="dxa"/>
            <w:tcBorders>
              <w:bottom w:val="single" w:sz="4" w:space="0" w:color="auto"/>
            </w:tcBorders>
            <w:shd w:val="clear" w:color="auto" w:fill="auto"/>
            <w:vAlign w:val="center"/>
          </w:tcPr>
          <w:p w14:paraId="158946D0" w14:textId="69D03BE2" w:rsidR="009555DD" w:rsidRPr="004B6D90" w:rsidRDefault="009555DD" w:rsidP="009555DD">
            <w:pPr>
              <w:spacing w:before="60" w:after="60" w:line="240" w:lineRule="auto"/>
              <w:jc w:val="right"/>
              <w:rPr>
                <w:rFonts w:ascii="Arial" w:hAnsi="Arial" w:cs="Arial"/>
                <w:b/>
                <w:bCs/>
                <w:color w:val="auto"/>
              </w:rPr>
            </w:pPr>
            <w:r>
              <w:rPr>
                <w:rFonts w:ascii="Arial" w:hAnsi="Arial" w:cs="Arial"/>
                <w:b/>
                <w:bCs/>
                <w:color w:val="000000"/>
              </w:rPr>
              <w:t>989,637</w:t>
            </w:r>
          </w:p>
        </w:tc>
        <w:tc>
          <w:tcPr>
            <w:tcW w:w="2305" w:type="dxa"/>
            <w:tcBorders>
              <w:bottom w:val="single" w:sz="4" w:space="0" w:color="auto"/>
            </w:tcBorders>
            <w:shd w:val="clear" w:color="auto" w:fill="auto"/>
            <w:vAlign w:val="center"/>
          </w:tcPr>
          <w:p w14:paraId="4E6E49BE" w14:textId="74963CAB" w:rsidR="009555DD" w:rsidRPr="004B6D90" w:rsidRDefault="009555DD" w:rsidP="009555DD">
            <w:pPr>
              <w:spacing w:before="60" w:after="60" w:line="240" w:lineRule="auto"/>
              <w:jc w:val="right"/>
              <w:rPr>
                <w:rFonts w:ascii="Arial" w:hAnsi="Arial" w:cs="Arial"/>
                <w:b/>
                <w:bCs/>
                <w:color w:val="auto"/>
              </w:rPr>
            </w:pPr>
            <w:r>
              <w:rPr>
                <w:rFonts w:ascii="Arial" w:hAnsi="Arial" w:cs="Arial"/>
                <w:b/>
                <w:bCs/>
                <w:color w:val="000000"/>
              </w:rPr>
              <w:t>3,481,385</w:t>
            </w: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shd w:val="clear" w:color="auto" w:fill="auto"/>
          </w:tcPr>
          <w:p w14:paraId="5C832022" w14:textId="77777777" w:rsidR="00CC138F" w:rsidRPr="004B6D90"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 xml:space="preserve">Includes Carried Forward of </w:t>
            </w:r>
          </w:p>
          <w:p w14:paraId="2D74932B" w14:textId="77777777" w:rsidR="00CC138F" w:rsidRDefault="00CC138F" w:rsidP="006E41B0">
            <w:pPr>
              <w:spacing w:before="60" w:after="60"/>
              <w:rPr>
                <w:rFonts w:ascii="Arial" w:hAnsi="Arial" w:cs="Arial"/>
                <w:b/>
                <w:color w:val="000000"/>
                <w14:textFill>
                  <w14:solidFill>
                    <w14:srgbClr w14:val="000000">
                      <w14:lumMod w14:val="60000"/>
                      <w14:lumOff w14:val="40000"/>
                    </w14:srgbClr>
                  </w14:solidFill>
                </w14:textFill>
              </w:rPr>
            </w:pPr>
            <w:r w:rsidRPr="004B6D90">
              <w:rPr>
                <w:rFonts w:ascii="Arial" w:hAnsi="Arial" w:cs="Arial"/>
                <w:b/>
                <w:color w:val="000000"/>
                <w14:textFill>
                  <w14:solidFill>
                    <w14:srgbClr w14:val="000000">
                      <w14:lumMod w14:val="60000"/>
                      <w14:lumOff w14:val="40000"/>
                    </w14:srgbClr>
                  </w14:solidFill>
                </w14:textFill>
              </w:rPr>
              <w:t>$</w:t>
            </w:r>
            <w:r>
              <w:rPr>
                <w:rFonts w:ascii="Arial" w:hAnsi="Arial" w:cs="Arial"/>
                <w:b/>
                <w:color w:val="000000"/>
                <w14:textFill>
                  <w14:solidFill>
                    <w14:srgbClr w14:val="000000">
                      <w14:lumMod w14:val="60000"/>
                      <w14:lumOff w14:val="40000"/>
                    </w14:srgbClr>
                  </w14:solidFill>
                </w14:textFill>
              </w:rPr>
              <w:t>153,480</w:t>
            </w:r>
            <w:r w:rsidRPr="004B6D90">
              <w:rPr>
                <w:rFonts w:ascii="Arial" w:hAnsi="Arial" w:cs="Arial"/>
                <w:b/>
                <w:color w:val="000000"/>
                <w14:textFill>
                  <w14:solidFill>
                    <w14:srgbClr w14:val="000000">
                      <w14:lumMod w14:val="60000"/>
                      <w14:lumOff w14:val="40000"/>
                    </w14:srgbClr>
                  </w14:solidFill>
                </w14:textFill>
              </w:rPr>
              <w:t xml:space="preserve"> (Police)</w:t>
            </w:r>
          </w:p>
          <w:p w14:paraId="11B493DA" w14:textId="6C3E91CA" w:rsidR="00CC138F" w:rsidRPr="00CC138F" w:rsidRDefault="00CC138F" w:rsidP="00CC138F">
            <w:pPr>
              <w:spacing w:before="60" w:after="60"/>
              <w:rPr>
                <w:rFonts w:ascii="Arial" w:hAnsi="Arial" w:cs="Arial"/>
                <w:bCs/>
                <w:i/>
                <w:iCs/>
                <w:color w:val="000000"/>
                <w14:textFill>
                  <w14:solidFill>
                    <w14:srgbClr w14:val="000000">
                      <w14:lumMod w14:val="60000"/>
                      <w14:lumOff w14:val="40000"/>
                    </w14:srgbClr>
                  </w14:solidFill>
                </w14:textFill>
              </w:rPr>
            </w:pPr>
            <w:r w:rsidRPr="00CC138F">
              <w:rPr>
                <w:rFonts w:ascii="Arial" w:hAnsi="Arial" w:cs="Arial"/>
                <w:bCs/>
                <w:i/>
                <w:iCs/>
                <w:color w:val="000000"/>
                <w14:textFill>
                  <w14:solidFill>
                    <w14:srgbClr w14:val="000000">
                      <w14:lumMod w14:val="60000"/>
                      <w14:lumOff w14:val="40000"/>
                    </w14:srgbClr>
                  </w14:solidFill>
                </w14:textFill>
              </w:rPr>
              <w:t>*</w:t>
            </w:r>
            <w:proofErr w:type="gramStart"/>
            <w:r w:rsidRPr="00CC138F">
              <w:rPr>
                <w:rFonts w:ascii="Arial" w:hAnsi="Arial" w:cs="Arial"/>
                <w:b/>
                <w:i/>
                <w:iCs/>
                <w:color w:val="000000"/>
                <w14:textFill>
                  <w14:solidFill>
                    <w14:srgbClr w14:val="000000">
                      <w14:lumMod w14:val="60000"/>
                      <w14:lumOff w14:val="40000"/>
                    </w14:srgbClr>
                  </w14:solidFill>
                </w14:textFill>
              </w:rPr>
              <w:t>note</w:t>
            </w:r>
            <w:proofErr w:type="gramEnd"/>
            <w:r w:rsidRPr="00CC138F">
              <w:rPr>
                <w:rFonts w:ascii="Arial" w:hAnsi="Arial" w:cs="Arial"/>
                <w:b/>
                <w:i/>
                <w:iCs/>
                <w:color w:val="000000"/>
                <w14:textFill>
                  <w14:solidFill>
                    <w14:srgbClr w14:val="000000">
                      <w14:lumMod w14:val="60000"/>
                      <w14:lumOff w14:val="40000"/>
                    </w14:srgbClr>
                  </w14:solidFill>
                </w14:textFill>
              </w:rPr>
              <w:t>:</w:t>
            </w:r>
            <w:r w:rsidRPr="00CC138F">
              <w:rPr>
                <w:rFonts w:ascii="Arial" w:hAnsi="Arial" w:cs="Arial"/>
                <w:bCs/>
                <w:i/>
                <w:iCs/>
                <w:color w:val="000000"/>
                <w14:textFill>
                  <w14:solidFill>
                    <w14:srgbClr w14:val="000000">
                      <w14:lumMod w14:val="60000"/>
                      <w14:lumOff w14:val="40000"/>
                    </w14:srgbClr>
                  </w14:solidFill>
                </w14:textFill>
              </w:rPr>
              <w:t xml:space="preserve"> State Growth budget is currently indicative – awaiting MoU funding confirmation</w:t>
            </w:r>
          </w:p>
        </w:tc>
      </w:tr>
    </w:tbl>
    <w:p w14:paraId="12ED8083" w14:textId="77777777" w:rsidR="00824398" w:rsidRPr="004B6D90" w:rsidRDefault="00824398" w:rsidP="00824398">
      <w:pPr>
        <w:rPr>
          <w:rFonts w:ascii="Arial" w:hAnsi="Arial" w:cs="Arial"/>
          <w:sz w:val="24"/>
          <w:szCs w:val="24"/>
        </w:rPr>
      </w:pPr>
    </w:p>
    <w:p w14:paraId="1BDEC960" w14:textId="77777777" w:rsidR="00B93749" w:rsidRPr="004B6D90" w:rsidRDefault="00B93749">
      <w:pPr>
        <w:rPr>
          <w:rFonts w:ascii="Arial" w:hAnsi="Arial" w:cs="Arial"/>
          <w:sz w:val="24"/>
          <w:szCs w:val="24"/>
        </w:rPr>
      </w:pPr>
    </w:p>
    <w:p w14:paraId="4CE0368D" w14:textId="2A24D232" w:rsidR="00B93749" w:rsidRPr="004B6D90" w:rsidRDefault="00B93749">
      <w:pPr>
        <w:rPr>
          <w:rFonts w:ascii="Arial" w:hAnsi="Arial" w:cs="Arial"/>
          <w:sz w:val="24"/>
          <w:szCs w:val="24"/>
        </w:rPr>
        <w:sectPr w:rsidR="00B93749" w:rsidRPr="004B6D90"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39842F22">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22F16390"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15096D" w:rsidRPr="004B6D90">
              <w:rPr>
                <w:rFonts w:ascii="Arial" w:hAnsi="Arial" w:cs="Arial"/>
                <w:color w:val="FFFFFF" w:themeColor="background1"/>
              </w:rPr>
              <w:t>September</w:t>
            </w:r>
            <w:r w:rsidR="008A4539" w:rsidRPr="004B6D90">
              <w:rPr>
                <w:rFonts w:ascii="Arial" w:hAnsi="Arial" w:cs="Arial"/>
                <w:color w:val="FFFFFF" w:themeColor="background1"/>
              </w:rPr>
              <w:t xml:space="preserve"> 2024</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ascii="Arial" w:hAnsi="Arial" w:cs="Arial"/>
        </w:rPr>
      </w:pPr>
    </w:p>
    <w:p w14:paraId="37183E5D" w14:textId="77777777" w:rsidR="005455B9" w:rsidRPr="004B6D90" w:rsidRDefault="005455B9" w:rsidP="003F6291">
      <w:pPr>
        <w:pStyle w:val="BodyText"/>
        <w:rPr>
          <w:rFonts w:ascii="Arial" w:hAnsi="Arial" w:cs="Arial"/>
        </w:rPr>
      </w:pPr>
    </w:p>
    <w:p w14:paraId="381D4C2E" w14:textId="77777777" w:rsidR="005455B9" w:rsidRPr="004B6D90" w:rsidRDefault="005455B9" w:rsidP="003F6291">
      <w:pPr>
        <w:pStyle w:val="BodyText"/>
        <w:rPr>
          <w:rFonts w:ascii="Arial" w:hAnsi="Arial" w:cs="Arial"/>
        </w:rPr>
      </w:pPr>
    </w:p>
    <w:p w14:paraId="570044BF" w14:textId="77777777" w:rsidR="009C3F70" w:rsidRPr="004B6D90" w:rsidRDefault="009C3F70" w:rsidP="003F6291">
      <w:pPr>
        <w:pStyle w:val="BodyText"/>
        <w:rPr>
          <w:rFonts w:ascii="Arial" w:hAnsi="Arial" w:cs="Arial"/>
        </w:rPr>
        <w:sectPr w:rsidR="009C3F70" w:rsidRPr="004B6D90" w:rsidSect="005455B9">
          <w:pgSz w:w="11906" w:h="16838" w:code="9"/>
          <w:pgMar w:top="993" w:right="851" w:bottom="1134" w:left="851" w:header="709" w:footer="709" w:gutter="0"/>
          <w:pgNumType w:start="1"/>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8D780" w14:textId="77777777" w:rsidR="00DC0E6E" w:rsidRDefault="00DC0E6E">
      <w:pPr>
        <w:spacing w:before="0" w:after="0" w:line="240" w:lineRule="auto"/>
      </w:pPr>
      <w:r>
        <w:separator/>
      </w:r>
    </w:p>
  </w:endnote>
  <w:endnote w:type="continuationSeparator" w:id="0">
    <w:p w14:paraId="318C2A97" w14:textId="77777777" w:rsidR="00DC0E6E" w:rsidRDefault="00DC0E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6AB875D1" w:rsidR="002F7290" w:rsidRDefault="002F7290">
    <w:pPr>
      <w:pStyle w:val="Footer"/>
    </w:pPr>
    <w:r>
      <w:t xml:space="preserve">Quarterly Progress Report to </w:t>
    </w:r>
    <w:r w:rsidR="00FB5E10">
      <w:t xml:space="preserve">30 </w:t>
    </w:r>
    <w:r w:rsidR="0015096D">
      <w:t>September</w:t>
    </w:r>
    <w:r w:rsidR="00845DC2">
      <w:t xml:space="preserve"> 2024</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59EFA146" w:rsidR="002F7290" w:rsidRDefault="002F7290" w:rsidP="00BC5F80">
    <w:pPr>
      <w:pStyle w:val="Footer"/>
    </w:pPr>
    <w:r>
      <w:t xml:space="preserve">Quarterly Progress Report to </w:t>
    </w:r>
    <w:r w:rsidR="000D3D1B">
      <w:t>3</w:t>
    </w:r>
    <w:r w:rsidR="00FB5E10">
      <w:t xml:space="preserve">0 </w:t>
    </w:r>
    <w:r w:rsidR="0015096D">
      <w:t>September</w:t>
    </w:r>
    <w:r w:rsidR="00845DC2">
      <w:t xml:space="preserve"> 2024</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19300B53" w:rsidR="002F7290" w:rsidRPr="00986602" w:rsidRDefault="002E4BBA" w:rsidP="00986602">
    <w:pPr>
      <w:pStyle w:val="Footer"/>
    </w:pPr>
    <w:r>
      <w:t xml:space="preserve">Quarterly Progress Report to </w:t>
    </w:r>
    <w:r w:rsidR="00FB5E10">
      <w:t xml:space="preserve">30 </w:t>
    </w:r>
    <w:r w:rsidR="0015096D">
      <w:t>September</w:t>
    </w:r>
    <w:r w:rsidR="00845DC2">
      <w:t xml:space="preserve">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C8743" w14:textId="77777777" w:rsidR="00DC0E6E" w:rsidRDefault="00DC0E6E">
      <w:pPr>
        <w:spacing w:before="0" w:after="0" w:line="240" w:lineRule="auto"/>
      </w:pPr>
      <w:r>
        <w:separator/>
      </w:r>
    </w:p>
  </w:footnote>
  <w:footnote w:type="continuationSeparator" w:id="0">
    <w:p w14:paraId="2FFD8962" w14:textId="77777777" w:rsidR="00DC0E6E" w:rsidRDefault="00DC0E6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F0094"/>
    <w:multiLevelType w:val="hybridMultilevel"/>
    <w:tmpl w:val="BFE0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B0F7B67"/>
    <w:multiLevelType w:val="hybridMultilevel"/>
    <w:tmpl w:val="C452F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2413AE"/>
    <w:multiLevelType w:val="hybridMultilevel"/>
    <w:tmpl w:val="30102C2C"/>
    <w:lvl w:ilvl="0" w:tplc="5B8EB9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1597933"/>
    <w:multiLevelType w:val="hybridMultilevel"/>
    <w:tmpl w:val="C1FEC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11312E"/>
    <w:multiLevelType w:val="multilevel"/>
    <w:tmpl w:val="C080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CD3145"/>
    <w:multiLevelType w:val="hybridMultilevel"/>
    <w:tmpl w:val="CE04F070"/>
    <w:lvl w:ilvl="0" w:tplc="92A68FB2">
      <w:numFmt w:val="bullet"/>
      <w:lvlText w:val="•"/>
      <w:lvlJc w:val="left"/>
      <w:pPr>
        <w:ind w:left="1080" w:hanging="720"/>
      </w:pPr>
      <w:rPr>
        <w:rFonts w:ascii="Gill Sans MT" w:eastAsia="Gill Sans MT" w:hAnsi="Gill Sans M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E204E3"/>
    <w:multiLevelType w:val="hybridMultilevel"/>
    <w:tmpl w:val="15B05290"/>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9515D4"/>
    <w:multiLevelType w:val="hybridMultilevel"/>
    <w:tmpl w:val="11F40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97380A"/>
    <w:multiLevelType w:val="hybridMultilevel"/>
    <w:tmpl w:val="31ECB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F14065"/>
    <w:multiLevelType w:val="hybridMultilevel"/>
    <w:tmpl w:val="55D4F8EC"/>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21288"/>
    <w:multiLevelType w:val="hybridMultilevel"/>
    <w:tmpl w:val="8A964290"/>
    <w:lvl w:ilvl="0" w:tplc="92A68FB2">
      <w:numFmt w:val="bullet"/>
      <w:lvlText w:val="•"/>
      <w:lvlJc w:val="left"/>
      <w:pPr>
        <w:ind w:left="720" w:hanging="720"/>
      </w:pPr>
      <w:rPr>
        <w:rFonts w:ascii="Gill Sans MT" w:eastAsia="Gill Sans MT" w:hAnsi="Gill Sans MT"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23"/>
  </w:num>
  <w:num w:numId="3" w16cid:durableId="179858959">
    <w:abstractNumId w:val="10"/>
  </w:num>
  <w:num w:numId="4" w16cid:durableId="1227447156">
    <w:abstractNumId w:val="31"/>
  </w:num>
  <w:num w:numId="5" w16cid:durableId="779686004">
    <w:abstractNumId w:val="37"/>
  </w:num>
  <w:num w:numId="6" w16cid:durableId="927078688">
    <w:abstractNumId w:val="0"/>
  </w:num>
  <w:num w:numId="7" w16cid:durableId="995887429">
    <w:abstractNumId w:val="1"/>
  </w:num>
  <w:num w:numId="8" w16cid:durableId="1616863732">
    <w:abstractNumId w:val="39"/>
  </w:num>
  <w:num w:numId="9" w16cid:durableId="121047361">
    <w:abstractNumId w:val="16"/>
  </w:num>
  <w:num w:numId="10" w16cid:durableId="915821086">
    <w:abstractNumId w:val="13"/>
  </w:num>
  <w:num w:numId="11" w16cid:durableId="2050104992">
    <w:abstractNumId w:val="5"/>
  </w:num>
  <w:num w:numId="12" w16cid:durableId="1199702558">
    <w:abstractNumId w:val="27"/>
  </w:num>
  <w:num w:numId="13" w16cid:durableId="404377806">
    <w:abstractNumId w:val="9"/>
  </w:num>
  <w:num w:numId="14" w16cid:durableId="1614090266">
    <w:abstractNumId w:val="22"/>
  </w:num>
  <w:num w:numId="15" w16cid:durableId="348797697">
    <w:abstractNumId w:val="12"/>
  </w:num>
  <w:num w:numId="16" w16cid:durableId="1478495147">
    <w:abstractNumId w:val="34"/>
  </w:num>
  <w:num w:numId="17" w16cid:durableId="968782330">
    <w:abstractNumId w:val="33"/>
  </w:num>
  <w:num w:numId="18" w16cid:durableId="318116911">
    <w:abstractNumId w:val="21"/>
  </w:num>
  <w:num w:numId="19" w16cid:durableId="194778106">
    <w:abstractNumId w:val="28"/>
  </w:num>
  <w:num w:numId="20" w16cid:durableId="1200894023">
    <w:abstractNumId w:val="11"/>
  </w:num>
  <w:num w:numId="21" w16cid:durableId="1200435923">
    <w:abstractNumId w:val="3"/>
  </w:num>
  <w:num w:numId="22" w16cid:durableId="1338849276">
    <w:abstractNumId w:val="25"/>
  </w:num>
  <w:num w:numId="23" w16cid:durableId="6620489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4"/>
  </w:num>
  <w:num w:numId="25" w16cid:durableId="645161378">
    <w:abstractNumId w:val="32"/>
  </w:num>
  <w:num w:numId="26" w16cid:durableId="1128745077">
    <w:abstractNumId w:val="29"/>
  </w:num>
  <w:num w:numId="27" w16cid:durableId="1710491020">
    <w:abstractNumId w:val="8"/>
  </w:num>
  <w:num w:numId="28" w16cid:durableId="1587112180">
    <w:abstractNumId w:val="17"/>
  </w:num>
  <w:num w:numId="29" w16cid:durableId="1008099899">
    <w:abstractNumId w:val="36"/>
  </w:num>
  <w:num w:numId="30" w16cid:durableId="1825007561">
    <w:abstractNumId w:val="18"/>
  </w:num>
  <w:num w:numId="31" w16cid:durableId="1094206091">
    <w:abstractNumId w:val="15"/>
  </w:num>
  <w:num w:numId="32" w16cid:durableId="948316677">
    <w:abstractNumId w:val="38"/>
  </w:num>
  <w:num w:numId="33" w16cid:durableId="1679387849">
    <w:abstractNumId w:val="19"/>
  </w:num>
  <w:num w:numId="34" w16cid:durableId="2048674524">
    <w:abstractNumId w:val="7"/>
  </w:num>
  <w:num w:numId="35" w16cid:durableId="318313074">
    <w:abstractNumId w:val="24"/>
  </w:num>
  <w:num w:numId="36" w16cid:durableId="1445225635">
    <w:abstractNumId w:val="4"/>
  </w:num>
  <w:num w:numId="37" w16cid:durableId="2090299339">
    <w:abstractNumId w:val="6"/>
  </w:num>
  <w:num w:numId="38" w16cid:durableId="1407385731">
    <w:abstractNumId w:val="35"/>
  </w:num>
  <w:num w:numId="39" w16cid:durableId="1604533463">
    <w:abstractNumId w:val="20"/>
  </w:num>
  <w:num w:numId="40" w16cid:durableId="8303641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836D8F8-04A8-4372-8349-4E24043412E3}"/>
    <w:docVar w:name="dgnword-eventsink" w:val="2799253350384"/>
    <w:docVar w:name="dgnword-lastRevisionsView" w:val="0"/>
  </w:docVars>
  <w:rsids>
    <w:rsidRoot w:val="00870900"/>
    <w:rsid w:val="00001D90"/>
    <w:rsid w:val="00002F7C"/>
    <w:rsid w:val="00006D36"/>
    <w:rsid w:val="00007812"/>
    <w:rsid w:val="00007889"/>
    <w:rsid w:val="00013092"/>
    <w:rsid w:val="0001359C"/>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6432"/>
    <w:rsid w:val="000368C6"/>
    <w:rsid w:val="0003768E"/>
    <w:rsid w:val="0003773A"/>
    <w:rsid w:val="0004025D"/>
    <w:rsid w:val="00041507"/>
    <w:rsid w:val="0004161D"/>
    <w:rsid w:val="00042567"/>
    <w:rsid w:val="00042E8A"/>
    <w:rsid w:val="000430A5"/>
    <w:rsid w:val="000453AB"/>
    <w:rsid w:val="00045FD6"/>
    <w:rsid w:val="000467BA"/>
    <w:rsid w:val="00050FBB"/>
    <w:rsid w:val="000520C8"/>
    <w:rsid w:val="00052D6F"/>
    <w:rsid w:val="00052E34"/>
    <w:rsid w:val="000539C1"/>
    <w:rsid w:val="00054E29"/>
    <w:rsid w:val="00061510"/>
    <w:rsid w:val="000649C3"/>
    <w:rsid w:val="00064C79"/>
    <w:rsid w:val="00064D24"/>
    <w:rsid w:val="00065DE6"/>
    <w:rsid w:val="0006720C"/>
    <w:rsid w:val="0006728E"/>
    <w:rsid w:val="000673FF"/>
    <w:rsid w:val="00070CBB"/>
    <w:rsid w:val="00071D0B"/>
    <w:rsid w:val="00072EB1"/>
    <w:rsid w:val="0007363C"/>
    <w:rsid w:val="00075047"/>
    <w:rsid w:val="000760EC"/>
    <w:rsid w:val="00080B88"/>
    <w:rsid w:val="000840F9"/>
    <w:rsid w:val="000871C2"/>
    <w:rsid w:val="00087F08"/>
    <w:rsid w:val="000923E7"/>
    <w:rsid w:val="00093124"/>
    <w:rsid w:val="0009471F"/>
    <w:rsid w:val="000955F5"/>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ED8"/>
    <w:rsid w:val="000B4F2E"/>
    <w:rsid w:val="000B5059"/>
    <w:rsid w:val="000B6572"/>
    <w:rsid w:val="000B7282"/>
    <w:rsid w:val="000B7885"/>
    <w:rsid w:val="000C07FA"/>
    <w:rsid w:val="000C2B23"/>
    <w:rsid w:val="000C6328"/>
    <w:rsid w:val="000D064E"/>
    <w:rsid w:val="000D0C5D"/>
    <w:rsid w:val="000D1B42"/>
    <w:rsid w:val="000D3D1B"/>
    <w:rsid w:val="000D48D1"/>
    <w:rsid w:val="000D4F29"/>
    <w:rsid w:val="000D53BE"/>
    <w:rsid w:val="000D5C0F"/>
    <w:rsid w:val="000D7F4A"/>
    <w:rsid w:val="000E1422"/>
    <w:rsid w:val="000E1486"/>
    <w:rsid w:val="000E1EEC"/>
    <w:rsid w:val="000E37F9"/>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3D26"/>
    <w:rsid w:val="00104DD2"/>
    <w:rsid w:val="00104EE1"/>
    <w:rsid w:val="00105067"/>
    <w:rsid w:val="001066A4"/>
    <w:rsid w:val="00107561"/>
    <w:rsid w:val="001107B9"/>
    <w:rsid w:val="001110EC"/>
    <w:rsid w:val="00112483"/>
    <w:rsid w:val="001133DA"/>
    <w:rsid w:val="00113D66"/>
    <w:rsid w:val="0011414F"/>
    <w:rsid w:val="00114612"/>
    <w:rsid w:val="00115B27"/>
    <w:rsid w:val="001171E8"/>
    <w:rsid w:val="0012070F"/>
    <w:rsid w:val="00123C14"/>
    <w:rsid w:val="001247D8"/>
    <w:rsid w:val="00124A34"/>
    <w:rsid w:val="00125951"/>
    <w:rsid w:val="00125DD1"/>
    <w:rsid w:val="00130591"/>
    <w:rsid w:val="00131306"/>
    <w:rsid w:val="00131933"/>
    <w:rsid w:val="00131E9B"/>
    <w:rsid w:val="00133AC5"/>
    <w:rsid w:val="001344C6"/>
    <w:rsid w:val="00136A8D"/>
    <w:rsid w:val="00136F77"/>
    <w:rsid w:val="00137A72"/>
    <w:rsid w:val="0014062F"/>
    <w:rsid w:val="001409D5"/>
    <w:rsid w:val="0014156D"/>
    <w:rsid w:val="0014275F"/>
    <w:rsid w:val="00143B88"/>
    <w:rsid w:val="001461E2"/>
    <w:rsid w:val="00146587"/>
    <w:rsid w:val="0014698E"/>
    <w:rsid w:val="0015096D"/>
    <w:rsid w:val="001512CD"/>
    <w:rsid w:val="00153B69"/>
    <w:rsid w:val="00155621"/>
    <w:rsid w:val="00155884"/>
    <w:rsid w:val="00157D72"/>
    <w:rsid w:val="0016283D"/>
    <w:rsid w:val="00163B9C"/>
    <w:rsid w:val="00165345"/>
    <w:rsid w:val="00165C90"/>
    <w:rsid w:val="00166480"/>
    <w:rsid w:val="0016682C"/>
    <w:rsid w:val="001702A1"/>
    <w:rsid w:val="001705F1"/>
    <w:rsid w:val="00171CE2"/>
    <w:rsid w:val="00171E55"/>
    <w:rsid w:val="0017203C"/>
    <w:rsid w:val="00172538"/>
    <w:rsid w:val="00175C93"/>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E0AAB"/>
    <w:rsid w:val="001E2292"/>
    <w:rsid w:val="001E3635"/>
    <w:rsid w:val="001E390D"/>
    <w:rsid w:val="001E391D"/>
    <w:rsid w:val="001E403C"/>
    <w:rsid w:val="001E4968"/>
    <w:rsid w:val="001E4E13"/>
    <w:rsid w:val="001E5037"/>
    <w:rsid w:val="001E693D"/>
    <w:rsid w:val="001E7CD3"/>
    <w:rsid w:val="001F0167"/>
    <w:rsid w:val="001F1036"/>
    <w:rsid w:val="001F33CB"/>
    <w:rsid w:val="001F5C4A"/>
    <w:rsid w:val="001F66DF"/>
    <w:rsid w:val="001F71EA"/>
    <w:rsid w:val="001F7F89"/>
    <w:rsid w:val="0020405F"/>
    <w:rsid w:val="00205F81"/>
    <w:rsid w:val="00207DE0"/>
    <w:rsid w:val="00211942"/>
    <w:rsid w:val="002126AB"/>
    <w:rsid w:val="002162BD"/>
    <w:rsid w:val="0021656B"/>
    <w:rsid w:val="00216A7B"/>
    <w:rsid w:val="00216AC4"/>
    <w:rsid w:val="002172C3"/>
    <w:rsid w:val="00220BCA"/>
    <w:rsid w:val="00222D23"/>
    <w:rsid w:val="00222F25"/>
    <w:rsid w:val="00222FE7"/>
    <w:rsid w:val="002266DB"/>
    <w:rsid w:val="00231B83"/>
    <w:rsid w:val="0023441C"/>
    <w:rsid w:val="00236085"/>
    <w:rsid w:val="002439EA"/>
    <w:rsid w:val="00243D58"/>
    <w:rsid w:val="00246013"/>
    <w:rsid w:val="002466FA"/>
    <w:rsid w:val="002502AD"/>
    <w:rsid w:val="00251DC1"/>
    <w:rsid w:val="00252746"/>
    <w:rsid w:val="0025291C"/>
    <w:rsid w:val="00253F3B"/>
    <w:rsid w:val="0025409F"/>
    <w:rsid w:val="00254CFA"/>
    <w:rsid w:val="0025502F"/>
    <w:rsid w:val="00256547"/>
    <w:rsid w:val="00263D63"/>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90E7D"/>
    <w:rsid w:val="002919B8"/>
    <w:rsid w:val="00292058"/>
    <w:rsid w:val="0029230F"/>
    <w:rsid w:val="002950C5"/>
    <w:rsid w:val="0029715A"/>
    <w:rsid w:val="002A056E"/>
    <w:rsid w:val="002A07AB"/>
    <w:rsid w:val="002A0A2E"/>
    <w:rsid w:val="002A5199"/>
    <w:rsid w:val="002B023E"/>
    <w:rsid w:val="002B04E2"/>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167D"/>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6B7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377"/>
    <w:rsid w:val="00330878"/>
    <w:rsid w:val="00330B0C"/>
    <w:rsid w:val="003330A1"/>
    <w:rsid w:val="003346DF"/>
    <w:rsid w:val="00334A0E"/>
    <w:rsid w:val="00335448"/>
    <w:rsid w:val="003356C6"/>
    <w:rsid w:val="003360E9"/>
    <w:rsid w:val="0033632F"/>
    <w:rsid w:val="003401A3"/>
    <w:rsid w:val="00340301"/>
    <w:rsid w:val="0034121F"/>
    <w:rsid w:val="00342AA8"/>
    <w:rsid w:val="00344E58"/>
    <w:rsid w:val="00345B8A"/>
    <w:rsid w:val="00345EA8"/>
    <w:rsid w:val="00346668"/>
    <w:rsid w:val="00347593"/>
    <w:rsid w:val="00350D2F"/>
    <w:rsid w:val="003513F9"/>
    <w:rsid w:val="003528D4"/>
    <w:rsid w:val="00352D27"/>
    <w:rsid w:val="003531DF"/>
    <w:rsid w:val="00353C11"/>
    <w:rsid w:val="00353D73"/>
    <w:rsid w:val="00354F84"/>
    <w:rsid w:val="00355AFA"/>
    <w:rsid w:val="003566D6"/>
    <w:rsid w:val="00356770"/>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499"/>
    <w:rsid w:val="00397054"/>
    <w:rsid w:val="0039799C"/>
    <w:rsid w:val="00397DC3"/>
    <w:rsid w:val="003A0921"/>
    <w:rsid w:val="003A1C60"/>
    <w:rsid w:val="003A6ABB"/>
    <w:rsid w:val="003B0765"/>
    <w:rsid w:val="003B1E84"/>
    <w:rsid w:val="003B2769"/>
    <w:rsid w:val="003B42FE"/>
    <w:rsid w:val="003B4CDA"/>
    <w:rsid w:val="003B6DA0"/>
    <w:rsid w:val="003B7A5D"/>
    <w:rsid w:val="003C02BC"/>
    <w:rsid w:val="003C0737"/>
    <w:rsid w:val="003C291B"/>
    <w:rsid w:val="003C2B22"/>
    <w:rsid w:val="003C4404"/>
    <w:rsid w:val="003C58A2"/>
    <w:rsid w:val="003C5B68"/>
    <w:rsid w:val="003C5C58"/>
    <w:rsid w:val="003C5DF5"/>
    <w:rsid w:val="003C7407"/>
    <w:rsid w:val="003D1617"/>
    <w:rsid w:val="003D1C20"/>
    <w:rsid w:val="003D1E43"/>
    <w:rsid w:val="003D2639"/>
    <w:rsid w:val="003D27F6"/>
    <w:rsid w:val="003D5577"/>
    <w:rsid w:val="003E06DF"/>
    <w:rsid w:val="003E1DBF"/>
    <w:rsid w:val="003E544F"/>
    <w:rsid w:val="003E5B83"/>
    <w:rsid w:val="003E6AC7"/>
    <w:rsid w:val="003E7759"/>
    <w:rsid w:val="003E791F"/>
    <w:rsid w:val="003F17D2"/>
    <w:rsid w:val="003F1CA5"/>
    <w:rsid w:val="003F4D0D"/>
    <w:rsid w:val="003F6291"/>
    <w:rsid w:val="003F7960"/>
    <w:rsid w:val="00400102"/>
    <w:rsid w:val="00400F94"/>
    <w:rsid w:val="004015B5"/>
    <w:rsid w:val="004028CE"/>
    <w:rsid w:val="004038A7"/>
    <w:rsid w:val="00404213"/>
    <w:rsid w:val="00405AE1"/>
    <w:rsid w:val="004065DA"/>
    <w:rsid w:val="00406DD3"/>
    <w:rsid w:val="0041100F"/>
    <w:rsid w:val="00411AC2"/>
    <w:rsid w:val="004124F9"/>
    <w:rsid w:val="00412E75"/>
    <w:rsid w:val="00415260"/>
    <w:rsid w:val="00415812"/>
    <w:rsid w:val="0041704B"/>
    <w:rsid w:val="00417543"/>
    <w:rsid w:val="004175F7"/>
    <w:rsid w:val="004200CE"/>
    <w:rsid w:val="0042123E"/>
    <w:rsid w:val="00421E44"/>
    <w:rsid w:val="004224CF"/>
    <w:rsid w:val="0042424C"/>
    <w:rsid w:val="00425961"/>
    <w:rsid w:val="00425F63"/>
    <w:rsid w:val="00427026"/>
    <w:rsid w:val="0043110A"/>
    <w:rsid w:val="00431BC8"/>
    <w:rsid w:val="0043263A"/>
    <w:rsid w:val="0043319C"/>
    <w:rsid w:val="00433E5B"/>
    <w:rsid w:val="00434B5A"/>
    <w:rsid w:val="004352AA"/>
    <w:rsid w:val="00437E0E"/>
    <w:rsid w:val="00440166"/>
    <w:rsid w:val="004429A3"/>
    <w:rsid w:val="004432C1"/>
    <w:rsid w:val="00443D40"/>
    <w:rsid w:val="00443F1A"/>
    <w:rsid w:val="004441DF"/>
    <w:rsid w:val="00444584"/>
    <w:rsid w:val="00447225"/>
    <w:rsid w:val="004478A8"/>
    <w:rsid w:val="00450258"/>
    <w:rsid w:val="004518B6"/>
    <w:rsid w:val="0045225A"/>
    <w:rsid w:val="004525E5"/>
    <w:rsid w:val="00452A9D"/>
    <w:rsid w:val="00453731"/>
    <w:rsid w:val="00454FD4"/>
    <w:rsid w:val="00456733"/>
    <w:rsid w:val="004573DB"/>
    <w:rsid w:val="0046005E"/>
    <w:rsid w:val="00460436"/>
    <w:rsid w:val="00460FD7"/>
    <w:rsid w:val="0046166E"/>
    <w:rsid w:val="0046182F"/>
    <w:rsid w:val="00462951"/>
    <w:rsid w:val="00462B0A"/>
    <w:rsid w:val="00464828"/>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9D9"/>
    <w:rsid w:val="004D7AF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5003A5"/>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A87"/>
    <w:rsid w:val="00515CE2"/>
    <w:rsid w:val="005166C8"/>
    <w:rsid w:val="00517B98"/>
    <w:rsid w:val="0052048D"/>
    <w:rsid w:val="005257BF"/>
    <w:rsid w:val="00534DCA"/>
    <w:rsid w:val="005350EC"/>
    <w:rsid w:val="00535D1B"/>
    <w:rsid w:val="00540053"/>
    <w:rsid w:val="005414A5"/>
    <w:rsid w:val="005416D5"/>
    <w:rsid w:val="0054266C"/>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1D71"/>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764"/>
    <w:rsid w:val="00597880"/>
    <w:rsid w:val="005A1DB7"/>
    <w:rsid w:val="005A2CAB"/>
    <w:rsid w:val="005A3FBB"/>
    <w:rsid w:val="005A6594"/>
    <w:rsid w:val="005A71A5"/>
    <w:rsid w:val="005B0839"/>
    <w:rsid w:val="005B1988"/>
    <w:rsid w:val="005B4BC5"/>
    <w:rsid w:val="005B74A9"/>
    <w:rsid w:val="005B7E9A"/>
    <w:rsid w:val="005C0950"/>
    <w:rsid w:val="005C324E"/>
    <w:rsid w:val="005C55D6"/>
    <w:rsid w:val="005C5677"/>
    <w:rsid w:val="005C5EAF"/>
    <w:rsid w:val="005C6B1C"/>
    <w:rsid w:val="005C7816"/>
    <w:rsid w:val="005D33AC"/>
    <w:rsid w:val="005D4FA9"/>
    <w:rsid w:val="005D6851"/>
    <w:rsid w:val="005D736F"/>
    <w:rsid w:val="005D7BAF"/>
    <w:rsid w:val="005E0DAC"/>
    <w:rsid w:val="005E302C"/>
    <w:rsid w:val="005E3214"/>
    <w:rsid w:val="005E5975"/>
    <w:rsid w:val="005E5AFF"/>
    <w:rsid w:val="005E6B99"/>
    <w:rsid w:val="005E7067"/>
    <w:rsid w:val="005E7FB2"/>
    <w:rsid w:val="005F00EB"/>
    <w:rsid w:val="005F108F"/>
    <w:rsid w:val="005F5A63"/>
    <w:rsid w:val="005F6AA1"/>
    <w:rsid w:val="006010A9"/>
    <w:rsid w:val="006011CD"/>
    <w:rsid w:val="00603172"/>
    <w:rsid w:val="00605113"/>
    <w:rsid w:val="0060685D"/>
    <w:rsid w:val="006070CE"/>
    <w:rsid w:val="00610DEC"/>
    <w:rsid w:val="006110AD"/>
    <w:rsid w:val="006113B7"/>
    <w:rsid w:val="0061206A"/>
    <w:rsid w:val="00614E35"/>
    <w:rsid w:val="00615126"/>
    <w:rsid w:val="006157AF"/>
    <w:rsid w:val="00616A93"/>
    <w:rsid w:val="00616E70"/>
    <w:rsid w:val="0062061C"/>
    <w:rsid w:val="00620AE9"/>
    <w:rsid w:val="00620BB6"/>
    <w:rsid w:val="00621B2E"/>
    <w:rsid w:val="00625971"/>
    <w:rsid w:val="00626158"/>
    <w:rsid w:val="006307D3"/>
    <w:rsid w:val="00630F84"/>
    <w:rsid w:val="00631936"/>
    <w:rsid w:val="00631EE2"/>
    <w:rsid w:val="00632BAD"/>
    <w:rsid w:val="006340F8"/>
    <w:rsid w:val="00634CC4"/>
    <w:rsid w:val="0063631A"/>
    <w:rsid w:val="0063720C"/>
    <w:rsid w:val="00640D0C"/>
    <w:rsid w:val="00642A0F"/>
    <w:rsid w:val="00645318"/>
    <w:rsid w:val="0064620E"/>
    <w:rsid w:val="0064747F"/>
    <w:rsid w:val="00647891"/>
    <w:rsid w:val="00652D1E"/>
    <w:rsid w:val="0065337B"/>
    <w:rsid w:val="00653699"/>
    <w:rsid w:val="0065376B"/>
    <w:rsid w:val="006539FF"/>
    <w:rsid w:val="00653D65"/>
    <w:rsid w:val="006562CD"/>
    <w:rsid w:val="006576EC"/>
    <w:rsid w:val="00660D34"/>
    <w:rsid w:val="00660FA6"/>
    <w:rsid w:val="00661E01"/>
    <w:rsid w:val="0066517F"/>
    <w:rsid w:val="00665A4D"/>
    <w:rsid w:val="006673D2"/>
    <w:rsid w:val="00667965"/>
    <w:rsid w:val="006679FD"/>
    <w:rsid w:val="0067091E"/>
    <w:rsid w:val="0067095C"/>
    <w:rsid w:val="00670BFF"/>
    <w:rsid w:val="00671200"/>
    <w:rsid w:val="00673360"/>
    <w:rsid w:val="006767AD"/>
    <w:rsid w:val="0067704D"/>
    <w:rsid w:val="00677AD7"/>
    <w:rsid w:val="00680485"/>
    <w:rsid w:val="00680557"/>
    <w:rsid w:val="00680CED"/>
    <w:rsid w:val="006812F5"/>
    <w:rsid w:val="00682AE4"/>
    <w:rsid w:val="00683C6F"/>
    <w:rsid w:val="006847F2"/>
    <w:rsid w:val="00684C78"/>
    <w:rsid w:val="00686374"/>
    <w:rsid w:val="00686BFB"/>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D82"/>
    <w:rsid w:val="006C6FB9"/>
    <w:rsid w:val="006C727B"/>
    <w:rsid w:val="006C7BCF"/>
    <w:rsid w:val="006C7CB8"/>
    <w:rsid w:val="006D15C6"/>
    <w:rsid w:val="006D191D"/>
    <w:rsid w:val="006D21B8"/>
    <w:rsid w:val="006D2621"/>
    <w:rsid w:val="006D2F15"/>
    <w:rsid w:val="006D466E"/>
    <w:rsid w:val="006D4E2E"/>
    <w:rsid w:val="006D51DB"/>
    <w:rsid w:val="006D5219"/>
    <w:rsid w:val="006D77BF"/>
    <w:rsid w:val="006D7F63"/>
    <w:rsid w:val="006E0491"/>
    <w:rsid w:val="006E09B6"/>
    <w:rsid w:val="006E4CD7"/>
    <w:rsid w:val="006E59F5"/>
    <w:rsid w:val="006F1C3B"/>
    <w:rsid w:val="006F1DBB"/>
    <w:rsid w:val="006F2606"/>
    <w:rsid w:val="006F37D9"/>
    <w:rsid w:val="006F4343"/>
    <w:rsid w:val="006F4C86"/>
    <w:rsid w:val="006F62C7"/>
    <w:rsid w:val="006F6D1F"/>
    <w:rsid w:val="006F7CBF"/>
    <w:rsid w:val="0070035F"/>
    <w:rsid w:val="007007AA"/>
    <w:rsid w:val="00701273"/>
    <w:rsid w:val="007018C7"/>
    <w:rsid w:val="00701E67"/>
    <w:rsid w:val="00702FF3"/>
    <w:rsid w:val="00703823"/>
    <w:rsid w:val="00710C62"/>
    <w:rsid w:val="007111CE"/>
    <w:rsid w:val="0071233D"/>
    <w:rsid w:val="00712F10"/>
    <w:rsid w:val="007130D0"/>
    <w:rsid w:val="007146B3"/>
    <w:rsid w:val="007147EE"/>
    <w:rsid w:val="00714887"/>
    <w:rsid w:val="007160BF"/>
    <w:rsid w:val="007160E8"/>
    <w:rsid w:val="00716522"/>
    <w:rsid w:val="007167C5"/>
    <w:rsid w:val="00717DB5"/>
    <w:rsid w:val="00720DCF"/>
    <w:rsid w:val="00720F36"/>
    <w:rsid w:val="007224C6"/>
    <w:rsid w:val="00722EE5"/>
    <w:rsid w:val="007233E1"/>
    <w:rsid w:val="00726463"/>
    <w:rsid w:val="00727696"/>
    <w:rsid w:val="00730915"/>
    <w:rsid w:val="00731598"/>
    <w:rsid w:val="00737AAB"/>
    <w:rsid w:val="00737DD7"/>
    <w:rsid w:val="007404B2"/>
    <w:rsid w:val="0074067B"/>
    <w:rsid w:val="0074102B"/>
    <w:rsid w:val="007423B8"/>
    <w:rsid w:val="00742F28"/>
    <w:rsid w:val="00742FA5"/>
    <w:rsid w:val="00744C7E"/>
    <w:rsid w:val="0074581C"/>
    <w:rsid w:val="00746ACB"/>
    <w:rsid w:val="0074700A"/>
    <w:rsid w:val="007475DF"/>
    <w:rsid w:val="00750D1D"/>
    <w:rsid w:val="007516B8"/>
    <w:rsid w:val="0075209D"/>
    <w:rsid w:val="00752939"/>
    <w:rsid w:val="00754043"/>
    <w:rsid w:val="007548E4"/>
    <w:rsid w:val="007554C7"/>
    <w:rsid w:val="00755ED2"/>
    <w:rsid w:val="00756D43"/>
    <w:rsid w:val="00757113"/>
    <w:rsid w:val="00757492"/>
    <w:rsid w:val="00760146"/>
    <w:rsid w:val="007603AA"/>
    <w:rsid w:val="00760F18"/>
    <w:rsid w:val="00762829"/>
    <w:rsid w:val="00765A2F"/>
    <w:rsid w:val="0076677E"/>
    <w:rsid w:val="00770F53"/>
    <w:rsid w:val="007721B2"/>
    <w:rsid w:val="0077292E"/>
    <w:rsid w:val="00772BDD"/>
    <w:rsid w:val="00772F10"/>
    <w:rsid w:val="00773655"/>
    <w:rsid w:val="00775D1E"/>
    <w:rsid w:val="00777816"/>
    <w:rsid w:val="00777C3F"/>
    <w:rsid w:val="0078220A"/>
    <w:rsid w:val="007825BF"/>
    <w:rsid w:val="00783E1D"/>
    <w:rsid w:val="00793091"/>
    <w:rsid w:val="00793257"/>
    <w:rsid w:val="007932BE"/>
    <w:rsid w:val="00794194"/>
    <w:rsid w:val="00794FA5"/>
    <w:rsid w:val="007A3700"/>
    <w:rsid w:val="007A550A"/>
    <w:rsid w:val="007A58DE"/>
    <w:rsid w:val="007A6F8A"/>
    <w:rsid w:val="007B1AE7"/>
    <w:rsid w:val="007B20F7"/>
    <w:rsid w:val="007B283A"/>
    <w:rsid w:val="007B2B6E"/>
    <w:rsid w:val="007B3E1B"/>
    <w:rsid w:val="007B621B"/>
    <w:rsid w:val="007C072E"/>
    <w:rsid w:val="007C1F92"/>
    <w:rsid w:val="007C24B1"/>
    <w:rsid w:val="007C28D5"/>
    <w:rsid w:val="007C2E27"/>
    <w:rsid w:val="007C35AB"/>
    <w:rsid w:val="007C3E5A"/>
    <w:rsid w:val="007C4A91"/>
    <w:rsid w:val="007C73E6"/>
    <w:rsid w:val="007D004B"/>
    <w:rsid w:val="007D0499"/>
    <w:rsid w:val="007D2814"/>
    <w:rsid w:val="007D2E7C"/>
    <w:rsid w:val="007D2FD5"/>
    <w:rsid w:val="007D43AB"/>
    <w:rsid w:val="007D5123"/>
    <w:rsid w:val="007D56A0"/>
    <w:rsid w:val="007D67D4"/>
    <w:rsid w:val="007D767D"/>
    <w:rsid w:val="007D79C2"/>
    <w:rsid w:val="007E1D5B"/>
    <w:rsid w:val="007E485C"/>
    <w:rsid w:val="007E4D3A"/>
    <w:rsid w:val="007E588E"/>
    <w:rsid w:val="007E5D88"/>
    <w:rsid w:val="007F11A9"/>
    <w:rsid w:val="007F13C7"/>
    <w:rsid w:val="007F5831"/>
    <w:rsid w:val="008008EB"/>
    <w:rsid w:val="00800C2E"/>
    <w:rsid w:val="00800F1C"/>
    <w:rsid w:val="00801236"/>
    <w:rsid w:val="0080129F"/>
    <w:rsid w:val="00802935"/>
    <w:rsid w:val="008035F5"/>
    <w:rsid w:val="00805ACC"/>
    <w:rsid w:val="00806927"/>
    <w:rsid w:val="00810951"/>
    <w:rsid w:val="008110A7"/>
    <w:rsid w:val="0081150B"/>
    <w:rsid w:val="00816C5D"/>
    <w:rsid w:val="00816F04"/>
    <w:rsid w:val="00821429"/>
    <w:rsid w:val="008231D9"/>
    <w:rsid w:val="00824398"/>
    <w:rsid w:val="0082465B"/>
    <w:rsid w:val="008259CA"/>
    <w:rsid w:val="00825BC9"/>
    <w:rsid w:val="00825DBF"/>
    <w:rsid w:val="0082621E"/>
    <w:rsid w:val="00826268"/>
    <w:rsid w:val="008270C9"/>
    <w:rsid w:val="00827581"/>
    <w:rsid w:val="00827650"/>
    <w:rsid w:val="00832194"/>
    <w:rsid w:val="008328DB"/>
    <w:rsid w:val="00837651"/>
    <w:rsid w:val="00837C98"/>
    <w:rsid w:val="00837DAD"/>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6177"/>
    <w:rsid w:val="00856356"/>
    <w:rsid w:val="00856992"/>
    <w:rsid w:val="00856DFF"/>
    <w:rsid w:val="0085759C"/>
    <w:rsid w:val="00857911"/>
    <w:rsid w:val="00863D9F"/>
    <w:rsid w:val="008640AD"/>
    <w:rsid w:val="00864BA1"/>
    <w:rsid w:val="00870900"/>
    <w:rsid w:val="0087354D"/>
    <w:rsid w:val="00873A5F"/>
    <w:rsid w:val="00874049"/>
    <w:rsid w:val="00874163"/>
    <w:rsid w:val="00874335"/>
    <w:rsid w:val="00876509"/>
    <w:rsid w:val="00877077"/>
    <w:rsid w:val="008779E1"/>
    <w:rsid w:val="00882A2D"/>
    <w:rsid w:val="0088347B"/>
    <w:rsid w:val="00883FA4"/>
    <w:rsid w:val="00890C60"/>
    <w:rsid w:val="00890E9E"/>
    <w:rsid w:val="0089304E"/>
    <w:rsid w:val="00893393"/>
    <w:rsid w:val="00893795"/>
    <w:rsid w:val="0089390E"/>
    <w:rsid w:val="008A0299"/>
    <w:rsid w:val="008A184E"/>
    <w:rsid w:val="008A2C4D"/>
    <w:rsid w:val="008A2F66"/>
    <w:rsid w:val="008A4539"/>
    <w:rsid w:val="008A4604"/>
    <w:rsid w:val="008A5880"/>
    <w:rsid w:val="008A6B24"/>
    <w:rsid w:val="008A7469"/>
    <w:rsid w:val="008B1684"/>
    <w:rsid w:val="008B3FE9"/>
    <w:rsid w:val="008B421C"/>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6E46"/>
    <w:rsid w:val="008C7B82"/>
    <w:rsid w:val="008D30A5"/>
    <w:rsid w:val="008D5441"/>
    <w:rsid w:val="008D55AE"/>
    <w:rsid w:val="008D6B5D"/>
    <w:rsid w:val="008D744F"/>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394C"/>
    <w:rsid w:val="0090416B"/>
    <w:rsid w:val="0090531F"/>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37E93"/>
    <w:rsid w:val="009400A9"/>
    <w:rsid w:val="009404E3"/>
    <w:rsid w:val="00940711"/>
    <w:rsid w:val="00940A63"/>
    <w:rsid w:val="00940C26"/>
    <w:rsid w:val="00943ACA"/>
    <w:rsid w:val="00945AEF"/>
    <w:rsid w:val="00946841"/>
    <w:rsid w:val="00950367"/>
    <w:rsid w:val="00950BE0"/>
    <w:rsid w:val="00951CF5"/>
    <w:rsid w:val="00952BC0"/>
    <w:rsid w:val="009533BD"/>
    <w:rsid w:val="00953BA8"/>
    <w:rsid w:val="009543A8"/>
    <w:rsid w:val="00954406"/>
    <w:rsid w:val="00954AD6"/>
    <w:rsid w:val="00955151"/>
    <w:rsid w:val="009553B4"/>
    <w:rsid w:val="009555DD"/>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1D9"/>
    <w:rsid w:val="009B14E1"/>
    <w:rsid w:val="009B24AD"/>
    <w:rsid w:val="009B38F7"/>
    <w:rsid w:val="009B4A1C"/>
    <w:rsid w:val="009B5E96"/>
    <w:rsid w:val="009B638C"/>
    <w:rsid w:val="009C0A1F"/>
    <w:rsid w:val="009C148B"/>
    <w:rsid w:val="009C1B95"/>
    <w:rsid w:val="009C2743"/>
    <w:rsid w:val="009C3203"/>
    <w:rsid w:val="009C3F70"/>
    <w:rsid w:val="009C6487"/>
    <w:rsid w:val="009D0CBB"/>
    <w:rsid w:val="009D0E80"/>
    <w:rsid w:val="009D1391"/>
    <w:rsid w:val="009D1D5D"/>
    <w:rsid w:val="009D2EEA"/>
    <w:rsid w:val="009D4EF7"/>
    <w:rsid w:val="009D7C09"/>
    <w:rsid w:val="009D7D19"/>
    <w:rsid w:val="009E092A"/>
    <w:rsid w:val="009E1722"/>
    <w:rsid w:val="009E18E3"/>
    <w:rsid w:val="009E1E34"/>
    <w:rsid w:val="009E2C61"/>
    <w:rsid w:val="009E426B"/>
    <w:rsid w:val="009E42A5"/>
    <w:rsid w:val="009E456D"/>
    <w:rsid w:val="009E61EA"/>
    <w:rsid w:val="009E6378"/>
    <w:rsid w:val="009F1D0C"/>
    <w:rsid w:val="009F4213"/>
    <w:rsid w:val="009F5884"/>
    <w:rsid w:val="009F75FE"/>
    <w:rsid w:val="009F77BC"/>
    <w:rsid w:val="00A0024B"/>
    <w:rsid w:val="00A0180C"/>
    <w:rsid w:val="00A03846"/>
    <w:rsid w:val="00A0388C"/>
    <w:rsid w:val="00A047D6"/>
    <w:rsid w:val="00A06B01"/>
    <w:rsid w:val="00A06F00"/>
    <w:rsid w:val="00A07421"/>
    <w:rsid w:val="00A10649"/>
    <w:rsid w:val="00A14465"/>
    <w:rsid w:val="00A14C1B"/>
    <w:rsid w:val="00A14ED8"/>
    <w:rsid w:val="00A15BCB"/>
    <w:rsid w:val="00A22411"/>
    <w:rsid w:val="00A23707"/>
    <w:rsid w:val="00A240B0"/>
    <w:rsid w:val="00A24411"/>
    <w:rsid w:val="00A26AAF"/>
    <w:rsid w:val="00A26D4F"/>
    <w:rsid w:val="00A30CEE"/>
    <w:rsid w:val="00A30E4D"/>
    <w:rsid w:val="00A313CD"/>
    <w:rsid w:val="00A31AFE"/>
    <w:rsid w:val="00A33D60"/>
    <w:rsid w:val="00A34143"/>
    <w:rsid w:val="00A35E09"/>
    <w:rsid w:val="00A3670E"/>
    <w:rsid w:val="00A36D5E"/>
    <w:rsid w:val="00A41B55"/>
    <w:rsid w:val="00A42A4F"/>
    <w:rsid w:val="00A42AE0"/>
    <w:rsid w:val="00A430A7"/>
    <w:rsid w:val="00A44560"/>
    <w:rsid w:val="00A47F32"/>
    <w:rsid w:val="00A50E32"/>
    <w:rsid w:val="00A5146D"/>
    <w:rsid w:val="00A51DF5"/>
    <w:rsid w:val="00A52564"/>
    <w:rsid w:val="00A54B60"/>
    <w:rsid w:val="00A558E3"/>
    <w:rsid w:val="00A576AA"/>
    <w:rsid w:val="00A60DCD"/>
    <w:rsid w:val="00A61353"/>
    <w:rsid w:val="00A6192A"/>
    <w:rsid w:val="00A61FE1"/>
    <w:rsid w:val="00A6305B"/>
    <w:rsid w:val="00A65374"/>
    <w:rsid w:val="00A67FE0"/>
    <w:rsid w:val="00A7193D"/>
    <w:rsid w:val="00A731F8"/>
    <w:rsid w:val="00A8158A"/>
    <w:rsid w:val="00A8341D"/>
    <w:rsid w:val="00A868EA"/>
    <w:rsid w:val="00A906E3"/>
    <w:rsid w:val="00A91056"/>
    <w:rsid w:val="00A9231C"/>
    <w:rsid w:val="00A94281"/>
    <w:rsid w:val="00A946F5"/>
    <w:rsid w:val="00A947AE"/>
    <w:rsid w:val="00A94D99"/>
    <w:rsid w:val="00A9555A"/>
    <w:rsid w:val="00A965D4"/>
    <w:rsid w:val="00A96C87"/>
    <w:rsid w:val="00A977B7"/>
    <w:rsid w:val="00A97C10"/>
    <w:rsid w:val="00AA204A"/>
    <w:rsid w:val="00AA270B"/>
    <w:rsid w:val="00AA2CF8"/>
    <w:rsid w:val="00AA2EBB"/>
    <w:rsid w:val="00AA4A9F"/>
    <w:rsid w:val="00AA575C"/>
    <w:rsid w:val="00AA7D39"/>
    <w:rsid w:val="00AB0BE3"/>
    <w:rsid w:val="00AB0E4C"/>
    <w:rsid w:val="00AB1A54"/>
    <w:rsid w:val="00AB2D3E"/>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656"/>
    <w:rsid w:val="00AC5B10"/>
    <w:rsid w:val="00AC60F7"/>
    <w:rsid w:val="00AC65ED"/>
    <w:rsid w:val="00AD1850"/>
    <w:rsid w:val="00AD1FFC"/>
    <w:rsid w:val="00AD3503"/>
    <w:rsid w:val="00AD57A3"/>
    <w:rsid w:val="00AD5E5B"/>
    <w:rsid w:val="00AD7F02"/>
    <w:rsid w:val="00AE09C8"/>
    <w:rsid w:val="00AE0F74"/>
    <w:rsid w:val="00AE2496"/>
    <w:rsid w:val="00AE2CAE"/>
    <w:rsid w:val="00AE3B32"/>
    <w:rsid w:val="00AE56EA"/>
    <w:rsid w:val="00AE5B43"/>
    <w:rsid w:val="00AE5C39"/>
    <w:rsid w:val="00AE6D78"/>
    <w:rsid w:val="00AE6EA1"/>
    <w:rsid w:val="00AF05C8"/>
    <w:rsid w:val="00AF3A06"/>
    <w:rsid w:val="00AF5AA4"/>
    <w:rsid w:val="00AF665D"/>
    <w:rsid w:val="00AF7720"/>
    <w:rsid w:val="00B01007"/>
    <w:rsid w:val="00B011A9"/>
    <w:rsid w:val="00B01698"/>
    <w:rsid w:val="00B02D2B"/>
    <w:rsid w:val="00B03A4B"/>
    <w:rsid w:val="00B050DE"/>
    <w:rsid w:val="00B06207"/>
    <w:rsid w:val="00B063B5"/>
    <w:rsid w:val="00B06B14"/>
    <w:rsid w:val="00B07B5B"/>
    <w:rsid w:val="00B116C3"/>
    <w:rsid w:val="00B11724"/>
    <w:rsid w:val="00B11AC0"/>
    <w:rsid w:val="00B121F3"/>
    <w:rsid w:val="00B12CA0"/>
    <w:rsid w:val="00B12EFF"/>
    <w:rsid w:val="00B132B5"/>
    <w:rsid w:val="00B14018"/>
    <w:rsid w:val="00B14A8D"/>
    <w:rsid w:val="00B14B22"/>
    <w:rsid w:val="00B16635"/>
    <w:rsid w:val="00B17EEC"/>
    <w:rsid w:val="00B17FE7"/>
    <w:rsid w:val="00B2015A"/>
    <w:rsid w:val="00B23346"/>
    <w:rsid w:val="00B23CAB"/>
    <w:rsid w:val="00B241FE"/>
    <w:rsid w:val="00B25197"/>
    <w:rsid w:val="00B30C06"/>
    <w:rsid w:val="00B318CF"/>
    <w:rsid w:val="00B32158"/>
    <w:rsid w:val="00B335A4"/>
    <w:rsid w:val="00B338AC"/>
    <w:rsid w:val="00B33A8E"/>
    <w:rsid w:val="00B33A9A"/>
    <w:rsid w:val="00B33B57"/>
    <w:rsid w:val="00B33D83"/>
    <w:rsid w:val="00B346FA"/>
    <w:rsid w:val="00B35543"/>
    <w:rsid w:val="00B36127"/>
    <w:rsid w:val="00B37389"/>
    <w:rsid w:val="00B37ABD"/>
    <w:rsid w:val="00B37D36"/>
    <w:rsid w:val="00B42706"/>
    <w:rsid w:val="00B43424"/>
    <w:rsid w:val="00B43D83"/>
    <w:rsid w:val="00B43FFA"/>
    <w:rsid w:val="00B45592"/>
    <w:rsid w:val="00B4592D"/>
    <w:rsid w:val="00B45976"/>
    <w:rsid w:val="00B469BF"/>
    <w:rsid w:val="00B53587"/>
    <w:rsid w:val="00B55664"/>
    <w:rsid w:val="00B56F6A"/>
    <w:rsid w:val="00B57C43"/>
    <w:rsid w:val="00B60554"/>
    <w:rsid w:val="00B61544"/>
    <w:rsid w:val="00B621C3"/>
    <w:rsid w:val="00B625E7"/>
    <w:rsid w:val="00B63007"/>
    <w:rsid w:val="00B6364B"/>
    <w:rsid w:val="00B644C4"/>
    <w:rsid w:val="00B651F8"/>
    <w:rsid w:val="00B65A24"/>
    <w:rsid w:val="00B708B6"/>
    <w:rsid w:val="00B70BA8"/>
    <w:rsid w:val="00B7166F"/>
    <w:rsid w:val="00B717AD"/>
    <w:rsid w:val="00B771BC"/>
    <w:rsid w:val="00B7778F"/>
    <w:rsid w:val="00B800BE"/>
    <w:rsid w:val="00B81712"/>
    <w:rsid w:val="00B821EF"/>
    <w:rsid w:val="00B83D91"/>
    <w:rsid w:val="00B85634"/>
    <w:rsid w:val="00B87B44"/>
    <w:rsid w:val="00B90F9F"/>
    <w:rsid w:val="00B930E3"/>
    <w:rsid w:val="00B9334C"/>
    <w:rsid w:val="00B93749"/>
    <w:rsid w:val="00B94A95"/>
    <w:rsid w:val="00B97FF5"/>
    <w:rsid w:val="00BA08CE"/>
    <w:rsid w:val="00BA094C"/>
    <w:rsid w:val="00BA0DED"/>
    <w:rsid w:val="00BA2FD8"/>
    <w:rsid w:val="00BA5C0A"/>
    <w:rsid w:val="00BA6B17"/>
    <w:rsid w:val="00BA70BC"/>
    <w:rsid w:val="00BA722C"/>
    <w:rsid w:val="00BB0629"/>
    <w:rsid w:val="00BB0773"/>
    <w:rsid w:val="00BB167E"/>
    <w:rsid w:val="00BB2C80"/>
    <w:rsid w:val="00BB30B0"/>
    <w:rsid w:val="00BB40EF"/>
    <w:rsid w:val="00BB5384"/>
    <w:rsid w:val="00BB5966"/>
    <w:rsid w:val="00BB5A76"/>
    <w:rsid w:val="00BB60A7"/>
    <w:rsid w:val="00BB7945"/>
    <w:rsid w:val="00BC05B1"/>
    <w:rsid w:val="00BC1707"/>
    <w:rsid w:val="00BC3E52"/>
    <w:rsid w:val="00BC52F6"/>
    <w:rsid w:val="00BC5DC3"/>
    <w:rsid w:val="00BC5F80"/>
    <w:rsid w:val="00BC5FE8"/>
    <w:rsid w:val="00BC692B"/>
    <w:rsid w:val="00BC7CEC"/>
    <w:rsid w:val="00BD15E7"/>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7C09"/>
    <w:rsid w:val="00C07EB5"/>
    <w:rsid w:val="00C11862"/>
    <w:rsid w:val="00C11DD7"/>
    <w:rsid w:val="00C14A59"/>
    <w:rsid w:val="00C168D0"/>
    <w:rsid w:val="00C17DF1"/>
    <w:rsid w:val="00C20FC4"/>
    <w:rsid w:val="00C21C04"/>
    <w:rsid w:val="00C226F9"/>
    <w:rsid w:val="00C228DF"/>
    <w:rsid w:val="00C25F88"/>
    <w:rsid w:val="00C277F5"/>
    <w:rsid w:val="00C3253C"/>
    <w:rsid w:val="00C34496"/>
    <w:rsid w:val="00C34E90"/>
    <w:rsid w:val="00C3586C"/>
    <w:rsid w:val="00C37737"/>
    <w:rsid w:val="00C40232"/>
    <w:rsid w:val="00C4028C"/>
    <w:rsid w:val="00C42CAC"/>
    <w:rsid w:val="00C4367C"/>
    <w:rsid w:val="00C44ADF"/>
    <w:rsid w:val="00C47070"/>
    <w:rsid w:val="00C47DFE"/>
    <w:rsid w:val="00C502E2"/>
    <w:rsid w:val="00C50A85"/>
    <w:rsid w:val="00C51B9D"/>
    <w:rsid w:val="00C53EED"/>
    <w:rsid w:val="00C55167"/>
    <w:rsid w:val="00C57217"/>
    <w:rsid w:val="00C5728E"/>
    <w:rsid w:val="00C61EED"/>
    <w:rsid w:val="00C636FA"/>
    <w:rsid w:val="00C64216"/>
    <w:rsid w:val="00C65A3D"/>
    <w:rsid w:val="00C65ADD"/>
    <w:rsid w:val="00C664C2"/>
    <w:rsid w:val="00C66C1D"/>
    <w:rsid w:val="00C67406"/>
    <w:rsid w:val="00C72C57"/>
    <w:rsid w:val="00C73978"/>
    <w:rsid w:val="00C757B7"/>
    <w:rsid w:val="00C75B4C"/>
    <w:rsid w:val="00C7719B"/>
    <w:rsid w:val="00C772E4"/>
    <w:rsid w:val="00C775C7"/>
    <w:rsid w:val="00C80824"/>
    <w:rsid w:val="00C81BF8"/>
    <w:rsid w:val="00C8294C"/>
    <w:rsid w:val="00C82E22"/>
    <w:rsid w:val="00C8466A"/>
    <w:rsid w:val="00C84E6A"/>
    <w:rsid w:val="00C85869"/>
    <w:rsid w:val="00C87575"/>
    <w:rsid w:val="00C87FE0"/>
    <w:rsid w:val="00C9051D"/>
    <w:rsid w:val="00C90A20"/>
    <w:rsid w:val="00C91C76"/>
    <w:rsid w:val="00C92805"/>
    <w:rsid w:val="00C929AC"/>
    <w:rsid w:val="00C931AF"/>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04"/>
    <w:rsid w:val="00CB27A9"/>
    <w:rsid w:val="00CB2EBA"/>
    <w:rsid w:val="00CB338E"/>
    <w:rsid w:val="00CB61C1"/>
    <w:rsid w:val="00CC001C"/>
    <w:rsid w:val="00CC138F"/>
    <w:rsid w:val="00CC1406"/>
    <w:rsid w:val="00CC1E98"/>
    <w:rsid w:val="00CC2C22"/>
    <w:rsid w:val="00CC334B"/>
    <w:rsid w:val="00CC3E48"/>
    <w:rsid w:val="00CC4954"/>
    <w:rsid w:val="00CC4E17"/>
    <w:rsid w:val="00CC5F16"/>
    <w:rsid w:val="00CD00E8"/>
    <w:rsid w:val="00CD06AD"/>
    <w:rsid w:val="00CD3F73"/>
    <w:rsid w:val="00CD451C"/>
    <w:rsid w:val="00CD4C7D"/>
    <w:rsid w:val="00CD5362"/>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CF7C2B"/>
    <w:rsid w:val="00D01BF2"/>
    <w:rsid w:val="00D020C7"/>
    <w:rsid w:val="00D02861"/>
    <w:rsid w:val="00D0391C"/>
    <w:rsid w:val="00D047EF"/>
    <w:rsid w:val="00D05B35"/>
    <w:rsid w:val="00D07249"/>
    <w:rsid w:val="00D10081"/>
    <w:rsid w:val="00D1200B"/>
    <w:rsid w:val="00D154DB"/>
    <w:rsid w:val="00D15661"/>
    <w:rsid w:val="00D15950"/>
    <w:rsid w:val="00D17E27"/>
    <w:rsid w:val="00D21333"/>
    <w:rsid w:val="00D22515"/>
    <w:rsid w:val="00D22E11"/>
    <w:rsid w:val="00D240D3"/>
    <w:rsid w:val="00D24ADC"/>
    <w:rsid w:val="00D24BE0"/>
    <w:rsid w:val="00D25665"/>
    <w:rsid w:val="00D266E2"/>
    <w:rsid w:val="00D30C5E"/>
    <w:rsid w:val="00D323D2"/>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E36"/>
    <w:rsid w:val="00D52488"/>
    <w:rsid w:val="00D531C9"/>
    <w:rsid w:val="00D53347"/>
    <w:rsid w:val="00D53CE2"/>
    <w:rsid w:val="00D55842"/>
    <w:rsid w:val="00D56DD8"/>
    <w:rsid w:val="00D61B44"/>
    <w:rsid w:val="00D62942"/>
    <w:rsid w:val="00D63C8E"/>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72FB"/>
    <w:rsid w:val="00D904FD"/>
    <w:rsid w:val="00D91AD3"/>
    <w:rsid w:val="00D92AE8"/>
    <w:rsid w:val="00D95BB0"/>
    <w:rsid w:val="00D95C99"/>
    <w:rsid w:val="00D95D8D"/>
    <w:rsid w:val="00D97146"/>
    <w:rsid w:val="00D9723C"/>
    <w:rsid w:val="00D97976"/>
    <w:rsid w:val="00D97CF1"/>
    <w:rsid w:val="00DA01E9"/>
    <w:rsid w:val="00DA179B"/>
    <w:rsid w:val="00DA397E"/>
    <w:rsid w:val="00DA3DED"/>
    <w:rsid w:val="00DA669C"/>
    <w:rsid w:val="00DB1BC9"/>
    <w:rsid w:val="00DB261D"/>
    <w:rsid w:val="00DB3CED"/>
    <w:rsid w:val="00DB3E8E"/>
    <w:rsid w:val="00DB51E1"/>
    <w:rsid w:val="00DB5512"/>
    <w:rsid w:val="00DB6A6B"/>
    <w:rsid w:val="00DB714A"/>
    <w:rsid w:val="00DB721D"/>
    <w:rsid w:val="00DB7EBA"/>
    <w:rsid w:val="00DC0E6E"/>
    <w:rsid w:val="00DC2479"/>
    <w:rsid w:val="00DC5512"/>
    <w:rsid w:val="00DC5C94"/>
    <w:rsid w:val="00DD02AE"/>
    <w:rsid w:val="00DD159E"/>
    <w:rsid w:val="00DD40D9"/>
    <w:rsid w:val="00DD5668"/>
    <w:rsid w:val="00DD5ADC"/>
    <w:rsid w:val="00DD5BD6"/>
    <w:rsid w:val="00DD6E77"/>
    <w:rsid w:val="00DD7E26"/>
    <w:rsid w:val="00DE0816"/>
    <w:rsid w:val="00DE0B50"/>
    <w:rsid w:val="00DE170E"/>
    <w:rsid w:val="00DE257E"/>
    <w:rsid w:val="00DE592F"/>
    <w:rsid w:val="00DE6455"/>
    <w:rsid w:val="00DF0EE4"/>
    <w:rsid w:val="00DF1F73"/>
    <w:rsid w:val="00DF36D6"/>
    <w:rsid w:val="00DF5BB7"/>
    <w:rsid w:val="00DF6746"/>
    <w:rsid w:val="00DF6BDA"/>
    <w:rsid w:val="00DF6BE4"/>
    <w:rsid w:val="00E0028B"/>
    <w:rsid w:val="00E0300A"/>
    <w:rsid w:val="00E0431F"/>
    <w:rsid w:val="00E0442D"/>
    <w:rsid w:val="00E05A41"/>
    <w:rsid w:val="00E05C84"/>
    <w:rsid w:val="00E06B2A"/>
    <w:rsid w:val="00E07C96"/>
    <w:rsid w:val="00E117B1"/>
    <w:rsid w:val="00E1215E"/>
    <w:rsid w:val="00E1229A"/>
    <w:rsid w:val="00E17A8D"/>
    <w:rsid w:val="00E17F6A"/>
    <w:rsid w:val="00E21EA6"/>
    <w:rsid w:val="00E22E9E"/>
    <w:rsid w:val="00E240E3"/>
    <w:rsid w:val="00E258B1"/>
    <w:rsid w:val="00E31CE3"/>
    <w:rsid w:val="00E32367"/>
    <w:rsid w:val="00E3370E"/>
    <w:rsid w:val="00E3590C"/>
    <w:rsid w:val="00E35F44"/>
    <w:rsid w:val="00E36266"/>
    <w:rsid w:val="00E362B4"/>
    <w:rsid w:val="00E40390"/>
    <w:rsid w:val="00E41AD7"/>
    <w:rsid w:val="00E41D23"/>
    <w:rsid w:val="00E424E5"/>
    <w:rsid w:val="00E448B2"/>
    <w:rsid w:val="00E460AE"/>
    <w:rsid w:val="00E47679"/>
    <w:rsid w:val="00E47E74"/>
    <w:rsid w:val="00E52926"/>
    <w:rsid w:val="00E52BA9"/>
    <w:rsid w:val="00E52CA2"/>
    <w:rsid w:val="00E54672"/>
    <w:rsid w:val="00E548B9"/>
    <w:rsid w:val="00E60101"/>
    <w:rsid w:val="00E61354"/>
    <w:rsid w:val="00E61737"/>
    <w:rsid w:val="00E6375F"/>
    <w:rsid w:val="00E64359"/>
    <w:rsid w:val="00E6698F"/>
    <w:rsid w:val="00E6704C"/>
    <w:rsid w:val="00E6718C"/>
    <w:rsid w:val="00E6777D"/>
    <w:rsid w:val="00E72D36"/>
    <w:rsid w:val="00E75793"/>
    <w:rsid w:val="00E77A9D"/>
    <w:rsid w:val="00E81919"/>
    <w:rsid w:val="00E8222D"/>
    <w:rsid w:val="00E82290"/>
    <w:rsid w:val="00E83B66"/>
    <w:rsid w:val="00E85089"/>
    <w:rsid w:val="00E854E8"/>
    <w:rsid w:val="00E85564"/>
    <w:rsid w:val="00E86079"/>
    <w:rsid w:val="00E8649A"/>
    <w:rsid w:val="00E90CC9"/>
    <w:rsid w:val="00E90FEC"/>
    <w:rsid w:val="00E9190B"/>
    <w:rsid w:val="00E93031"/>
    <w:rsid w:val="00E940D0"/>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5361"/>
    <w:rsid w:val="00EB6182"/>
    <w:rsid w:val="00EB6DA1"/>
    <w:rsid w:val="00EB7881"/>
    <w:rsid w:val="00EC03BA"/>
    <w:rsid w:val="00EC2562"/>
    <w:rsid w:val="00EC3114"/>
    <w:rsid w:val="00EC4645"/>
    <w:rsid w:val="00EC4EE3"/>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EF0"/>
    <w:rsid w:val="00EE11E2"/>
    <w:rsid w:val="00EE222A"/>
    <w:rsid w:val="00EE236E"/>
    <w:rsid w:val="00EE2F8B"/>
    <w:rsid w:val="00EE3E8E"/>
    <w:rsid w:val="00EE4B05"/>
    <w:rsid w:val="00EE4B7C"/>
    <w:rsid w:val="00EE6F93"/>
    <w:rsid w:val="00EE7579"/>
    <w:rsid w:val="00EE7FA4"/>
    <w:rsid w:val="00EF0AC7"/>
    <w:rsid w:val="00EF3776"/>
    <w:rsid w:val="00EF462C"/>
    <w:rsid w:val="00EF68BC"/>
    <w:rsid w:val="00F00C6C"/>
    <w:rsid w:val="00F00E7A"/>
    <w:rsid w:val="00F026A0"/>
    <w:rsid w:val="00F047B6"/>
    <w:rsid w:val="00F05042"/>
    <w:rsid w:val="00F0640F"/>
    <w:rsid w:val="00F101B4"/>
    <w:rsid w:val="00F108B8"/>
    <w:rsid w:val="00F1111D"/>
    <w:rsid w:val="00F12435"/>
    <w:rsid w:val="00F1341F"/>
    <w:rsid w:val="00F13EAA"/>
    <w:rsid w:val="00F1446F"/>
    <w:rsid w:val="00F144A6"/>
    <w:rsid w:val="00F14C26"/>
    <w:rsid w:val="00F163F6"/>
    <w:rsid w:val="00F16A1B"/>
    <w:rsid w:val="00F16D4A"/>
    <w:rsid w:val="00F2077A"/>
    <w:rsid w:val="00F21CFC"/>
    <w:rsid w:val="00F21F7D"/>
    <w:rsid w:val="00F24350"/>
    <w:rsid w:val="00F24704"/>
    <w:rsid w:val="00F26077"/>
    <w:rsid w:val="00F261C5"/>
    <w:rsid w:val="00F26513"/>
    <w:rsid w:val="00F269F5"/>
    <w:rsid w:val="00F2786E"/>
    <w:rsid w:val="00F3285A"/>
    <w:rsid w:val="00F32EAB"/>
    <w:rsid w:val="00F33893"/>
    <w:rsid w:val="00F33BB3"/>
    <w:rsid w:val="00F343A7"/>
    <w:rsid w:val="00F3576D"/>
    <w:rsid w:val="00F4078D"/>
    <w:rsid w:val="00F40AE0"/>
    <w:rsid w:val="00F4425B"/>
    <w:rsid w:val="00F447C0"/>
    <w:rsid w:val="00F501C7"/>
    <w:rsid w:val="00F5304F"/>
    <w:rsid w:val="00F56245"/>
    <w:rsid w:val="00F5632B"/>
    <w:rsid w:val="00F56AB1"/>
    <w:rsid w:val="00F56E75"/>
    <w:rsid w:val="00F573B7"/>
    <w:rsid w:val="00F5782A"/>
    <w:rsid w:val="00F615C7"/>
    <w:rsid w:val="00F631B8"/>
    <w:rsid w:val="00F63F88"/>
    <w:rsid w:val="00F657A0"/>
    <w:rsid w:val="00F65C7B"/>
    <w:rsid w:val="00F66EE2"/>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F057A"/>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39</Pages>
  <Words>9154</Words>
  <Characters>52957</Characters>
  <Application>Microsoft Office Word</Application>
  <DocSecurity>0</DocSecurity>
  <Lines>1485</Lines>
  <Paragraphs>666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4</cp:revision>
  <cp:lastPrinted>2024-11-05T00:58:00Z</cp:lastPrinted>
  <dcterms:created xsi:type="dcterms:W3CDTF">2024-11-05T00:57:00Z</dcterms:created>
  <dcterms:modified xsi:type="dcterms:W3CDTF">2024-11-05T00:58:00Z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