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4B9A0" w14:textId="7CDD69CF"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1A9BB3D1" w:rsidR="005C5EAF" w:rsidRPr="007130D0" w:rsidRDefault="005C5EAF" w:rsidP="009A24A0">
                            <w:pPr>
                              <w:jc w:val="center"/>
                              <w:rPr>
                                <w:color w:val="FFFFFF" w:themeColor="background1"/>
                                <w:sz w:val="40"/>
                              </w:rPr>
                            </w:pPr>
                            <w:r>
                              <w:rPr>
                                <w:color w:val="FFFFFF" w:themeColor="background1"/>
                                <w:sz w:val="40"/>
                              </w:rPr>
                              <w:t>Quarterly Progress Report to RSAC as at 30 June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" filled="f" stroked="f">
                <v:textbox>
                  <w:txbxContent>
                    <w:p w14:paraId="540F6091" w14:textId="1A9BB3D1" w:rsidR="005C5EAF" w:rsidRPr="007130D0" w:rsidRDefault="005C5EAF" w:rsidP="009A24A0">
                      <w:pPr>
                        <w:jc w:val="center"/>
                        <w:rPr>
                          <w:color w:val="FFFFFF" w:themeColor="background1"/>
                          <w:sz w:val="40"/>
                        </w:rPr>
                      </w:pPr>
                      <w:r>
                        <w:rPr>
                          <w:color w:val="FFFFFF" w:themeColor="background1"/>
                          <w:sz w:val="40"/>
                        </w:rPr>
                        <w:t>Quarterly Progress Report to RSAC as at 30 June 2021</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14:paraId="6FB3B60C" w14:textId="77777777" w:rsidR="009C3F70" w:rsidRPr="005455B9" w:rsidRDefault="009C3F70">
          <w:pPr>
            <w:pStyle w:val="TOCHeading"/>
            <w:rPr>
              <w:rStyle w:val="Heading1Char"/>
            </w:rPr>
          </w:pPr>
          <w:r w:rsidRPr="005455B9">
            <w:rPr>
              <w:rStyle w:val="Heading1Char"/>
            </w:rPr>
            <w:t>Contents</w:t>
          </w:r>
        </w:p>
        <w:p w14:paraId="420CE6AF" w14:textId="77777777" w:rsidR="000673FF"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77604798" w:history="1">
            <w:r w:rsidR="000673FF" w:rsidRPr="00EC0D5E">
              <w:rPr>
                <w:rStyle w:val="Hyperlink"/>
                <w:noProof/>
              </w:rPr>
              <w:t>Progress on meeting Towards Zero Strategy targets</w:t>
            </w:r>
            <w:r w:rsidR="000673FF">
              <w:rPr>
                <w:noProof/>
                <w:webHidden/>
              </w:rPr>
              <w:tab/>
            </w:r>
            <w:r w:rsidR="000673FF">
              <w:rPr>
                <w:noProof/>
                <w:webHidden/>
              </w:rPr>
              <w:fldChar w:fldCharType="begin"/>
            </w:r>
            <w:r w:rsidR="000673FF">
              <w:rPr>
                <w:noProof/>
                <w:webHidden/>
              </w:rPr>
              <w:instrText xml:space="preserve"> PAGEREF _Toc77604798 \h </w:instrText>
            </w:r>
            <w:r w:rsidR="000673FF">
              <w:rPr>
                <w:noProof/>
                <w:webHidden/>
              </w:rPr>
            </w:r>
            <w:r w:rsidR="000673FF">
              <w:rPr>
                <w:noProof/>
                <w:webHidden/>
              </w:rPr>
              <w:fldChar w:fldCharType="separate"/>
            </w:r>
            <w:r w:rsidR="000673FF">
              <w:rPr>
                <w:noProof/>
                <w:webHidden/>
              </w:rPr>
              <w:t>3</w:t>
            </w:r>
            <w:r w:rsidR="000673FF">
              <w:rPr>
                <w:noProof/>
                <w:webHidden/>
              </w:rPr>
              <w:fldChar w:fldCharType="end"/>
            </w:r>
          </w:hyperlink>
        </w:p>
        <w:p w14:paraId="03FAA16B" w14:textId="77777777" w:rsidR="000673FF" w:rsidRDefault="00714F19">
          <w:pPr>
            <w:pStyle w:val="TOC2"/>
            <w:tabs>
              <w:tab w:val="right" w:leader="dot" w:pos="10196"/>
            </w:tabs>
            <w:rPr>
              <w:rFonts w:eastAsiaTheme="minorEastAsia"/>
              <w:noProof/>
              <w:color w:val="auto"/>
              <w:lang w:eastAsia="en-AU"/>
            </w:rPr>
          </w:pPr>
          <w:hyperlink w:anchor="_Toc77604799" w:history="1">
            <w:r w:rsidR="000673FF" w:rsidRPr="00EC0D5E">
              <w:rPr>
                <w:rStyle w:val="Hyperlink"/>
                <w:noProof/>
                <w:lang w:eastAsia="en-AU"/>
              </w:rPr>
              <w:t>Serious Casualties</w:t>
            </w:r>
            <w:r w:rsidR="000673FF">
              <w:rPr>
                <w:noProof/>
                <w:webHidden/>
              </w:rPr>
              <w:tab/>
            </w:r>
            <w:r w:rsidR="000673FF">
              <w:rPr>
                <w:noProof/>
                <w:webHidden/>
              </w:rPr>
              <w:fldChar w:fldCharType="begin"/>
            </w:r>
            <w:r w:rsidR="000673FF">
              <w:rPr>
                <w:noProof/>
                <w:webHidden/>
              </w:rPr>
              <w:instrText xml:space="preserve"> PAGEREF _Toc77604799 \h </w:instrText>
            </w:r>
            <w:r w:rsidR="000673FF">
              <w:rPr>
                <w:noProof/>
                <w:webHidden/>
              </w:rPr>
            </w:r>
            <w:r w:rsidR="000673FF">
              <w:rPr>
                <w:noProof/>
                <w:webHidden/>
              </w:rPr>
              <w:fldChar w:fldCharType="separate"/>
            </w:r>
            <w:r w:rsidR="000673FF">
              <w:rPr>
                <w:noProof/>
                <w:webHidden/>
              </w:rPr>
              <w:t>3</w:t>
            </w:r>
            <w:r w:rsidR="000673FF">
              <w:rPr>
                <w:noProof/>
                <w:webHidden/>
              </w:rPr>
              <w:fldChar w:fldCharType="end"/>
            </w:r>
          </w:hyperlink>
        </w:p>
        <w:p w14:paraId="410F312E" w14:textId="77777777" w:rsidR="000673FF" w:rsidRDefault="00714F19">
          <w:pPr>
            <w:pStyle w:val="TOC2"/>
            <w:tabs>
              <w:tab w:val="right" w:leader="dot" w:pos="10196"/>
            </w:tabs>
            <w:rPr>
              <w:rFonts w:eastAsiaTheme="minorEastAsia"/>
              <w:noProof/>
              <w:color w:val="auto"/>
              <w:lang w:eastAsia="en-AU"/>
            </w:rPr>
          </w:pPr>
          <w:hyperlink w:anchor="_Toc77604800" w:history="1">
            <w:r w:rsidR="000673FF" w:rsidRPr="00EC0D5E">
              <w:rPr>
                <w:rStyle w:val="Hyperlink"/>
                <w:noProof/>
                <w:lang w:eastAsia="en-AU"/>
              </w:rPr>
              <w:t>Fatalities</w:t>
            </w:r>
            <w:r w:rsidR="000673FF">
              <w:rPr>
                <w:noProof/>
                <w:webHidden/>
              </w:rPr>
              <w:tab/>
            </w:r>
            <w:r w:rsidR="000673FF">
              <w:rPr>
                <w:noProof/>
                <w:webHidden/>
              </w:rPr>
              <w:fldChar w:fldCharType="begin"/>
            </w:r>
            <w:r w:rsidR="000673FF">
              <w:rPr>
                <w:noProof/>
                <w:webHidden/>
              </w:rPr>
              <w:instrText xml:space="preserve"> PAGEREF _Toc77604800 \h </w:instrText>
            </w:r>
            <w:r w:rsidR="000673FF">
              <w:rPr>
                <w:noProof/>
                <w:webHidden/>
              </w:rPr>
            </w:r>
            <w:r w:rsidR="000673FF">
              <w:rPr>
                <w:noProof/>
                <w:webHidden/>
              </w:rPr>
              <w:fldChar w:fldCharType="separate"/>
            </w:r>
            <w:r w:rsidR="000673FF">
              <w:rPr>
                <w:noProof/>
                <w:webHidden/>
              </w:rPr>
              <w:t>3</w:t>
            </w:r>
            <w:r w:rsidR="000673FF">
              <w:rPr>
                <w:noProof/>
                <w:webHidden/>
              </w:rPr>
              <w:fldChar w:fldCharType="end"/>
            </w:r>
          </w:hyperlink>
        </w:p>
        <w:p w14:paraId="7EDE8B19" w14:textId="77777777" w:rsidR="000673FF" w:rsidRDefault="00714F19">
          <w:pPr>
            <w:pStyle w:val="TOC2"/>
            <w:tabs>
              <w:tab w:val="right" w:leader="dot" w:pos="10196"/>
            </w:tabs>
            <w:rPr>
              <w:rFonts w:eastAsiaTheme="minorEastAsia"/>
              <w:noProof/>
              <w:color w:val="auto"/>
              <w:lang w:eastAsia="en-AU"/>
            </w:rPr>
          </w:pPr>
          <w:hyperlink w:anchor="_Toc77604801" w:history="1">
            <w:r w:rsidR="000673FF" w:rsidRPr="00EC0D5E">
              <w:rPr>
                <w:rStyle w:val="Hyperlink"/>
                <w:noProof/>
                <w:lang w:eastAsia="en-AU"/>
              </w:rPr>
              <w:t>2021 YTD</w:t>
            </w:r>
            <w:r w:rsidR="000673FF">
              <w:rPr>
                <w:noProof/>
                <w:webHidden/>
              </w:rPr>
              <w:tab/>
            </w:r>
            <w:r w:rsidR="000673FF">
              <w:rPr>
                <w:noProof/>
                <w:webHidden/>
              </w:rPr>
              <w:fldChar w:fldCharType="begin"/>
            </w:r>
            <w:r w:rsidR="000673FF">
              <w:rPr>
                <w:noProof/>
                <w:webHidden/>
              </w:rPr>
              <w:instrText xml:space="preserve"> PAGEREF _Toc77604801 \h </w:instrText>
            </w:r>
            <w:r w:rsidR="000673FF">
              <w:rPr>
                <w:noProof/>
                <w:webHidden/>
              </w:rPr>
            </w:r>
            <w:r w:rsidR="000673FF">
              <w:rPr>
                <w:noProof/>
                <w:webHidden/>
              </w:rPr>
              <w:fldChar w:fldCharType="separate"/>
            </w:r>
            <w:r w:rsidR="000673FF">
              <w:rPr>
                <w:noProof/>
                <w:webHidden/>
              </w:rPr>
              <w:t>3</w:t>
            </w:r>
            <w:r w:rsidR="000673FF">
              <w:rPr>
                <w:noProof/>
                <w:webHidden/>
              </w:rPr>
              <w:fldChar w:fldCharType="end"/>
            </w:r>
          </w:hyperlink>
        </w:p>
        <w:p w14:paraId="3A8B32AC" w14:textId="77777777" w:rsidR="000673FF" w:rsidRDefault="00714F19">
          <w:pPr>
            <w:pStyle w:val="TOC3"/>
            <w:tabs>
              <w:tab w:val="right" w:leader="dot" w:pos="10196"/>
            </w:tabs>
            <w:rPr>
              <w:rFonts w:eastAsiaTheme="minorEastAsia"/>
              <w:noProof/>
              <w:color w:val="auto"/>
              <w:lang w:eastAsia="en-AU"/>
            </w:rPr>
          </w:pPr>
          <w:hyperlink w:anchor="_Toc77604802" w:history="1">
            <w:r w:rsidR="000673FF" w:rsidRPr="00EC0D5E">
              <w:rPr>
                <w:rStyle w:val="Hyperlink"/>
                <w:noProof/>
                <w:lang w:eastAsia="en-AU"/>
              </w:rPr>
              <w:t>Serious Casualties Tasmania – Annual Count,  Percentage Split by Quarter and Towards Zero Target</w:t>
            </w:r>
            <w:r w:rsidR="000673FF">
              <w:rPr>
                <w:noProof/>
                <w:webHidden/>
              </w:rPr>
              <w:tab/>
            </w:r>
            <w:r w:rsidR="000673FF">
              <w:rPr>
                <w:noProof/>
                <w:webHidden/>
              </w:rPr>
              <w:fldChar w:fldCharType="begin"/>
            </w:r>
            <w:r w:rsidR="000673FF">
              <w:rPr>
                <w:noProof/>
                <w:webHidden/>
              </w:rPr>
              <w:instrText xml:space="preserve"> PAGEREF _Toc77604802 \h </w:instrText>
            </w:r>
            <w:r w:rsidR="000673FF">
              <w:rPr>
                <w:noProof/>
                <w:webHidden/>
              </w:rPr>
            </w:r>
            <w:r w:rsidR="000673FF">
              <w:rPr>
                <w:noProof/>
                <w:webHidden/>
              </w:rPr>
              <w:fldChar w:fldCharType="separate"/>
            </w:r>
            <w:r w:rsidR="000673FF">
              <w:rPr>
                <w:noProof/>
                <w:webHidden/>
              </w:rPr>
              <w:t>3</w:t>
            </w:r>
            <w:r w:rsidR="000673FF">
              <w:rPr>
                <w:noProof/>
                <w:webHidden/>
              </w:rPr>
              <w:fldChar w:fldCharType="end"/>
            </w:r>
          </w:hyperlink>
        </w:p>
        <w:p w14:paraId="0923BC3E" w14:textId="77777777" w:rsidR="000673FF" w:rsidRDefault="00714F19">
          <w:pPr>
            <w:pStyle w:val="TOC3"/>
            <w:tabs>
              <w:tab w:val="right" w:leader="dot" w:pos="10196"/>
            </w:tabs>
            <w:rPr>
              <w:rFonts w:eastAsiaTheme="minorEastAsia"/>
              <w:noProof/>
              <w:color w:val="auto"/>
              <w:lang w:eastAsia="en-AU"/>
            </w:rPr>
          </w:pPr>
          <w:hyperlink w:anchor="_Toc77604803" w:history="1">
            <w:r w:rsidR="000673FF" w:rsidRPr="00EC0D5E">
              <w:rPr>
                <w:rStyle w:val="Hyperlink"/>
                <w:noProof/>
                <w:lang w:eastAsia="en-AU"/>
              </w:rPr>
              <w:t>Annual fatalities – Rate per 100,000 population</w:t>
            </w:r>
            <w:r w:rsidR="000673FF">
              <w:rPr>
                <w:noProof/>
                <w:webHidden/>
              </w:rPr>
              <w:tab/>
            </w:r>
            <w:r w:rsidR="000673FF">
              <w:rPr>
                <w:noProof/>
                <w:webHidden/>
              </w:rPr>
              <w:fldChar w:fldCharType="begin"/>
            </w:r>
            <w:r w:rsidR="000673FF">
              <w:rPr>
                <w:noProof/>
                <w:webHidden/>
              </w:rPr>
              <w:instrText xml:space="preserve"> PAGEREF _Toc77604803 \h </w:instrText>
            </w:r>
            <w:r w:rsidR="000673FF">
              <w:rPr>
                <w:noProof/>
                <w:webHidden/>
              </w:rPr>
            </w:r>
            <w:r w:rsidR="000673FF">
              <w:rPr>
                <w:noProof/>
                <w:webHidden/>
              </w:rPr>
              <w:fldChar w:fldCharType="separate"/>
            </w:r>
            <w:r w:rsidR="000673FF">
              <w:rPr>
                <w:noProof/>
                <w:webHidden/>
              </w:rPr>
              <w:t>4</w:t>
            </w:r>
            <w:r w:rsidR="000673FF">
              <w:rPr>
                <w:noProof/>
                <w:webHidden/>
              </w:rPr>
              <w:fldChar w:fldCharType="end"/>
            </w:r>
          </w:hyperlink>
        </w:p>
        <w:p w14:paraId="3AF93C23" w14:textId="77777777" w:rsidR="000673FF" w:rsidRDefault="00714F19">
          <w:pPr>
            <w:pStyle w:val="TOC1"/>
            <w:tabs>
              <w:tab w:val="right" w:leader="dot" w:pos="10196"/>
            </w:tabs>
            <w:rPr>
              <w:rFonts w:eastAsiaTheme="minorEastAsia"/>
              <w:b w:val="0"/>
              <w:noProof/>
              <w:color w:val="auto"/>
              <w:lang w:eastAsia="en-AU"/>
            </w:rPr>
          </w:pPr>
          <w:hyperlink w:anchor="_Toc77604804" w:history="1">
            <w:r w:rsidR="000673FF" w:rsidRPr="00EC0D5E">
              <w:rPr>
                <w:rStyle w:val="Hyperlink"/>
                <w:noProof/>
              </w:rPr>
              <w:t>Progress on meeting MAIB targets</w:t>
            </w:r>
            <w:r w:rsidR="000673FF">
              <w:rPr>
                <w:noProof/>
                <w:webHidden/>
              </w:rPr>
              <w:tab/>
            </w:r>
            <w:r w:rsidR="000673FF">
              <w:rPr>
                <w:noProof/>
                <w:webHidden/>
              </w:rPr>
              <w:fldChar w:fldCharType="begin"/>
            </w:r>
            <w:r w:rsidR="000673FF">
              <w:rPr>
                <w:noProof/>
                <w:webHidden/>
              </w:rPr>
              <w:instrText xml:space="preserve"> PAGEREF _Toc77604804 \h </w:instrText>
            </w:r>
            <w:r w:rsidR="000673FF">
              <w:rPr>
                <w:noProof/>
                <w:webHidden/>
              </w:rPr>
            </w:r>
            <w:r w:rsidR="000673FF">
              <w:rPr>
                <w:noProof/>
                <w:webHidden/>
              </w:rPr>
              <w:fldChar w:fldCharType="separate"/>
            </w:r>
            <w:r w:rsidR="000673FF">
              <w:rPr>
                <w:noProof/>
                <w:webHidden/>
              </w:rPr>
              <w:t>5</w:t>
            </w:r>
            <w:r w:rsidR="000673FF">
              <w:rPr>
                <w:noProof/>
                <w:webHidden/>
              </w:rPr>
              <w:fldChar w:fldCharType="end"/>
            </w:r>
          </w:hyperlink>
        </w:p>
        <w:p w14:paraId="0684EB9A" w14:textId="77777777" w:rsidR="000673FF" w:rsidRDefault="00714F19">
          <w:pPr>
            <w:pStyle w:val="TOC3"/>
            <w:tabs>
              <w:tab w:val="right" w:leader="dot" w:pos="10196"/>
            </w:tabs>
            <w:rPr>
              <w:rFonts w:eastAsiaTheme="minorEastAsia"/>
              <w:noProof/>
              <w:color w:val="auto"/>
              <w:lang w:eastAsia="en-AU"/>
            </w:rPr>
          </w:pPr>
          <w:hyperlink w:anchor="_Toc77604805" w:history="1">
            <w:r w:rsidR="000673FF" w:rsidRPr="00EC0D5E">
              <w:rPr>
                <w:rStyle w:val="Hyperlink"/>
                <w:noProof/>
              </w:rPr>
              <w:t>Fatalities – 12 Month Rolling Total</w:t>
            </w:r>
            <w:r w:rsidR="000673FF">
              <w:rPr>
                <w:noProof/>
                <w:webHidden/>
              </w:rPr>
              <w:tab/>
            </w:r>
            <w:r w:rsidR="000673FF">
              <w:rPr>
                <w:noProof/>
                <w:webHidden/>
              </w:rPr>
              <w:fldChar w:fldCharType="begin"/>
            </w:r>
            <w:r w:rsidR="000673FF">
              <w:rPr>
                <w:noProof/>
                <w:webHidden/>
              </w:rPr>
              <w:instrText xml:space="preserve"> PAGEREF _Toc77604805 \h </w:instrText>
            </w:r>
            <w:r w:rsidR="000673FF">
              <w:rPr>
                <w:noProof/>
                <w:webHidden/>
              </w:rPr>
            </w:r>
            <w:r w:rsidR="000673FF">
              <w:rPr>
                <w:noProof/>
                <w:webHidden/>
              </w:rPr>
              <w:fldChar w:fldCharType="separate"/>
            </w:r>
            <w:r w:rsidR="000673FF">
              <w:rPr>
                <w:noProof/>
                <w:webHidden/>
              </w:rPr>
              <w:t>5</w:t>
            </w:r>
            <w:r w:rsidR="000673FF">
              <w:rPr>
                <w:noProof/>
                <w:webHidden/>
              </w:rPr>
              <w:fldChar w:fldCharType="end"/>
            </w:r>
          </w:hyperlink>
        </w:p>
        <w:p w14:paraId="344F211A" w14:textId="77777777" w:rsidR="000673FF" w:rsidRDefault="00714F19">
          <w:pPr>
            <w:pStyle w:val="TOC3"/>
            <w:tabs>
              <w:tab w:val="right" w:leader="dot" w:pos="10196"/>
            </w:tabs>
            <w:rPr>
              <w:rFonts w:eastAsiaTheme="minorEastAsia"/>
              <w:noProof/>
              <w:color w:val="auto"/>
              <w:lang w:eastAsia="en-AU"/>
            </w:rPr>
          </w:pPr>
          <w:hyperlink w:anchor="_Toc77604806" w:history="1">
            <w:r w:rsidR="000673FF" w:rsidRPr="00EC0D5E">
              <w:rPr>
                <w:rStyle w:val="Hyperlink"/>
                <w:noProof/>
              </w:rPr>
              <w:t>Total Serious Claims – 12 Month Rolling Total</w:t>
            </w:r>
            <w:r w:rsidR="000673FF">
              <w:rPr>
                <w:noProof/>
                <w:webHidden/>
              </w:rPr>
              <w:tab/>
            </w:r>
            <w:r w:rsidR="000673FF">
              <w:rPr>
                <w:noProof/>
                <w:webHidden/>
              </w:rPr>
              <w:fldChar w:fldCharType="begin"/>
            </w:r>
            <w:r w:rsidR="000673FF">
              <w:rPr>
                <w:noProof/>
                <w:webHidden/>
              </w:rPr>
              <w:instrText xml:space="preserve"> PAGEREF _Toc77604806 \h </w:instrText>
            </w:r>
            <w:r w:rsidR="000673FF">
              <w:rPr>
                <w:noProof/>
                <w:webHidden/>
              </w:rPr>
            </w:r>
            <w:r w:rsidR="000673FF">
              <w:rPr>
                <w:noProof/>
                <w:webHidden/>
              </w:rPr>
              <w:fldChar w:fldCharType="separate"/>
            </w:r>
            <w:r w:rsidR="000673FF">
              <w:rPr>
                <w:noProof/>
                <w:webHidden/>
              </w:rPr>
              <w:t>5</w:t>
            </w:r>
            <w:r w:rsidR="000673FF">
              <w:rPr>
                <w:noProof/>
                <w:webHidden/>
              </w:rPr>
              <w:fldChar w:fldCharType="end"/>
            </w:r>
          </w:hyperlink>
        </w:p>
        <w:p w14:paraId="5AB5B816" w14:textId="77777777" w:rsidR="000673FF" w:rsidRDefault="00714F19">
          <w:pPr>
            <w:pStyle w:val="TOC1"/>
            <w:tabs>
              <w:tab w:val="right" w:leader="dot" w:pos="10196"/>
            </w:tabs>
            <w:rPr>
              <w:rFonts w:eastAsiaTheme="minorEastAsia"/>
              <w:b w:val="0"/>
              <w:noProof/>
              <w:color w:val="auto"/>
              <w:lang w:eastAsia="en-AU"/>
            </w:rPr>
          </w:pPr>
          <w:hyperlink w:anchor="_Toc77604807" w:history="1">
            <w:r w:rsidR="000673FF" w:rsidRPr="00EC0D5E">
              <w:rPr>
                <w:rStyle w:val="Hyperlink"/>
                <w:noProof/>
              </w:rPr>
              <w:t>Statistics</w:t>
            </w:r>
            <w:r w:rsidR="000673FF">
              <w:rPr>
                <w:noProof/>
                <w:webHidden/>
              </w:rPr>
              <w:tab/>
            </w:r>
            <w:r w:rsidR="000673FF">
              <w:rPr>
                <w:noProof/>
                <w:webHidden/>
              </w:rPr>
              <w:fldChar w:fldCharType="begin"/>
            </w:r>
            <w:r w:rsidR="000673FF">
              <w:rPr>
                <w:noProof/>
                <w:webHidden/>
              </w:rPr>
              <w:instrText xml:space="preserve"> PAGEREF _Toc77604807 \h </w:instrText>
            </w:r>
            <w:r w:rsidR="000673FF">
              <w:rPr>
                <w:noProof/>
                <w:webHidden/>
              </w:rPr>
            </w:r>
            <w:r w:rsidR="000673FF">
              <w:rPr>
                <w:noProof/>
                <w:webHidden/>
              </w:rPr>
              <w:fldChar w:fldCharType="separate"/>
            </w:r>
            <w:r w:rsidR="000673FF">
              <w:rPr>
                <w:noProof/>
                <w:webHidden/>
              </w:rPr>
              <w:t>6</w:t>
            </w:r>
            <w:r w:rsidR="000673FF">
              <w:rPr>
                <w:noProof/>
                <w:webHidden/>
              </w:rPr>
              <w:fldChar w:fldCharType="end"/>
            </w:r>
          </w:hyperlink>
        </w:p>
        <w:p w14:paraId="08641570" w14:textId="77777777" w:rsidR="000673FF" w:rsidRDefault="00714F19">
          <w:pPr>
            <w:pStyle w:val="TOC3"/>
            <w:tabs>
              <w:tab w:val="right" w:leader="dot" w:pos="10196"/>
            </w:tabs>
            <w:rPr>
              <w:rFonts w:eastAsiaTheme="minorEastAsia"/>
              <w:noProof/>
              <w:color w:val="auto"/>
              <w:lang w:eastAsia="en-AU"/>
            </w:rPr>
          </w:pPr>
          <w:hyperlink w:anchor="_Toc77604808" w:history="1">
            <w:r w:rsidR="000673FF" w:rsidRPr="00EC0D5E">
              <w:rPr>
                <w:rStyle w:val="Hyperlink"/>
                <w:noProof/>
                <w:lang w:eastAsia="en-AU"/>
              </w:rPr>
              <w:t>Serious Casualties by Quarter by Age Group – 12 period moving average</w:t>
            </w:r>
            <w:r w:rsidR="000673FF">
              <w:rPr>
                <w:noProof/>
                <w:webHidden/>
              </w:rPr>
              <w:tab/>
            </w:r>
            <w:r w:rsidR="000673FF">
              <w:rPr>
                <w:noProof/>
                <w:webHidden/>
              </w:rPr>
              <w:fldChar w:fldCharType="begin"/>
            </w:r>
            <w:r w:rsidR="000673FF">
              <w:rPr>
                <w:noProof/>
                <w:webHidden/>
              </w:rPr>
              <w:instrText xml:space="preserve"> PAGEREF _Toc77604808 \h </w:instrText>
            </w:r>
            <w:r w:rsidR="000673FF">
              <w:rPr>
                <w:noProof/>
                <w:webHidden/>
              </w:rPr>
            </w:r>
            <w:r w:rsidR="000673FF">
              <w:rPr>
                <w:noProof/>
                <w:webHidden/>
              </w:rPr>
              <w:fldChar w:fldCharType="separate"/>
            </w:r>
            <w:r w:rsidR="000673FF">
              <w:rPr>
                <w:noProof/>
                <w:webHidden/>
              </w:rPr>
              <w:t>6</w:t>
            </w:r>
            <w:r w:rsidR="000673FF">
              <w:rPr>
                <w:noProof/>
                <w:webHidden/>
              </w:rPr>
              <w:fldChar w:fldCharType="end"/>
            </w:r>
          </w:hyperlink>
        </w:p>
        <w:p w14:paraId="02971D51" w14:textId="77777777" w:rsidR="000673FF" w:rsidRDefault="00714F19">
          <w:pPr>
            <w:pStyle w:val="TOC3"/>
            <w:tabs>
              <w:tab w:val="right" w:leader="dot" w:pos="10196"/>
            </w:tabs>
            <w:rPr>
              <w:rFonts w:eastAsiaTheme="minorEastAsia"/>
              <w:noProof/>
              <w:color w:val="auto"/>
              <w:lang w:eastAsia="en-AU"/>
            </w:rPr>
          </w:pPr>
          <w:hyperlink w:anchor="_Toc77604809" w:history="1">
            <w:r w:rsidR="000673FF" w:rsidRPr="00EC0D5E">
              <w:rPr>
                <w:rStyle w:val="Hyperlink"/>
                <w:noProof/>
                <w:lang w:eastAsia="en-AU"/>
              </w:rPr>
              <w:t>Serious Casualties by Quarter by Sex – 12 period moving average</w:t>
            </w:r>
            <w:r w:rsidR="000673FF">
              <w:rPr>
                <w:noProof/>
                <w:webHidden/>
              </w:rPr>
              <w:tab/>
            </w:r>
            <w:r w:rsidR="000673FF">
              <w:rPr>
                <w:noProof/>
                <w:webHidden/>
              </w:rPr>
              <w:fldChar w:fldCharType="begin"/>
            </w:r>
            <w:r w:rsidR="000673FF">
              <w:rPr>
                <w:noProof/>
                <w:webHidden/>
              </w:rPr>
              <w:instrText xml:space="preserve"> PAGEREF _Toc77604809 \h </w:instrText>
            </w:r>
            <w:r w:rsidR="000673FF">
              <w:rPr>
                <w:noProof/>
                <w:webHidden/>
              </w:rPr>
            </w:r>
            <w:r w:rsidR="000673FF">
              <w:rPr>
                <w:noProof/>
                <w:webHidden/>
              </w:rPr>
              <w:fldChar w:fldCharType="separate"/>
            </w:r>
            <w:r w:rsidR="000673FF">
              <w:rPr>
                <w:noProof/>
                <w:webHidden/>
              </w:rPr>
              <w:t>6</w:t>
            </w:r>
            <w:r w:rsidR="000673FF">
              <w:rPr>
                <w:noProof/>
                <w:webHidden/>
              </w:rPr>
              <w:fldChar w:fldCharType="end"/>
            </w:r>
          </w:hyperlink>
        </w:p>
        <w:p w14:paraId="7A4C65AB" w14:textId="77777777" w:rsidR="000673FF" w:rsidRDefault="00714F19">
          <w:pPr>
            <w:pStyle w:val="TOC3"/>
            <w:tabs>
              <w:tab w:val="right" w:leader="dot" w:pos="10196"/>
            </w:tabs>
            <w:rPr>
              <w:rFonts w:eastAsiaTheme="minorEastAsia"/>
              <w:noProof/>
              <w:color w:val="auto"/>
              <w:lang w:eastAsia="en-AU"/>
            </w:rPr>
          </w:pPr>
          <w:hyperlink w:anchor="_Toc77604810" w:history="1">
            <w:r w:rsidR="000673FF">
              <w:rPr>
                <w:noProof/>
                <w:webHidden/>
              </w:rPr>
              <w:tab/>
            </w:r>
            <w:r w:rsidR="000673FF">
              <w:rPr>
                <w:noProof/>
                <w:webHidden/>
              </w:rPr>
              <w:fldChar w:fldCharType="begin"/>
            </w:r>
            <w:r w:rsidR="000673FF">
              <w:rPr>
                <w:noProof/>
                <w:webHidden/>
              </w:rPr>
              <w:instrText xml:space="preserve"> PAGEREF _Toc77604810 \h </w:instrText>
            </w:r>
            <w:r w:rsidR="000673FF">
              <w:rPr>
                <w:noProof/>
                <w:webHidden/>
              </w:rPr>
            </w:r>
            <w:r w:rsidR="000673FF">
              <w:rPr>
                <w:noProof/>
                <w:webHidden/>
              </w:rPr>
              <w:fldChar w:fldCharType="separate"/>
            </w:r>
            <w:r w:rsidR="000673FF">
              <w:rPr>
                <w:noProof/>
                <w:webHidden/>
              </w:rPr>
              <w:t>6</w:t>
            </w:r>
            <w:r w:rsidR="000673FF">
              <w:rPr>
                <w:noProof/>
                <w:webHidden/>
              </w:rPr>
              <w:fldChar w:fldCharType="end"/>
            </w:r>
          </w:hyperlink>
        </w:p>
        <w:p w14:paraId="5FE548A2" w14:textId="77777777" w:rsidR="000673FF" w:rsidRDefault="00714F19">
          <w:pPr>
            <w:pStyle w:val="TOC3"/>
            <w:tabs>
              <w:tab w:val="right" w:leader="dot" w:pos="10196"/>
            </w:tabs>
            <w:rPr>
              <w:rFonts w:eastAsiaTheme="minorEastAsia"/>
              <w:noProof/>
              <w:color w:val="auto"/>
              <w:lang w:eastAsia="en-AU"/>
            </w:rPr>
          </w:pPr>
          <w:hyperlink w:anchor="_Toc77604811" w:history="1">
            <w:r w:rsidR="000673FF" w:rsidRPr="00EC0D5E">
              <w:rPr>
                <w:rStyle w:val="Hyperlink"/>
                <w:noProof/>
              </w:rPr>
              <w:t>Serious Casualties by Quarter by Road User Type – 12 period moving average</w:t>
            </w:r>
            <w:r w:rsidR="000673FF">
              <w:rPr>
                <w:noProof/>
                <w:webHidden/>
              </w:rPr>
              <w:tab/>
            </w:r>
            <w:r w:rsidR="000673FF">
              <w:rPr>
                <w:noProof/>
                <w:webHidden/>
              </w:rPr>
              <w:fldChar w:fldCharType="begin"/>
            </w:r>
            <w:r w:rsidR="000673FF">
              <w:rPr>
                <w:noProof/>
                <w:webHidden/>
              </w:rPr>
              <w:instrText xml:space="preserve"> PAGEREF _Toc77604811 \h </w:instrText>
            </w:r>
            <w:r w:rsidR="000673FF">
              <w:rPr>
                <w:noProof/>
                <w:webHidden/>
              </w:rPr>
            </w:r>
            <w:r w:rsidR="000673FF">
              <w:rPr>
                <w:noProof/>
                <w:webHidden/>
              </w:rPr>
              <w:fldChar w:fldCharType="separate"/>
            </w:r>
            <w:r w:rsidR="000673FF">
              <w:rPr>
                <w:noProof/>
                <w:webHidden/>
              </w:rPr>
              <w:t>7</w:t>
            </w:r>
            <w:r w:rsidR="000673FF">
              <w:rPr>
                <w:noProof/>
                <w:webHidden/>
              </w:rPr>
              <w:fldChar w:fldCharType="end"/>
            </w:r>
          </w:hyperlink>
        </w:p>
        <w:p w14:paraId="7A2054D3" w14:textId="77777777" w:rsidR="000673FF" w:rsidRDefault="00714F19">
          <w:pPr>
            <w:pStyle w:val="TOC3"/>
            <w:tabs>
              <w:tab w:val="right" w:leader="dot" w:pos="10196"/>
            </w:tabs>
            <w:rPr>
              <w:rFonts w:eastAsiaTheme="minorEastAsia"/>
              <w:noProof/>
              <w:color w:val="auto"/>
              <w:lang w:eastAsia="en-AU"/>
            </w:rPr>
          </w:pPr>
          <w:hyperlink w:anchor="_Toc77604812" w:history="1">
            <w:r w:rsidR="000673FF" w:rsidRPr="00EC0D5E">
              <w:rPr>
                <w:rStyle w:val="Hyperlink"/>
                <w:noProof/>
                <w:lang w:eastAsia="en-AU"/>
              </w:rPr>
              <w:t>Serious Casualties by Quarter by Speed Zone – 12 period moving average</w:t>
            </w:r>
            <w:r w:rsidR="000673FF">
              <w:rPr>
                <w:noProof/>
                <w:webHidden/>
              </w:rPr>
              <w:tab/>
            </w:r>
            <w:r w:rsidR="000673FF">
              <w:rPr>
                <w:noProof/>
                <w:webHidden/>
              </w:rPr>
              <w:fldChar w:fldCharType="begin"/>
            </w:r>
            <w:r w:rsidR="000673FF">
              <w:rPr>
                <w:noProof/>
                <w:webHidden/>
              </w:rPr>
              <w:instrText xml:space="preserve"> PAGEREF _Toc77604812 \h </w:instrText>
            </w:r>
            <w:r w:rsidR="000673FF">
              <w:rPr>
                <w:noProof/>
                <w:webHidden/>
              </w:rPr>
            </w:r>
            <w:r w:rsidR="000673FF">
              <w:rPr>
                <w:noProof/>
                <w:webHidden/>
              </w:rPr>
              <w:fldChar w:fldCharType="separate"/>
            </w:r>
            <w:r w:rsidR="000673FF">
              <w:rPr>
                <w:noProof/>
                <w:webHidden/>
              </w:rPr>
              <w:t>7</w:t>
            </w:r>
            <w:r w:rsidR="000673FF">
              <w:rPr>
                <w:noProof/>
                <w:webHidden/>
              </w:rPr>
              <w:fldChar w:fldCharType="end"/>
            </w:r>
          </w:hyperlink>
        </w:p>
        <w:p w14:paraId="45632B06" w14:textId="77777777" w:rsidR="000673FF" w:rsidRDefault="00714F19">
          <w:pPr>
            <w:pStyle w:val="TOC3"/>
            <w:tabs>
              <w:tab w:val="right" w:leader="dot" w:pos="10196"/>
            </w:tabs>
            <w:rPr>
              <w:rFonts w:eastAsiaTheme="minorEastAsia"/>
              <w:noProof/>
              <w:color w:val="auto"/>
              <w:lang w:eastAsia="en-AU"/>
            </w:rPr>
          </w:pPr>
          <w:hyperlink w:anchor="_Toc77604813" w:history="1">
            <w:r w:rsidR="000673FF" w:rsidRPr="00EC0D5E">
              <w:rPr>
                <w:rStyle w:val="Hyperlink"/>
                <w:noProof/>
                <w:lang w:eastAsia="en-AU"/>
              </w:rPr>
              <w:t>Serious Casualties by Quarter by Crash Type (DCA) – 12 period moving average</w:t>
            </w:r>
            <w:r w:rsidR="000673FF">
              <w:rPr>
                <w:noProof/>
                <w:webHidden/>
              </w:rPr>
              <w:tab/>
            </w:r>
            <w:r w:rsidR="000673FF">
              <w:rPr>
                <w:noProof/>
                <w:webHidden/>
              </w:rPr>
              <w:fldChar w:fldCharType="begin"/>
            </w:r>
            <w:r w:rsidR="000673FF">
              <w:rPr>
                <w:noProof/>
                <w:webHidden/>
              </w:rPr>
              <w:instrText xml:space="preserve"> PAGEREF _Toc77604813 \h </w:instrText>
            </w:r>
            <w:r w:rsidR="000673FF">
              <w:rPr>
                <w:noProof/>
                <w:webHidden/>
              </w:rPr>
            </w:r>
            <w:r w:rsidR="000673FF">
              <w:rPr>
                <w:noProof/>
                <w:webHidden/>
              </w:rPr>
              <w:fldChar w:fldCharType="separate"/>
            </w:r>
            <w:r w:rsidR="000673FF">
              <w:rPr>
                <w:noProof/>
                <w:webHidden/>
              </w:rPr>
              <w:t>8</w:t>
            </w:r>
            <w:r w:rsidR="000673FF">
              <w:rPr>
                <w:noProof/>
                <w:webHidden/>
              </w:rPr>
              <w:fldChar w:fldCharType="end"/>
            </w:r>
          </w:hyperlink>
        </w:p>
        <w:p w14:paraId="08764F23" w14:textId="77777777" w:rsidR="000673FF" w:rsidRDefault="00714F19">
          <w:pPr>
            <w:pStyle w:val="TOC3"/>
            <w:tabs>
              <w:tab w:val="right" w:leader="dot" w:pos="10196"/>
            </w:tabs>
            <w:rPr>
              <w:rFonts w:eastAsiaTheme="minorEastAsia"/>
              <w:noProof/>
              <w:color w:val="auto"/>
              <w:lang w:eastAsia="en-AU"/>
            </w:rPr>
          </w:pPr>
          <w:hyperlink w:anchor="_Toc77604814" w:history="1">
            <w:r w:rsidR="000673FF" w:rsidRPr="00EC0D5E">
              <w:rPr>
                <w:rStyle w:val="Hyperlink"/>
                <w:noProof/>
                <w:lang w:eastAsia="en-AU"/>
              </w:rPr>
              <w:t>Serious Casualties by Quarter by Urban/Non-Urban – 12 period moving average</w:t>
            </w:r>
            <w:r w:rsidR="000673FF">
              <w:rPr>
                <w:noProof/>
                <w:webHidden/>
              </w:rPr>
              <w:tab/>
            </w:r>
            <w:r w:rsidR="000673FF">
              <w:rPr>
                <w:noProof/>
                <w:webHidden/>
              </w:rPr>
              <w:fldChar w:fldCharType="begin"/>
            </w:r>
            <w:r w:rsidR="000673FF">
              <w:rPr>
                <w:noProof/>
                <w:webHidden/>
              </w:rPr>
              <w:instrText xml:space="preserve"> PAGEREF _Toc77604814 \h </w:instrText>
            </w:r>
            <w:r w:rsidR="000673FF">
              <w:rPr>
                <w:noProof/>
                <w:webHidden/>
              </w:rPr>
            </w:r>
            <w:r w:rsidR="000673FF">
              <w:rPr>
                <w:noProof/>
                <w:webHidden/>
              </w:rPr>
              <w:fldChar w:fldCharType="separate"/>
            </w:r>
            <w:r w:rsidR="000673FF">
              <w:rPr>
                <w:noProof/>
                <w:webHidden/>
              </w:rPr>
              <w:t>8</w:t>
            </w:r>
            <w:r w:rsidR="000673FF">
              <w:rPr>
                <w:noProof/>
                <w:webHidden/>
              </w:rPr>
              <w:fldChar w:fldCharType="end"/>
            </w:r>
          </w:hyperlink>
        </w:p>
        <w:p w14:paraId="3DC6AFE8" w14:textId="77777777" w:rsidR="000673FF" w:rsidRDefault="00714F19">
          <w:pPr>
            <w:pStyle w:val="TOC3"/>
            <w:tabs>
              <w:tab w:val="right" w:leader="dot" w:pos="10196"/>
            </w:tabs>
            <w:rPr>
              <w:rFonts w:eastAsiaTheme="minorEastAsia"/>
              <w:noProof/>
              <w:color w:val="auto"/>
              <w:lang w:eastAsia="en-AU"/>
            </w:rPr>
          </w:pPr>
          <w:hyperlink w:anchor="_Toc77604815" w:history="1">
            <w:r w:rsidR="000673FF" w:rsidRPr="00EC0D5E">
              <w:rPr>
                <w:rStyle w:val="Hyperlink"/>
                <w:noProof/>
              </w:rPr>
              <w:t>Serious Casualty locations to 31 March 2021 (Black = Fatality, Red = Serious Injury)</w:t>
            </w:r>
            <w:r w:rsidR="000673FF">
              <w:rPr>
                <w:noProof/>
                <w:webHidden/>
              </w:rPr>
              <w:tab/>
            </w:r>
            <w:r w:rsidR="000673FF">
              <w:rPr>
                <w:noProof/>
                <w:webHidden/>
              </w:rPr>
              <w:fldChar w:fldCharType="begin"/>
            </w:r>
            <w:r w:rsidR="000673FF">
              <w:rPr>
                <w:noProof/>
                <w:webHidden/>
              </w:rPr>
              <w:instrText xml:space="preserve"> PAGEREF _Toc77604815 \h </w:instrText>
            </w:r>
            <w:r w:rsidR="000673FF">
              <w:rPr>
                <w:noProof/>
                <w:webHidden/>
              </w:rPr>
            </w:r>
            <w:r w:rsidR="000673FF">
              <w:rPr>
                <w:noProof/>
                <w:webHidden/>
              </w:rPr>
              <w:fldChar w:fldCharType="separate"/>
            </w:r>
            <w:r w:rsidR="000673FF">
              <w:rPr>
                <w:noProof/>
                <w:webHidden/>
              </w:rPr>
              <w:t>9</w:t>
            </w:r>
            <w:r w:rsidR="000673FF">
              <w:rPr>
                <w:noProof/>
                <w:webHidden/>
              </w:rPr>
              <w:fldChar w:fldCharType="end"/>
            </w:r>
          </w:hyperlink>
        </w:p>
        <w:p w14:paraId="0A5727FC" w14:textId="77777777" w:rsidR="000673FF" w:rsidRDefault="00714F19">
          <w:pPr>
            <w:pStyle w:val="TOC1"/>
            <w:tabs>
              <w:tab w:val="right" w:leader="dot" w:pos="10196"/>
            </w:tabs>
            <w:rPr>
              <w:rFonts w:eastAsiaTheme="minorEastAsia"/>
              <w:b w:val="0"/>
              <w:noProof/>
              <w:color w:val="auto"/>
              <w:lang w:eastAsia="en-AU"/>
            </w:rPr>
          </w:pPr>
          <w:hyperlink w:anchor="_Toc77604816" w:history="1">
            <w:r w:rsidR="000673FF" w:rsidRPr="00EC0D5E">
              <w:rPr>
                <w:rStyle w:val="Hyperlink"/>
                <w:noProof/>
              </w:rPr>
              <w:t>Key themes and priority actions 2020-2024</w:t>
            </w:r>
            <w:r w:rsidR="000673FF">
              <w:rPr>
                <w:noProof/>
                <w:webHidden/>
              </w:rPr>
              <w:tab/>
            </w:r>
            <w:r w:rsidR="000673FF">
              <w:rPr>
                <w:noProof/>
                <w:webHidden/>
              </w:rPr>
              <w:fldChar w:fldCharType="begin"/>
            </w:r>
            <w:r w:rsidR="000673FF">
              <w:rPr>
                <w:noProof/>
                <w:webHidden/>
              </w:rPr>
              <w:instrText xml:space="preserve"> PAGEREF _Toc77604816 \h </w:instrText>
            </w:r>
            <w:r w:rsidR="000673FF">
              <w:rPr>
                <w:noProof/>
                <w:webHidden/>
              </w:rPr>
            </w:r>
            <w:r w:rsidR="000673FF">
              <w:rPr>
                <w:noProof/>
                <w:webHidden/>
              </w:rPr>
              <w:fldChar w:fldCharType="separate"/>
            </w:r>
            <w:r w:rsidR="000673FF">
              <w:rPr>
                <w:noProof/>
                <w:webHidden/>
              </w:rPr>
              <w:t>10</w:t>
            </w:r>
            <w:r w:rsidR="000673FF">
              <w:rPr>
                <w:noProof/>
                <w:webHidden/>
              </w:rPr>
              <w:fldChar w:fldCharType="end"/>
            </w:r>
          </w:hyperlink>
        </w:p>
        <w:p w14:paraId="4CA593B6" w14:textId="77777777" w:rsidR="000673FF" w:rsidRDefault="00714F19">
          <w:pPr>
            <w:pStyle w:val="TOC2"/>
            <w:tabs>
              <w:tab w:val="right" w:leader="dot" w:pos="10196"/>
            </w:tabs>
            <w:rPr>
              <w:rFonts w:eastAsiaTheme="minorEastAsia"/>
              <w:noProof/>
              <w:color w:val="auto"/>
              <w:lang w:eastAsia="en-AU"/>
            </w:rPr>
          </w:pPr>
          <w:hyperlink w:anchor="_Toc77604817" w:history="1">
            <w:r w:rsidR="000673FF" w:rsidRPr="00EC0D5E">
              <w:rPr>
                <w:rStyle w:val="Hyperlink"/>
                <w:noProof/>
              </w:rPr>
              <w:t>Funding of key themes</w:t>
            </w:r>
            <w:r w:rsidR="000673FF">
              <w:rPr>
                <w:noProof/>
                <w:webHidden/>
              </w:rPr>
              <w:tab/>
            </w:r>
            <w:r w:rsidR="000673FF">
              <w:rPr>
                <w:noProof/>
                <w:webHidden/>
              </w:rPr>
              <w:fldChar w:fldCharType="begin"/>
            </w:r>
            <w:r w:rsidR="000673FF">
              <w:rPr>
                <w:noProof/>
                <w:webHidden/>
              </w:rPr>
              <w:instrText xml:space="preserve"> PAGEREF _Toc77604817 \h </w:instrText>
            </w:r>
            <w:r w:rsidR="000673FF">
              <w:rPr>
                <w:noProof/>
                <w:webHidden/>
              </w:rPr>
            </w:r>
            <w:r w:rsidR="000673FF">
              <w:rPr>
                <w:noProof/>
                <w:webHidden/>
              </w:rPr>
              <w:fldChar w:fldCharType="separate"/>
            </w:r>
            <w:r w:rsidR="000673FF">
              <w:rPr>
                <w:noProof/>
                <w:webHidden/>
              </w:rPr>
              <w:t>10</w:t>
            </w:r>
            <w:r w:rsidR="000673FF">
              <w:rPr>
                <w:noProof/>
                <w:webHidden/>
              </w:rPr>
              <w:fldChar w:fldCharType="end"/>
            </w:r>
          </w:hyperlink>
        </w:p>
        <w:p w14:paraId="07208A8E" w14:textId="77777777" w:rsidR="000673FF" w:rsidRDefault="00714F19">
          <w:pPr>
            <w:pStyle w:val="TOC1"/>
            <w:tabs>
              <w:tab w:val="right" w:leader="dot" w:pos="10196"/>
            </w:tabs>
            <w:rPr>
              <w:rFonts w:eastAsiaTheme="minorEastAsia"/>
              <w:b w:val="0"/>
              <w:noProof/>
              <w:color w:val="auto"/>
              <w:lang w:eastAsia="en-AU"/>
            </w:rPr>
          </w:pPr>
          <w:hyperlink w:anchor="_Toc77604818" w:history="1">
            <w:r w:rsidR="000673FF" w:rsidRPr="00EC0D5E">
              <w:rPr>
                <w:rStyle w:val="Hyperlink"/>
                <w:noProof/>
              </w:rPr>
              <w:t>Project status report</w:t>
            </w:r>
            <w:r w:rsidR="000673FF">
              <w:rPr>
                <w:noProof/>
                <w:webHidden/>
              </w:rPr>
              <w:tab/>
            </w:r>
            <w:r w:rsidR="000673FF">
              <w:rPr>
                <w:noProof/>
                <w:webHidden/>
              </w:rPr>
              <w:fldChar w:fldCharType="begin"/>
            </w:r>
            <w:r w:rsidR="000673FF">
              <w:rPr>
                <w:noProof/>
                <w:webHidden/>
              </w:rPr>
              <w:instrText xml:space="preserve"> PAGEREF _Toc77604818 \h </w:instrText>
            </w:r>
            <w:r w:rsidR="000673FF">
              <w:rPr>
                <w:noProof/>
                <w:webHidden/>
              </w:rPr>
            </w:r>
            <w:r w:rsidR="000673FF">
              <w:rPr>
                <w:noProof/>
                <w:webHidden/>
              </w:rPr>
              <w:fldChar w:fldCharType="separate"/>
            </w:r>
            <w:r w:rsidR="000673FF">
              <w:rPr>
                <w:noProof/>
                <w:webHidden/>
              </w:rPr>
              <w:t>11</w:t>
            </w:r>
            <w:r w:rsidR="000673FF">
              <w:rPr>
                <w:noProof/>
                <w:webHidden/>
              </w:rPr>
              <w:fldChar w:fldCharType="end"/>
            </w:r>
          </w:hyperlink>
        </w:p>
        <w:p w14:paraId="06703079" w14:textId="77777777" w:rsidR="000673FF" w:rsidRDefault="00714F19">
          <w:pPr>
            <w:pStyle w:val="TOC1"/>
            <w:tabs>
              <w:tab w:val="right" w:leader="dot" w:pos="10196"/>
            </w:tabs>
            <w:rPr>
              <w:rFonts w:eastAsiaTheme="minorEastAsia"/>
              <w:b w:val="0"/>
              <w:noProof/>
              <w:color w:val="auto"/>
              <w:lang w:eastAsia="en-AU"/>
            </w:rPr>
          </w:pPr>
          <w:hyperlink w:anchor="_Toc77604819" w:history="1">
            <w:r w:rsidR="000673FF" w:rsidRPr="00EC0D5E">
              <w:rPr>
                <w:rStyle w:val="Hyperlink"/>
                <w:noProof/>
              </w:rPr>
              <w:t>Progress on key themes</w:t>
            </w:r>
            <w:r w:rsidR="000673FF">
              <w:rPr>
                <w:noProof/>
                <w:webHidden/>
              </w:rPr>
              <w:tab/>
            </w:r>
            <w:r w:rsidR="000673FF">
              <w:rPr>
                <w:noProof/>
                <w:webHidden/>
              </w:rPr>
              <w:fldChar w:fldCharType="begin"/>
            </w:r>
            <w:r w:rsidR="000673FF">
              <w:rPr>
                <w:noProof/>
                <w:webHidden/>
              </w:rPr>
              <w:instrText xml:space="preserve"> PAGEREF _Toc77604819 \h </w:instrText>
            </w:r>
            <w:r w:rsidR="000673FF">
              <w:rPr>
                <w:noProof/>
                <w:webHidden/>
              </w:rPr>
            </w:r>
            <w:r w:rsidR="000673FF">
              <w:rPr>
                <w:noProof/>
                <w:webHidden/>
              </w:rPr>
              <w:fldChar w:fldCharType="separate"/>
            </w:r>
            <w:r w:rsidR="000673FF">
              <w:rPr>
                <w:noProof/>
                <w:webHidden/>
              </w:rPr>
              <w:t>12</w:t>
            </w:r>
            <w:r w:rsidR="000673FF">
              <w:rPr>
                <w:noProof/>
                <w:webHidden/>
              </w:rPr>
              <w:fldChar w:fldCharType="end"/>
            </w:r>
          </w:hyperlink>
        </w:p>
        <w:p w14:paraId="19003EFE" w14:textId="77777777" w:rsidR="000673FF" w:rsidRDefault="00714F19">
          <w:pPr>
            <w:pStyle w:val="TOC2"/>
            <w:tabs>
              <w:tab w:val="right" w:leader="dot" w:pos="10196"/>
            </w:tabs>
            <w:rPr>
              <w:rFonts w:eastAsiaTheme="minorEastAsia"/>
              <w:noProof/>
              <w:color w:val="auto"/>
              <w:lang w:eastAsia="en-AU"/>
            </w:rPr>
          </w:pPr>
          <w:hyperlink w:anchor="_Toc77604820" w:history="1">
            <w:r w:rsidR="000673FF" w:rsidRPr="00EC0D5E">
              <w:rPr>
                <w:rStyle w:val="Hyperlink"/>
                <w:noProof/>
              </w:rPr>
              <w:t>Rural roads grants program for local government</w:t>
            </w:r>
            <w:r w:rsidR="000673FF">
              <w:rPr>
                <w:noProof/>
                <w:webHidden/>
              </w:rPr>
              <w:tab/>
            </w:r>
            <w:r w:rsidR="000673FF">
              <w:rPr>
                <w:noProof/>
                <w:webHidden/>
              </w:rPr>
              <w:fldChar w:fldCharType="begin"/>
            </w:r>
            <w:r w:rsidR="000673FF">
              <w:rPr>
                <w:noProof/>
                <w:webHidden/>
              </w:rPr>
              <w:instrText xml:space="preserve"> PAGEREF _Toc77604820 \h </w:instrText>
            </w:r>
            <w:r w:rsidR="000673FF">
              <w:rPr>
                <w:noProof/>
                <w:webHidden/>
              </w:rPr>
            </w:r>
            <w:r w:rsidR="000673FF">
              <w:rPr>
                <w:noProof/>
                <w:webHidden/>
              </w:rPr>
              <w:fldChar w:fldCharType="separate"/>
            </w:r>
            <w:r w:rsidR="000673FF">
              <w:rPr>
                <w:noProof/>
                <w:webHidden/>
              </w:rPr>
              <w:t>12</w:t>
            </w:r>
            <w:r w:rsidR="000673FF">
              <w:rPr>
                <w:noProof/>
                <w:webHidden/>
              </w:rPr>
              <w:fldChar w:fldCharType="end"/>
            </w:r>
          </w:hyperlink>
        </w:p>
        <w:p w14:paraId="397D501E" w14:textId="77777777" w:rsidR="000673FF" w:rsidRDefault="00714F19">
          <w:pPr>
            <w:pStyle w:val="TOC2"/>
            <w:tabs>
              <w:tab w:val="right" w:leader="dot" w:pos="10196"/>
            </w:tabs>
            <w:rPr>
              <w:rFonts w:eastAsiaTheme="minorEastAsia"/>
              <w:noProof/>
              <w:color w:val="auto"/>
              <w:lang w:eastAsia="en-AU"/>
            </w:rPr>
          </w:pPr>
          <w:hyperlink w:anchor="_Toc77604821" w:history="1">
            <w:r w:rsidR="000673FF" w:rsidRPr="00EC0D5E">
              <w:rPr>
                <w:rStyle w:val="Hyperlink"/>
                <w:noProof/>
              </w:rPr>
              <w:t>Infrastructure upgrades on low volume State roads</w:t>
            </w:r>
            <w:r w:rsidR="000673FF">
              <w:rPr>
                <w:noProof/>
                <w:webHidden/>
              </w:rPr>
              <w:tab/>
            </w:r>
            <w:r w:rsidR="000673FF">
              <w:rPr>
                <w:noProof/>
                <w:webHidden/>
              </w:rPr>
              <w:fldChar w:fldCharType="begin"/>
            </w:r>
            <w:r w:rsidR="000673FF">
              <w:rPr>
                <w:noProof/>
                <w:webHidden/>
              </w:rPr>
              <w:instrText xml:space="preserve"> PAGEREF _Toc77604821 \h </w:instrText>
            </w:r>
            <w:r w:rsidR="000673FF">
              <w:rPr>
                <w:noProof/>
                <w:webHidden/>
              </w:rPr>
            </w:r>
            <w:r w:rsidR="000673FF">
              <w:rPr>
                <w:noProof/>
                <w:webHidden/>
              </w:rPr>
              <w:fldChar w:fldCharType="separate"/>
            </w:r>
            <w:r w:rsidR="000673FF">
              <w:rPr>
                <w:noProof/>
                <w:webHidden/>
              </w:rPr>
              <w:t>13</w:t>
            </w:r>
            <w:r w:rsidR="000673FF">
              <w:rPr>
                <w:noProof/>
                <w:webHidden/>
              </w:rPr>
              <w:fldChar w:fldCharType="end"/>
            </w:r>
          </w:hyperlink>
        </w:p>
        <w:p w14:paraId="1777716F" w14:textId="77777777" w:rsidR="000673FF" w:rsidRDefault="00714F19">
          <w:pPr>
            <w:pStyle w:val="TOC2"/>
            <w:tabs>
              <w:tab w:val="right" w:leader="dot" w:pos="10196"/>
            </w:tabs>
            <w:rPr>
              <w:rFonts w:eastAsiaTheme="minorEastAsia"/>
              <w:noProof/>
              <w:color w:val="auto"/>
              <w:lang w:eastAsia="en-AU"/>
            </w:rPr>
          </w:pPr>
          <w:hyperlink w:anchor="_Toc77604822" w:history="1">
            <w:r w:rsidR="000673FF" w:rsidRPr="00EC0D5E">
              <w:rPr>
                <w:rStyle w:val="Hyperlink"/>
                <w:noProof/>
              </w:rPr>
              <w:t>Motorcyclist safety on rural roads</w:t>
            </w:r>
            <w:r w:rsidR="000673FF">
              <w:rPr>
                <w:noProof/>
                <w:webHidden/>
              </w:rPr>
              <w:tab/>
            </w:r>
            <w:r w:rsidR="000673FF">
              <w:rPr>
                <w:noProof/>
                <w:webHidden/>
              </w:rPr>
              <w:fldChar w:fldCharType="begin"/>
            </w:r>
            <w:r w:rsidR="000673FF">
              <w:rPr>
                <w:noProof/>
                <w:webHidden/>
              </w:rPr>
              <w:instrText xml:space="preserve"> PAGEREF _Toc77604822 \h </w:instrText>
            </w:r>
            <w:r w:rsidR="000673FF">
              <w:rPr>
                <w:noProof/>
                <w:webHidden/>
              </w:rPr>
            </w:r>
            <w:r w:rsidR="000673FF">
              <w:rPr>
                <w:noProof/>
                <w:webHidden/>
              </w:rPr>
              <w:fldChar w:fldCharType="separate"/>
            </w:r>
            <w:r w:rsidR="000673FF">
              <w:rPr>
                <w:noProof/>
                <w:webHidden/>
              </w:rPr>
              <w:t>13</w:t>
            </w:r>
            <w:r w:rsidR="000673FF">
              <w:rPr>
                <w:noProof/>
                <w:webHidden/>
              </w:rPr>
              <w:fldChar w:fldCharType="end"/>
            </w:r>
          </w:hyperlink>
        </w:p>
        <w:p w14:paraId="5C475D54" w14:textId="77777777" w:rsidR="000673FF" w:rsidRDefault="00714F19">
          <w:pPr>
            <w:pStyle w:val="TOC2"/>
            <w:tabs>
              <w:tab w:val="right" w:leader="dot" w:pos="10196"/>
            </w:tabs>
            <w:rPr>
              <w:rFonts w:eastAsiaTheme="minorEastAsia"/>
              <w:noProof/>
              <w:color w:val="auto"/>
              <w:lang w:eastAsia="en-AU"/>
            </w:rPr>
          </w:pPr>
          <w:hyperlink w:anchor="_Toc77604823" w:history="1">
            <w:r w:rsidR="000673FF" w:rsidRPr="00EC0D5E">
              <w:rPr>
                <w:rStyle w:val="Hyperlink"/>
                <w:noProof/>
              </w:rPr>
              <w:t>Speed moderation and community engagement strategy</w:t>
            </w:r>
            <w:r w:rsidR="000673FF">
              <w:rPr>
                <w:noProof/>
                <w:webHidden/>
              </w:rPr>
              <w:tab/>
            </w:r>
            <w:r w:rsidR="000673FF">
              <w:rPr>
                <w:noProof/>
                <w:webHidden/>
              </w:rPr>
              <w:fldChar w:fldCharType="begin"/>
            </w:r>
            <w:r w:rsidR="000673FF">
              <w:rPr>
                <w:noProof/>
                <w:webHidden/>
              </w:rPr>
              <w:instrText xml:space="preserve"> PAGEREF _Toc77604823 \h </w:instrText>
            </w:r>
            <w:r w:rsidR="000673FF">
              <w:rPr>
                <w:noProof/>
                <w:webHidden/>
              </w:rPr>
            </w:r>
            <w:r w:rsidR="000673FF">
              <w:rPr>
                <w:noProof/>
                <w:webHidden/>
              </w:rPr>
              <w:fldChar w:fldCharType="separate"/>
            </w:r>
            <w:r w:rsidR="000673FF">
              <w:rPr>
                <w:noProof/>
                <w:webHidden/>
              </w:rPr>
              <w:t>13</w:t>
            </w:r>
            <w:r w:rsidR="000673FF">
              <w:rPr>
                <w:noProof/>
                <w:webHidden/>
              </w:rPr>
              <w:fldChar w:fldCharType="end"/>
            </w:r>
          </w:hyperlink>
        </w:p>
        <w:p w14:paraId="38D44D96" w14:textId="77777777" w:rsidR="000673FF" w:rsidRDefault="00714F19">
          <w:pPr>
            <w:pStyle w:val="TOC2"/>
            <w:tabs>
              <w:tab w:val="right" w:leader="dot" w:pos="10196"/>
            </w:tabs>
            <w:rPr>
              <w:rFonts w:eastAsiaTheme="minorEastAsia"/>
              <w:noProof/>
              <w:color w:val="auto"/>
              <w:lang w:eastAsia="en-AU"/>
            </w:rPr>
          </w:pPr>
          <w:hyperlink w:anchor="_Toc77604824" w:history="1">
            <w:r w:rsidR="000673FF" w:rsidRPr="00EC0D5E">
              <w:rPr>
                <w:rStyle w:val="Hyperlink"/>
                <w:noProof/>
              </w:rPr>
              <w:t>Safe system knowledge and skills training</w:t>
            </w:r>
            <w:r w:rsidR="000673FF">
              <w:rPr>
                <w:noProof/>
                <w:webHidden/>
              </w:rPr>
              <w:tab/>
            </w:r>
            <w:r w:rsidR="000673FF">
              <w:rPr>
                <w:noProof/>
                <w:webHidden/>
              </w:rPr>
              <w:fldChar w:fldCharType="begin"/>
            </w:r>
            <w:r w:rsidR="000673FF">
              <w:rPr>
                <w:noProof/>
                <w:webHidden/>
              </w:rPr>
              <w:instrText xml:space="preserve"> PAGEREF _Toc77604824 \h </w:instrText>
            </w:r>
            <w:r w:rsidR="000673FF">
              <w:rPr>
                <w:noProof/>
                <w:webHidden/>
              </w:rPr>
            </w:r>
            <w:r w:rsidR="000673FF">
              <w:rPr>
                <w:noProof/>
                <w:webHidden/>
              </w:rPr>
              <w:fldChar w:fldCharType="separate"/>
            </w:r>
            <w:r w:rsidR="000673FF">
              <w:rPr>
                <w:noProof/>
                <w:webHidden/>
              </w:rPr>
              <w:t>13</w:t>
            </w:r>
            <w:r w:rsidR="000673FF">
              <w:rPr>
                <w:noProof/>
                <w:webHidden/>
              </w:rPr>
              <w:fldChar w:fldCharType="end"/>
            </w:r>
          </w:hyperlink>
        </w:p>
        <w:p w14:paraId="43B146D0" w14:textId="77777777" w:rsidR="000673FF" w:rsidRDefault="00714F19">
          <w:pPr>
            <w:pStyle w:val="TOC2"/>
            <w:tabs>
              <w:tab w:val="right" w:leader="dot" w:pos="10196"/>
            </w:tabs>
            <w:rPr>
              <w:rFonts w:eastAsiaTheme="minorEastAsia"/>
              <w:noProof/>
              <w:color w:val="auto"/>
              <w:lang w:eastAsia="en-AU"/>
            </w:rPr>
          </w:pPr>
          <w:hyperlink w:anchor="_Toc77604825" w:history="1">
            <w:r w:rsidR="000673FF" w:rsidRPr="00EC0D5E">
              <w:rPr>
                <w:rStyle w:val="Hyperlink"/>
                <w:noProof/>
              </w:rPr>
              <w:t>Targeted infrastructure upgrades in high traffic urban areas</w:t>
            </w:r>
            <w:r w:rsidR="000673FF">
              <w:rPr>
                <w:noProof/>
                <w:webHidden/>
              </w:rPr>
              <w:tab/>
            </w:r>
            <w:r w:rsidR="000673FF">
              <w:rPr>
                <w:noProof/>
                <w:webHidden/>
              </w:rPr>
              <w:fldChar w:fldCharType="begin"/>
            </w:r>
            <w:r w:rsidR="000673FF">
              <w:rPr>
                <w:noProof/>
                <w:webHidden/>
              </w:rPr>
              <w:instrText xml:space="preserve"> PAGEREF _Toc77604825 \h </w:instrText>
            </w:r>
            <w:r w:rsidR="000673FF">
              <w:rPr>
                <w:noProof/>
                <w:webHidden/>
              </w:rPr>
            </w:r>
            <w:r w:rsidR="000673FF">
              <w:rPr>
                <w:noProof/>
                <w:webHidden/>
              </w:rPr>
              <w:fldChar w:fldCharType="separate"/>
            </w:r>
            <w:r w:rsidR="000673FF">
              <w:rPr>
                <w:noProof/>
                <w:webHidden/>
              </w:rPr>
              <w:t>15</w:t>
            </w:r>
            <w:r w:rsidR="000673FF">
              <w:rPr>
                <w:noProof/>
                <w:webHidden/>
              </w:rPr>
              <w:fldChar w:fldCharType="end"/>
            </w:r>
          </w:hyperlink>
        </w:p>
        <w:p w14:paraId="02F672CE" w14:textId="77777777" w:rsidR="000673FF" w:rsidRDefault="00714F19">
          <w:pPr>
            <w:pStyle w:val="TOC2"/>
            <w:tabs>
              <w:tab w:val="right" w:leader="dot" w:pos="10196"/>
            </w:tabs>
            <w:rPr>
              <w:rFonts w:eastAsiaTheme="minorEastAsia"/>
              <w:noProof/>
              <w:color w:val="auto"/>
              <w:lang w:eastAsia="en-AU"/>
            </w:rPr>
          </w:pPr>
          <w:hyperlink w:anchor="_Toc77604826" w:history="1">
            <w:r w:rsidR="000673FF" w:rsidRPr="00EC0D5E">
              <w:rPr>
                <w:rStyle w:val="Hyperlink"/>
                <w:noProof/>
              </w:rPr>
              <w:t>Vulnerable Road User Program</w:t>
            </w:r>
            <w:r w:rsidR="000673FF">
              <w:rPr>
                <w:noProof/>
                <w:webHidden/>
              </w:rPr>
              <w:tab/>
            </w:r>
            <w:r w:rsidR="000673FF">
              <w:rPr>
                <w:noProof/>
                <w:webHidden/>
              </w:rPr>
              <w:fldChar w:fldCharType="begin"/>
            </w:r>
            <w:r w:rsidR="000673FF">
              <w:rPr>
                <w:noProof/>
                <w:webHidden/>
              </w:rPr>
              <w:instrText xml:space="preserve"> PAGEREF _Toc77604826 \h </w:instrText>
            </w:r>
            <w:r w:rsidR="000673FF">
              <w:rPr>
                <w:noProof/>
                <w:webHidden/>
              </w:rPr>
            </w:r>
            <w:r w:rsidR="000673FF">
              <w:rPr>
                <w:noProof/>
                <w:webHidden/>
              </w:rPr>
              <w:fldChar w:fldCharType="separate"/>
            </w:r>
            <w:r w:rsidR="000673FF">
              <w:rPr>
                <w:noProof/>
                <w:webHidden/>
              </w:rPr>
              <w:t>15</w:t>
            </w:r>
            <w:r w:rsidR="000673FF">
              <w:rPr>
                <w:noProof/>
                <w:webHidden/>
              </w:rPr>
              <w:fldChar w:fldCharType="end"/>
            </w:r>
          </w:hyperlink>
        </w:p>
        <w:p w14:paraId="439F0920" w14:textId="77777777" w:rsidR="000673FF" w:rsidRDefault="00714F19">
          <w:pPr>
            <w:pStyle w:val="TOC2"/>
            <w:tabs>
              <w:tab w:val="right" w:leader="dot" w:pos="10196"/>
            </w:tabs>
            <w:rPr>
              <w:rFonts w:eastAsiaTheme="minorEastAsia"/>
              <w:noProof/>
              <w:color w:val="auto"/>
              <w:lang w:eastAsia="en-AU"/>
            </w:rPr>
          </w:pPr>
          <w:hyperlink w:anchor="_Toc77604827" w:history="1">
            <w:r w:rsidR="000673FF" w:rsidRPr="00EC0D5E">
              <w:rPr>
                <w:rStyle w:val="Hyperlink"/>
                <w:noProof/>
              </w:rPr>
              <w:t>Community Road Safety Grants Program</w:t>
            </w:r>
            <w:r w:rsidR="000673FF">
              <w:rPr>
                <w:noProof/>
                <w:webHidden/>
              </w:rPr>
              <w:tab/>
            </w:r>
            <w:r w:rsidR="000673FF">
              <w:rPr>
                <w:noProof/>
                <w:webHidden/>
              </w:rPr>
              <w:fldChar w:fldCharType="begin"/>
            </w:r>
            <w:r w:rsidR="000673FF">
              <w:rPr>
                <w:noProof/>
                <w:webHidden/>
              </w:rPr>
              <w:instrText xml:space="preserve"> PAGEREF _Toc77604827 \h </w:instrText>
            </w:r>
            <w:r w:rsidR="000673FF">
              <w:rPr>
                <w:noProof/>
                <w:webHidden/>
              </w:rPr>
            </w:r>
            <w:r w:rsidR="000673FF">
              <w:rPr>
                <w:noProof/>
                <w:webHidden/>
              </w:rPr>
              <w:fldChar w:fldCharType="separate"/>
            </w:r>
            <w:r w:rsidR="000673FF">
              <w:rPr>
                <w:noProof/>
                <w:webHidden/>
              </w:rPr>
              <w:t>16</w:t>
            </w:r>
            <w:r w:rsidR="000673FF">
              <w:rPr>
                <w:noProof/>
                <w:webHidden/>
              </w:rPr>
              <w:fldChar w:fldCharType="end"/>
            </w:r>
          </w:hyperlink>
        </w:p>
        <w:p w14:paraId="472DE49F" w14:textId="77777777" w:rsidR="000673FF" w:rsidRDefault="00714F19">
          <w:pPr>
            <w:pStyle w:val="TOC2"/>
            <w:tabs>
              <w:tab w:val="right" w:leader="dot" w:pos="10196"/>
            </w:tabs>
            <w:rPr>
              <w:rFonts w:eastAsiaTheme="minorEastAsia"/>
              <w:noProof/>
              <w:color w:val="auto"/>
              <w:lang w:eastAsia="en-AU"/>
            </w:rPr>
          </w:pPr>
          <w:hyperlink w:anchor="_Toc77604828" w:history="1">
            <w:r w:rsidR="000673FF" w:rsidRPr="00EC0D5E">
              <w:rPr>
                <w:rStyle w:val="Hyperlink"/>
                <w:noProof/>
              </w:rPr>
              <w:t>Trial of innovative technologies</w:t>
            </w:r>
            <w:r w:rsidR="000673FF">
              <w:rPr>
                <w:noProof/>
                <w:webHidden/>
              </w:rPr>
              <w:tab/>
            </w:r>
            <w:r w:rsidR="000673FF">
              <w:rPr>
                <w:noProof/>
                <w:webHidden/>
              </w:rPr>
              <w:fldChar w:fldCharType="begin"/>
            </w:r>
            <w:r w:rsidR="000673FF">
              <w:rPr>
                <w:noProof/>
                <w:webHidden/>
              </w:rPr>
              <w:instrText xml:space="preserve"> PAGEREF _Toc77604828 \h </w:instrText>
            </w:r>
            <w:r w:rsidR="000673FF">
              <w:rPr>
                <w:noProof/>
                <w:webHidden/>
              </w:rPr>
            </w:r>
            <w:r w:rsidR="000673FF">
              <w:rPr>
                <w:noProof/>
                <w:webHidden/>
              </w:rPr>
              <w:fldChar w:fldCharType="separate"/>
            </w:r>
            <w:r w:rsidR="000673FF">
              <w:rPr>
                <w:noProof/>
                <w:webHidden/>
              </w:rPr>
              <w:t>16</w:t>
            </w:r>
            <w:r w:rsidR="000673FF">
              <w:rPr>
                <w:noProof/>
                <w:webHidden/>
              </w:rPr>
              <w:fldChar w:fldCharType="end"/>
            </w:r>
          </w:hyperlink>
        </w:p>
        <w:p w14:paraId="46A889FE" w14:textId="77777777" w:rsidR="000673FF" w:rsidRDefault="00714F19">
          <w:pPr>
            <w:pStyle w:val="TOC2"/>
            <w:tabs>
              <w:tab w:val="right" w:leader="dot" w:pos="10196"/>
            </w:tabs>
            <w:rPr>
              <w:rFonts w:eastAsiaTheme="minorEastAsia"/>
              <w:noProof/>
              <w:color w:val="auto"/>
              <w:lang w:eastAsia="en-AU"/>
            </w:rPr>
          </w:pPr>
          <w:hyperlink w:anchor="_Toc77604829" w:history="1">
            <w:r w:rsidR="000673FF" w:rsidRPr="00EC0D5E">
              <w:rPr>
                <w:rStyle w:val="Hyperlink"/>
                <w:noProof/>
              </w:rPr>
              <w:t>Innovative infrastructure treatment demonstrations</w:t>
            </w:r>
            <w:r w:rsidR="000673FF">
              <w:rPr>
                <w:noProof/>
                <w:webHidden/>
              </w:rPr>
              <w:tab/>
            </w:r>
            <w:r w:rsidR="000673FF">
              <w:rPr>
                <w:noProof/>
                <w:webHidden/>
              </w:rPr>
              <w:fldChar w:fldCharType="begin"/>
            </w:r>
            <w:r w:rsidR="000673FF">
              <w:rPr>
                <w:noProof/>
                <w:webHidden/>
              </w:rPr>
              <w:instrText xml:space="preserve"> PAGEREF _Toc77604829 \h </w:instrText>
            </w:r>
            <w:r w:rsidR="000673FF">
              <w:rPr>
                <w:noProof/>
                <w:webHidden/>
              </w:rPr>
            </w:r>
            <w:r w:rsidR="000673FF">
              <w:rPr>
                <w:noProof/>
                <w:webHidden/>
              </w:rPr>
              <w:fldChar w:fldCharType="separate"/>
            </w:r>
            <w:r w:rsidR="000673FF">
              <w:rPr>
                <w:noProof/>
                <w:webHidden/>
              </w:rPr>
              <w:t>16</w:t>
            </w:r>
            <w:r w:rsidR="000673FF">
              <w:rPr>
                <w:noProof/>
                <w:webHidden/>
              </w:rPr>
              <w:fldChar w:fldCharType="end"/>
            </w:r>
          </w:hyperlink>
        </w:p>
        <w:p w14:paraId="4AC2B422" w14:textId="77777777" w:rsidR="000673FF" w:rsidRDefault="00714F19">
          <w:pPr>
            <w:pStyle w:val="TOC2"/>
            <w:tabs>
              <w:tab w:val="right" w:leader="dot" w:pos="10196"/>
            </w:tabs>
            <w:rPr>
              <w:rFonts w:eastAsiaTheme="minorEastAsia"/>
              <w:noProof/>
              <w:color w:val="auto"/>
              <w:lang w:eastAsia="en-AU"/>
            </w:rPr>
          </w:pPr>
          <w:hyperlink w:anchor="_Toc77604830" w:history="1">
            <w:r w:rsidR="000673FF" w:rsidRPr="00EC0D5E">
              <w:rPr>
                <w:rStyle w:val="Hyperlink"/>
                <w:noProof/>
              </w:rPr>
              <w:t>Learner Driver Mentor Program and Driver Mentoring Tasmania</w:t>
            </w:r>
            <w:r w:rsidR="000673FF">
              <w:rPr>
                <w:noProof/>
                <w:webHidden/>
              </w:rPr>
              <w:tab/>
            </w:r>
            <w:r w:rsidR="000673FF">
              <w:rPr>
                <w:noProof/>
                <w:webHidden/>
              </w:rPr>
              <w:fldChar w:fldCharType="begin"/>
            </w:r>
            <w:r w:rsidR="000673FF">
              <w:rPr>
                <w:noProof/>
                <w:webHidden/>
              </w:rPr>
              <w:instrText xml:space="preserve"> PAGEREF _Toc77604830 \h </w:instrText>
            </w:r>
            <w:r w:rsidR="000673FF">
              <w:rPr>
                <w:noProof/>
                <w:webHidden/>
              </w:rPr>
            </w:r>
            <w:r w:rsidR="000673FF">
              <w:rPr>
                <w:noProof/>
                <w:webHidden/>
              </w:rPr>
              <w:fldChar w:fldCharType="separate"/>
            </w:r>
            <w:r w:rsidR="000673FF">
              <w:rPr>
                <w:noProof/>
                <w:webHidden/>
              </w:rPr>
              <w:t>17</w:t>
            </w:r>
            <w:r w:rsidR="000673FF">
              <w:rPr>
                <w:noProof/>
                <w:webHidden/>
              </w:rPr>
              <w:fldChar w:fldCharType="end"/>
            </w:r>
          </w:hyperlink>
        </w:p>
        <w:p w14:paraId="2A85548B" w14:textId="77777777" w:rsidR="000673FF" w:rsidRDefault="00714F19">
          <w:pPr>
            <w:pStyle w:val="TOC2"/>
            <w:tabs>
              <w:tab w:val="right" w:leader="dot" w:pos="10196"/>
            </w:tabs>
            <w:rPr>
              <w:rFonts w:eastAsiaTheme="minorEastAsia"/>
              <w:noProof/>
              <w:color w:val="auto"/>
              <w:lang w:eastAsia="en-AU"/>
            </w:rPr>
          </w:pPr>
          <w:hyperlink w:anchor="_Toc77604831" w:history="1">
            <w:r w:rsidR="000673FF" w:rsidRPr="00EC0D5E">
              <w:rPr>
                <w:rStyle w:val="Hyperlink"/>
                <w:noProof/>
              </w:rPr>
              <w:t>Graduated Licensing System Project</w:t>
            </w:r>
            <w:r w:rsidR="000673FF">
              <w:rPr>
                <w:noProof/>
                <w:webHidden/>
              </w:rPr>
              <w:tab/>
            </w:r>
            <w:r w:rsidR="000673FF">
              <w:rPr>
                <w:noProof/>
                <w:webHidden/>
              </w:rPr>
              <w:fldChar w:fldCharType="begin"/>
            </w:r>
            <w:r w:rsidR="000673FF">
              <w:rPr>
                <w:noProof/>
                <w:webHidden/>
              </w:rPr>
              <w:instrText xml:space="preserve"> PAGEREF _Toc77604831 \h </w:instrText>
            </w:r>
            <w:r w:rsidR="000673FF">
              <w:rPr>
                <w:noProof/>
                <w:webHidden/>
              </w:rPr>
            </w:r>
            <w:r w:rsidR="000673FF">
              <w:rPr>
                <w:noProof/>
                <w:webHidden/>
              </w:rPr>
              <w:fldChar w:fldCharType="separate"/>
            </w:r>
            <w:r w:rsidR="000673FF">
              <w:rPr>
                <w:noProof/>
                <w:webHidden/>
              </w:rPr>
              <w:t>17</w:t>
            </w:r>
            <w:r w:rsidR="000673FF">
              <w:rPr>
                <w:noProof/>
                <w:webHidden/>
              </w:rPr>
              <w:fldChar w:fldCharType="end"/>
            </w:r>
          </w:hyperlink>
        </w:p>
        <w:p w14:paraId="58092A51" w14:textId="77777777" w:rsidR="000673FF" w:rsidRDefault="00714F19">
          <w:pPr>
            <w:pStyle w:val="TOC2"/>
            <w:tabs>
              <w:tab w:val="right" w:leader="dot" w:pos="10196"/>
            </w:tabs>
            <w:rPr>
              <w:rFonts w:eastAsiaTheme="minorEastAsia"/>
              <w:noProof/>
              <w:color w:val="auto"/>
              <w:lang w:eastAsia="en-AU"/>
            </w:rPr>
          </w:pPr>
          <w:hyperlink w:anchor="_Toc77604832" w:history="1">
            <w:r w:rsidR="000673FF" w:rsidRPr="00EC0D5E">
              <w:rPr>
                <w:rStyle w:val="Hyperlink"/>
                <w:noProof/>
              </w:rPr>
              <w:t>Motorcyclist Graduated Licensing System review</w:t>
            </w:r>
            <w:r w:rsidR="000673FF">
              <w:rPr>
                <w:noProof/>
                <w:webHidden/>
              </w:rPr>
              <w:tab/>
            </w:r>
            <w:r w:rsidR="000673FF">
              <w:rPr>
                <w:noProof/>
                <w:webHidden/>
              </w:rPr>
              <w:fldChar w:fldCharType="begin"/>
            </w:r>
            <w:r w:rsidR="000673FF">
              <w:rPr>
                <w:noProof/>
                <w:webHidden/>
              </w:rPr>
              <w:instrText xml:space="preserve"> PAGEREF _Toc77604832 \h </w:instrText>
            </w:r>
            <w:r w:rsidR="000673FF">
              <w:rPr>
                <w:noProof/>
                <w:webHidden/>
              </w:rPr>
            </w:r>
            <w:r w:rsidR="000673FF">
              <w:rPr>
                <w:noProof/>
                <w:webHidden/>
              </w:rPr>
              <w:fldChar w:fldCharType="separate"/>
            </w:r>
            <w:r w:rsidR="000673FF">
              <w:rPr>
                <w:noProof/>
                <w:webHidden/>
              </w:rPr>
              <w:t>18</w:t>
            </w:r>
            <w:r w:rsidR="000673FF">
              <w:rPr>
                <w:noProof/>
                <w:webHidden/>
              </w:rPr>
              <w:fldChar w:fldCharType="end"/>
            </w:r>
          </w:hyperlink>
        </w:p>
        <w:p w14:paraId="72A94CC0" w14:textId="77777777" w:rsidR="000673FF" w:rsidRDefault="00714F19">
          <w:pPr>
            <w:pStyle w:val="TOC2"/>
            <w:tabs>
              <w:tab w:val="right" w:leader="dot" w:pos="10196"/>
            </w:tabs>
            <w:rPr>
              <w:rFonts w:eastAsiaTheme="minorEastAsia"/>
              <w:noProof/>
              <w:color w:val="auto"/>
              <w:lang w:eastAsia="en-AU"/>
            </w:rPr>
          </w:pPr>
          <w:hyperlink w:anchor="_Toc77604833" w:history="1">
            <w:r w:rsidR="000673FF" w:rsidRPr="00EC0D5E">
              <w:rPr>
                <w:rStyle w:val="Hyperlink"/>
                <w:noProof/>
              </w:rPr>
              <w:t>Rotary Youth Driver Awareness Program (RYDA)</w:t>
            </w:r>
            <w:r w:rsidR="000673FF">
              <w:rPr>
                <w:noProof/>
                <w:webHidden/>
              </w:rPr>
              <w:tab/>
            </w:r>
            <w:r w:rsidR="000673FF">
              <w:rPr>
                <w:noProof/>
                <w:webHidden/>
              </w:rPr>
              <w:fldChar w:fldCharType="begin"/>
            </w:r>
            <w:r w:rsidR="000673FF">
              <w:rPr>
                <w:noProof/>
                <w:webHidden/>
              </w:rPr>
              <w:instrText xml:space="preserve"> PAGEREF _Toc77604833 \h </w:instrText>
            </w:r>
            <w:r w:rsidR="000673FF">
              <w:rPr>
                <w:noProof/>
                <w:webHidden/>
              </w:rPr>
            </w:r>
            <w:r w:rsidR="000673FF">
              <w:rPr>
                <w:noProof/>
                <w:webHidden/>
              </w:rPr>
              <w:fldChar w:fldCharType="separate"/>
            </w:r>
            <w:r w:rsidR="000673FF">
              <w:rPr>
                <w:noProof/>
                <w:webHidden/>
              </w:rPr>
              <w:t>18</w:t>
            </w:r>
            <w:r w:rsidR="000673FF">
              <w:rPr>
                <w:noProof/>
                <w:webHidden/>
              </w:rPr>
              <w:fldChar w:fldCharType="end"/>
            </w:r>
          </w:hyperlink>
        </w:p>
        <w:p w14:paraId="63F24E18" w14:textId="77777777" w:rsidR="000673FF" w:rsidRDefault="00714F19">
          <w:pPr>
            <w:pStyle w:val="TOC2"/>
            <w:tabs>
              <w:tab w:val="right" w:leader="dot" w:pos="10196"/>
            </w:tabs>
            <w:rPr>
              <w:rFonts w:eastAsiaTheme="minorEastAsia"/>
              <w:noProof/>
              <w:color w:val="auto"/>
              <w:lang w:eastAsia="en-AU"/>
            </w:rPr>
          </w:pPr>
          <w:hyperlink w:anchor="_Toc77604834" w:history="1">
            <w:r w:rsidR="000673FF" w:rsidRPr="00EC0D5E">
              <w:rPr>
                <w:rStyle w:val="Hyperlink"/>
                <w:noProof/>
              </w:rPr>
              <w:t>Driving for Jobs Program</w:t>
            </w:r>
            <w:r w:rsidR="000673FF">
              <w:rPr>
                <w:noProof/>
                <w:webHidden/>
              </w:rPr>
              <w:tab/>
            </w:r>
            <w:r w:rsidR="000673FF">
              <w:rPr>
                <w:noProof/>
                <w:webHidden/>
              </w:rPr>
              <w:fldChar w:fldCharType="begin"/>
            </w:r>
            <w:r w:rsidR="000673FF">
              <w:rPr>
                <w:noProof/>
                <w:webHidden/>
              </w:rPr>
              <w:instrText xml:space="preserve"> PAGEREF _Toc77604834 \h </w:instrText>
            </w:r>
            <w:r w:rsidR="000673FF">
              <w:rPr>
                <w:noProof/>
                <w:webHidden/>
              </w:rPr>
            </w:r>
            <w:r w:rsidR="000673FF">
              <w:rPr>
                <w:noProof/>
                <w:webHidden/>
              </w:rPr>
              <w:fldChar w:fldCharType="separate"/>
            </w:r>
            <w:r w:rsidR="000673FF">
              <w:rPr>
                <w:noProof/>
                <w:webHidden/>
              </w:rPr>
              <w:t>19</w:t>
            </w:r>
            <w:r w:rsidR="000673FF">
              <w:rPr>
                <w:noProof/>
                <w:webHidden/>
              </w:rPr>
              <w:fldChar w:fldCharType="end"/>
            </w:r>
          </w:hyperlink>
        </w:p>
        <w:p w14:paraId="61AAE1BB" w14:textId="77777777" w:rsidR="000673FF" w:rsidRDefault="00714F19">
          <w:pPr>
            <w:pStyle w:val="TOC2"/>
            <w:tabs>
              <w:tab w:val="right" w:leader="dot" w:pos="10196"/>
            </w:tabs>
            <w:rPr>
              <w:rFonts w:eastAsiaTheme="minorEastAsia"/>
              <w:noProof/>
              <w:color w:val="auto"/>
              <w:lang w:eastAsia="en-AU"/>
            </w:rPr>
          </w:pPr>
          <w:hyperlink w:anchor="_Toc77604835" w:history="1">
            <w:r w:rsidR="000673FF" w:rsidRPr="00EC0D5E">
              <w:rPr>
                <w:rStyle w:val="Hyperlink"/>
                <w:noProof/>
              </w:rPr>
              <w:t>RACT education initiatives</w:t>
            </w:r>
            <w:r w:rsidR="000673FF">
              <w:rPr>
                <w:noProof/>
                <w:webHidden/>
              </w:rPr>
              <w:tab/>
            </w:r>
            <w:r w:rsidR="000673FF">
              <w:rPr>
                <w:noProof/>
                <w:webHidden/>
              </w:rPr>
              <w:fldChar w:fldCharType="begin"/>
            </w:r>
            <w:r w:rsidR="000673FF">
              <w:rPr>
                <w:noProof/>
                <w:webHidden/>
              </w:rPr>
              <w:instrText xml:space="preserve"> PAGEREF _Toc77604835 \h </w:instrText>
            </w:r>
            <w:r w:rsidR="000673FF">
              <w:rPr>
                <w:noProof/>
                <w:webHidden/>
              </w:rPr>
            </w:r>
            <w:r w:rsidR="000673FF">
              <w:rPr>
                <w:noProof/>
                <w:webHidden/>
              </w:rPr>
              <w:fldChar w:fldCharType="separate"/>
            </w:r>
            <w:r w:rsidR="000673FF">
              <w:rPr>
                <w:noProof/>
                <w:webHidden/>
              </w:rPr>
              <w:t>19</w:t>
            </w:r>
            <w:r w:rsidR="000673FF">
              <w:rPr>
                <w:noProof/>
                <w:webHidden/>
              </w:rPr>
              <w:fldChar w:fldCharType="end"/>
            </w:r>
          </w:hyperlink>
        </w:p>
        <w:p w14:paraId="73A2BC2A" w14:textId="77777777" w:rsidR="000673FF" w:rsidRDefault="00714F19">
          <w:pPr>
            <w:pStyle w:val="TOC2"/>
            <w:tabs>
              <w:tab w:val="right" w:leader="dot" w:pos="10196"/>
            </w:tabs>
            <w:rPr>
              <w:rFonts w:eastAsiaTheme="minorEastAsia"/>
              <w:noProof/>
              <w:color w:val="auto"/>
              <w:lang w:eastAsia="en-AU"/>
            </w:rPr>
          </w:pPr>
          <w:hyperlink w:anchor="_Toc77604836" w:history="1">
            <w:r w:rsidR="000673FF" w:rsidRPr="00EC0D5E">
              <w:rPr>
                <w:rStyle w:val="Hyperlink"/>
                <w:noProof/>
              </w:rPr>
              <w:t>Real Mates media campaign</w:t>
            </w:r>
            <w:r w:rsidR="000673FF">
              <w:rPr>
                <w:noProof/>
                <w:webHidden/>
              </w:rPr>
              <w:tab/>
            </w:r>
            <w:r w:rsidR="000673FF">
              <w:rPr>
                <w:noProof/>
                <w:webHidden/>
              </w:rPr>
              <w:fldChar w:fldCharType="begin"/>
            </w:r>
            <w:r w:rsidR="000673FF">
              <w:rPr>
                <w:noProof/>
                <w:webHidden/>
              </w:rPr>
              <w:instrText xml:space="preserve"> PAGEREF _Toc77604836 \h </w:instrText>
            </w:r>
            <w:r w:rsidR="000673FF">
              <w:rPr>
                <w:noProof/>
                <w:webHidden/>
              </w:rPr>
            </w:r>
            <w:r w:rsidR="000673FF">
              <w:rPr>
                <w:noProof/>
                <w:webHidden/>
              </w:rPr>
              <w:fldChar w:fldCharType="separate"/>
            </w:r>
            <w:r w:rsidR="000673FF">
              <w:rPr>
                <w:noProof/>
                <w:webHidden/>
              </w:rPr>
              <w:t>19</w:t>
            </w:r>
            <w:r w:rsidR="000673FF">
              <w:rPr>
                <w:noProof/>
                <w:webHidden/>
              </w:rPr>
              <w:fldChar w:fldCharType="end"/>
            </w:r>
          </w:hyperlink>
        </w:p>
        <w:p w14:paraId="4519936A" w14:textId="77777777" w:rsidR="000673FF" w:rsidRDefault="00714F19">
          <w:pPr>
            <w:pStyle w:val="TOC2"/>
            <w:tabs>
              <w:tab w:val="right" w:leader="dot" w:pos="10196"/>
            </w:tabs>
            <w:rPr>
              <w:rFonts w:eastAsiaTheme="minorEastAsia"/>
              <w:noProof/>
              <w:color w:val="auto"/>
              <w:lang w:eastAsia="en-AU"/>
            </w:rPr>
          </w:pPr>
          <w:hyperlink w:anchor="_Toc77604837" w:history="1">
            <w:r w:rsidR="000673FF" w:rsidRPr="00EC0D5E">
              <w:rPr>
                <w:rStyle w:val="Hyperlink"/>
                <w:noProof/>
              </w:rPr>
              <w:t>Bicycle Network bike education</w:t>
            </w:r>
            <w:r w:rsidR="000673FF">
              <w:rPr>
                <w:noProof/>
                <w:webHidden/>
              </w:rPr>
              <w:tab/>
            </w:r>
            <w:r w:rsidR="000673FF">
              <w:rPr>
                <w:noProof/>
                <w:webHidden/>
              </w:rPr>
              <w:fldChar w:fldCharType="begin"/>
            </w:r>
            <w:r w:rsidR="000673FF">
              <w:rPr>
                <w:noProof/>
                <w:webHidden/>
              </w:rPr>
              <w:instrText xml:space="preserve"> PAGEREF _Toc77604837 \h </w:instrText>
            </w:r>
            <w:r w:rsidR="000673FF">
              <w:rPr>
                <w:noProof/>
                <w:webHidden/>
              </w:rPr>
            </w:r>
            <w:r w:rsidR="000673FF">
              <w:rPr>
                <w:noProof/>
                <w:webHidden/>
              </w:rPr>
              <w:fldChar w:fldCharType="separate"/>
            </w:r>
            <w:r w:rsidR="000673FF">
              <w:rPr>
                <w:noProof/>
                <w:webHidden/>
              </w:rPr>
              <w:t>20</w:t>
            </w:r>
            <w:r w:rsidR="000673FF">
              <w:rPr>
                <w:noProof/>
                <w:webHidden/>
              </w:rPr>
              <w:fldChar w:fldCharType="end"/>
            </w:r>
          </w:hyperlink>
        </w:p>
        <w:p w14:paraId="0139229A" w14:textId="77777777" w:rsidR="000673FF" w:rsidRDefault="00714F19">
          <w:pPr>
            <w:pStyle w:val="TOC2"/>
            <w:tabs>
              <w:tab w:val="right" w:leader="dot" w:pos="10196"/>
            </w:tabs>
            <w:rPr>
              <w:rFonts w:eastAsiaTheme="minorEastAsia"/>
              <w:noProof/>
              <w:color w:val="auto"/>
              <w:lang w:eastAsia="en-AU"/>
            </w:rPr>
          </w:pPr>
          <w:hyperlink w:anchor="_Toc77604838" w:history="1">
            <w:r w:rsidR="000673FF" w:rsidRPr="00EC0D5E">
              <w:rPr>
                <w:rStyle w:val="Hyperlink"/>
                <w:noProof/>
              </w:rPr>
              <w:t>Safety arounds schools</w:t>
            </w:r>
            <w:r w:rsidR="000673FF">
              <w:rPr>
                <w:noProof/>
                <w:webHidden/>
              </w:rPr>
              <w:tab/>
            </w:r>
            <w:r w:rsidR="000673FF">
              <w:rPr>
                <w:noProof/>
                <w:webHidden/>
              </w:rPr>
              <w:fldChar w:fldCharType="begin"/>
            </w:r>
            <w:r w:rsidR="000673FF">
              <w:rPr>
                <w:noProof/>
                <w:webHidden/>
              </w:rPr>
              <w:instrText xml:space="preserve"> PAGEREF _Toc77604838 \h </w:instrText>
            </w:r>
            <w:r w:rsidR="000673FF">
              <w:rPr>
                <w:noProof/>
                <w:webHidden/>
              </w:rPr>
            </w:r>
            <w:r w:rsidR="000673FF">
              <w:rPr>
                <w:noProof/>
                <w:webHidden/>
              </w:rPr>
              <w:fldChar w:fldCharType="separate"/>
            </w:r>
            <w:r w:rsidR="000673FF">
              <w:rPr>
                <w:noProof/>
                <w:webHidden/>
              </w:rPr>
              <w:t>20</w:t>
            </w:r>
            <w:r w:rsidR="000673FF">
              <w:rPr>
                <w:noProof/>
                <w:webHidden/>
              </w:rPr>
              <w:fldChar w:fldCharType="end"/>
            </w:r>
          </w:hyperlink>
        </w:p>
        <w:p w14:paraId="07F1204D" w14:textId="77777777" w:rsidR="000673FF" w:rsidRDefault="00714F19">
          <w:pPr>
            <w:pStyle w:val="TOC2"/>
            <w:tabs>
              <w:tab w:val="right" w:leader="dot" w:pos="10196"/>
            </w:tabs>
            <w:rPr>
              <w:rFonts w:eastAsiaTheme="minorEastAsia"/>
              <w:noProof/>
              <w:color w:val="auto"/>
              <w:lang w:eastAsia="en-AU"/>
            </w:rPr>
          </w:pPr>
          <w:hyperlink w:anchor="_Toc77604839" w:history="1">
            <w:r w:rsidR="000673FF" w:rsidRPr="00EC0D5E">
              <w:rPr>
                <w:rStyle w:val="Hyperlink"/>
                <w:noProof/>
              </w:rPr>
              <w:t>Kidsafe child restraint check program</w:t>
            </w:r>
            <w:r w:rsidR="000673FF">
              <w:rPr>
                <w:noProof/>
                <w:webHidden/>
              </w:rPr>
              <w:tab/>
            </w:r>
            <w:r w:rsidR="000673FF">
              <w:rPr>
                <w:noProof/>
                <w:webHidden/>
              </w:rPr>
              <w:fldChar w:fldCharType="begin"/>
            </w:r>
            <w:r w:rsidR="000673FF">
              <w:rPr>
                <w:noProof/>
                <w:webHidden/>
              </w:rPr>
              <w:instrText xml:space="preserve"> PAGEREF _Toc77604839 \h </w:instrText>
            </w:r>
            <w:r w:rsidR="000673FF">
              <w:rPr>
                <w:noProof/>
                <w:webHidden/>
              </w:rPr>
            </w:r>
            <w:r w:rsidR="000673FF">
              <w:rPr>
                <w:noProof/>
                <w:webHidden/>
              </w:rPr>
              <w:fldChar w:fldCharType="separate"/>
            </w:r>
            <w:r w:rsidR="000673FF">
              <w:rPr>
                <w:noProof/>
                <w:webHidden/>
              </w:rPr>
              <w:t>20</w:t>
            </w:r>
            <w:r w:rsidR="000673FF">
              <w:rPr>
                <w:noProof/>
                <w:webHidden/>
              </w:rPr>
              <w:fldChar w:fldCharType="end"/>
            </w:r>
          </w:hyperlink>
        </w:p>
        <w:p w14:paraId="4870DFD9" w14:textId="77777777" w:rsidR="000673FF" w:rsidRDefault="00714F19">
          <w:pPr>
            <w:pStyle w:val="TOC2"/>
            <w:tabs>
              <w:tab w:val="right" w:leader="dot" w:pos="10196"/>
            </w:tabs>
            <w:rPr>
              <w:rFonts w:eastAsiaTheme="minorEastAsia"/>
              <w:noProof/>
              <w:color w:val="auto"/>
              <w:lang w:eastAsia="en-AU"/>
            </w:rPr>
          </w:pPr>
          <w:hyperlink w:anchor="_Toc77604840" w:history="1">
            <w:r w:rsidR="000673FF" w:rsidRPr="00EC0D5E">
              <w:rPr>
                <w:rStyle w:val="Hyperlink"/>
                <w:noProof/>
              </w:rPr>
              <w:t>Full Gear motorcycle safety project</w:t>
            </w:r>
            <w:r w:rsidR="000673FF">
              <w:rPr>
                <w:noProof/>
                <w:webHidden/>
              </w:rPr>
              <w:tab/>
            </w:r>
            <w:r w:rsidR="000673FF">
              <w:rPr>
                <w:noProof/>
                <w:webHidden/>
              </w:rPr>
              <w:fldChar w:fldCharType="begin"/>
            </w:r>
            <w:r w:rsidR="000673FF">
              <w:rPr>
                <w:noProof/>
                <w:webHidden/>
              </w:rPr>
              <w:instrText xml:space="preserve"> PAGEREF _Toc77604840 \h </w:instrText>
            </w:r>
            <w:r w:rsidR="000673FF">
              <w:rPr>
                <w:noProof/>
                <w:webHidden/>
              </w:rPr>
            </w:r>
            <w:r w:rsidR="000673FF">
              <w:rPr>
                <w:noProof/>
                <w:webHidden/>
              </w:rPr>
              <w:fldChar w:fldCharType="separate"/>
            </w:r>
            <w:r w:rsidR="000673FF">
              <w:rPr>
                <w:noProof/>
                <w:webHidden/>
              </w:rPr>
              <w:t>20</w:t>
            </w:r>
            <w:r w:rsidR="000673FF">
              <w:rPr>
                <w:noProof/>
                <w:webHidden/>
              </w:rPr>
              <w:fldChar w:fldCharType="end"/>
            </w:r>
          </w:hyperlink>
        </w:p>
        <w:p w14:paraId="2D485DD0" w14:textId="77777777" w:rsidR="000673FF" w:rsidRDefault="00714F19">
          <w:pPr>
            <w:pStyle w:val="TOC2"/>
            <w:tabs>
              <w:tab w:val="right" w:leader="dot" w:pos="10196"/>
            </w:tabs>
            <w:rPr>
              <w:rFonts w:eastAsiaTheme="minorEastAsia"/>
              <w:noProof/>
              <w:color w:val="auto"/>
              <w:lang w:eastAsia="en-AU"/>
            </w:rPr>
          </w:pPr>
          <w:hyperlink w:anchor="_Toc77604841" w:history="1">
            <w:r w:rsidR="000673FF" w:rsidRPr="00EC0D5E">
              <w:rPr>
                <w:rStyle w:val="Hyperlink"/>
                <w:noProof/>
              </w:rPr>
              <w:t>Inattention and distraction</w:t>
            </w:r>
            <w:r w:rsidR="000673FF">
              <w:rPr>
                <w:noProof/>
                <w:webHidden/>
              </w:rPr>
              <w:tab/>
            </w:r>
            <w:r w:rsidR="000673FF">
              <w:rPr>
                <w:noProof/>
                <w:webHidden/>
              </w:rPr>
              <w:fldChar w:fldCharType="begin"/>
            </w:r>
            <w:r w:rsidR="000673FF">
              <w:rPr>
                <w:noProof/>
                <w:webHidden/>
              </w:rPr>
              <w:instrText xml:space="preserve"> PAGEREF _Toc77604841 \h </w:instrText>
            </w:r>
            <w:r w:rsidR="000673FF">
              <w:rPr>
                <w:noProof/>
                <w:webHidden/>
              </w:rPr>
            </w:r>
            <w:r w:rsidR="000673FF">
              <w:rPr>
                <w:noProof/>
                <w:webHidden/>
              </w:rPr>
              <w:fldChar w:fldCharType="separate"/>
            </w:r>
            <w:r w:rsidR="000673FF">
              <w:rPr>
                <w:noProof/>
                <w:webHidden/>
              </w:rPr>
              <w:t>22</w:t>
            </w:r>
            <w:r w:rsidR="000673FF">
              <w:rPr>
                <w:noProof/>
                <w:webHidden/>
              </w:rPr>
              <w:fldChar w:fldCharType="end"/>
            </w:r>
          </w:hyperlink>
        </w:p>
        <w:p w14:paraId="4C43CBC7" w14:textId="77777777" w:rsidR="000673FF" w:rsidRDefault="00714F19">
          <w:pPr>
            <w:pStyle w:val="TOC2"/>
            <w:tabs>
              <w:tab w:val="right" w:leader="dot" w:pos="10196"/>
            </w:tabs>
            <w:rPr>
              <w:rFonts w:eastAsiaTheme="minorEastAsia"/>
              <w:noProof/>
              <w:color w:val="auto"/>
              <w:lang w:eastAsia="en-AU"/>
            </w:rPr>
          </w:pPr>
          <w:hyperlink w:anchor="_Toc77604842" w:history="1">
            <w:r w:rsidR="000673FF" w:rsidRPr="00EC0D5E">
              <w:rPr>
                <w:rStyle w:val="Hyperlink"/>
                <w:noProof/>
              </w:rPr>
              <w:t>Safe behaviour campaigns</w:t>
            </w:r>
            <w:r w:rsidR="000673FF">
              <w:rPr>
                <w:noProof/>
                <w:webHidden/>
              </w:rPr>
              <w:tab/>
            </w:r>
            <w:r w:rsidR="000673FF">
              <w:rPr>
                <w:noProof/>
                <w:webHidden/>
              </w:rPr>
              <w:fldChar w:fldCharType="begin"/>
            </w:r>
            <w:r w:rsidR="000673FF">
              <w:rPr>
                <w:noProof/>
                <w:webHidden/>
              </w:rPr>
              <w:instrText xml:space="preserve"> PAGEREF _Toc77604842 \h </w:instrText>
            </w:r>
            <w:r w:rsidR="000673FF">
              <w:rPr>
                <w:noProof/>
                <w:webHidden/>
              </w:rPr>
            </w:r>
            <w:r w:rsidR="000673FF">
              <w:rPr>
                <w:noProof/>
                <w:webHidden/>
              </w:rPr>
              <w:fldChar w:fldCharType="separate"/>
            </w:r>
            <w:r w:rsidR="000673FF">
              <w:rPr>
                <w:noProof/>
                <w:webHidden/>
              </w:rPr>
              <w:t>23</w:t>
            </w:r>
            <w:r w:rsidR="000673FF">
              <w:rPr>
                <w:noProof/>
                <w:webHidden/>
              </w:rPr>
              <w:fldChar w:fldCharType="end"/>
            </w:r>
          </w:hyperlink>
        </w:p>
        <w:p w14:paraId="5FED7B9D" w14:textId="77777777" w:rsidR="000673FF" w:rsidRDefault="00714F19">
          <w:pPr>
            <w:pStyle w:val="TOC2"/>
            <w:tabs>
              <w:tab w:val="right" w:leader="dot" w:pos="10196"/>
            </w:tabs>
            <w:rPr>
              <w:rFonts w:eastAsiaTheme="minorEastAsia"/>
              <w:noProof/>
              <w:color w:val="auto"/>
              <w:lang w:eastAsia="en-AU"/>
            </w:rPr>
          </w:pPr>
          <w:hyperlink w:anchor="_Toc77604843" w:history="1">
            <w:r w:rsidR="000673FF" w:rsidRPr="00EC0D5E">
              <w:rPr>
                <w:rStyle w:val="Hyperlink"/>
                <w:noProof/>
              </w:rPr>
              <w:t>Mandatory Alcohol Interlock Program (MAIP)</w:t>
            </w:r>
            <w:r w:rsidR="000673FF">
              <w:rPr>
                <w:noProof/>
                <w:webHidden/>
              </w:rPr>
              <w:tab/>
            </w:r>
            <w:r w:rsidR="000673FF">
              <w:rPr>
                <w:noProof/>
                <w:webHidden/>
              </w:rPr>
              <w:fldChar w:fldCharType="begin"/>
            </w:r>
            <w:r w:rsidR="000673FF">
              <w:rPr>
                <w:noProof/>
                <w:webHidden/>
              </w:rPr>
              <w:instrText xml:space="preserve"> PAGEREF _Toc77604843 \h </w:instrText>
            </w:r>
            <w:r w:rsidR="000673FF">
              <w:rPr>
                <w:noProof/>
                <w:webHidden/>
              </w:rPr>
            </w:r>
            <w:r w:rsidR="000673FF">
              <w:rPr>
                <w:noProof/>
                <w:webHidden/>
              </w:rPr>
              <w:fldChar w:fldCharType="separate"/>
            </w:r>
            <w:r w:rsidR="000673FF">
              <w:rPr>
                <w:noProof/>
                <w:webHidden/>
              </w:rPr>
              <w:t>23</w:t>
            </w:r>
            <w:r w:rsidR="000673FF">
              <w:rPr>
                <w:noProof/>
                <w:webHidden/>
              </w:rPr>
              <w:fldChar w:fldCharType="end"/>
            </w:r>
          </w:hyperlink>
        </w:p>
        <w:p w14:paraId="34AC2C93" w14:textId="77777777" w:rsidR="000673FF" w:rsidRDefault="00714F19">
          <w:pPr>
            <w:pStyle w:val="TOC2"/>
            <w:tabs>
              <w:tab w:val="right" w:leader="dot" w:pos="10196"/>
            </w:tabs>
            <w:rPr>
              <w:rFonts w:eastAsiaTheme="minorEastAsia"/>
              <w:noProof/>
              <w:color w:val="auto"/>
              <w:lang w:eastAsia="en-AU"/>
            </w:rPr>
          </w:pPr>
          <w:hyperlink w:anchor="_Toc77604844" w:history="1">
            <w:r w:rsidR="000673FF" w:rsidRPr="00EC0D5E">
              <w:rPr>
                <w:rStyle w:val="Hyperlink"/>
                <w:noProof/>
              </w:rPr>
              <w:t>Protective clothing for motorcyclists</w:t>
            </w:r>
            <w:r w:rsidR="000673FF">
              <w:rPr>
                <w:noProof/>
                <w:webHidden/>
              </w:rPr>
              <w:tab/>
            </w:r>
            <w:r w:rsidR="000673FF">
              <w:rPr>
                <w:noProof/>
                <w:webHidden/>
              </w:rPr>
              <w:fldChar w:fldCharType="begin"/>
            </w:r>
            <w:r w:rsidR="000673FF">
              <w:rPr>
                <w:noProof/>
                <w:webHidden/>
              </w:rPr>
              <w:instrText xml:space="preserve"> PAGEREF _Toc77604844 \h </w:instrText>
            </w:r>
            <w:r w:rsidR="000673FF">
              <w:rPr>
                <w:noProof/>
                <w:webHidden/>
              </w:rPr>
            </w:r>
            <w:r w:rsidR="000673FF">
              <w:rPr>
                <w:noProof/>
                <w:webHidden/>
              </w:rPr>
              <w:fldChar w:fldCharType="separate"/>
            </w:r>
            <w:r w:rsidR="000673FF">
              <w:rPr>
                <w:noProof/>
                <w:webHidden/>
              </w:rPr>
              <w:t>23</w:t>
            </w:r>
            <w:r w:rsidR="000673FF">
              <w:rPr>
                <w:noProof/>
                <w:webHidden/>
              </w:rPr>
              <w:fldChar w:fldCharType="end"/>
            </w:r>
          </w:hyperlink>
        </w:p>
        <w:p w14:paraId="4C36C484" w14:textId="77777777" w:rsidR="000673FF" w:rsidRDefault="00714F19">
          <w:pPr>
            <w:pStyle w:val="TOC2"/>
            <w:tabs>
              <w:tab w:val="right" w:leader="dot" w:pos="10196"/>
            </w:tabs>
            <w:rPr>
              <w:rFonts w:eastAsiaTheme="minorEastAsia"/>
              <w:noProof/>
              <w:color w:val="auto"/>
              <w:lang w:eastAsia="en-AU"/>
            </w:rPr>
          </w:pPr>
          <w:hyperlink w:anchor="_Toc77604845" w:history="1">
            <w:r w:rsidR="000673FF" w:rsidRPr="00EC0D5E">
              <w:rPr>
                <w:rStyle w:val="Hyperlink"/>
                <w:noProof/>
              </w:rPr>
              <w:t>Road safety penalties review</w:t>
            </w:r>
            <w:r w:rsidR="000673FF">
              <w:rPr>
                <w:noProof/>
                <w:webHidden/>
              </w:rPr>
              <w:tab/>
            </w:r>
            <w:r w:rsidR="000673FF">
              <w:rPr>
                <w:noProof/>
                <w:webHidden/>
              </w:rPr>
              <w:fldChar w:fldCharType="begin"/>
            </w:r>
            <w:r w:rsidR="000673FF">
              <w:rPr>
                <w:noProof/>
                <w:webHidden/>
              </w:rPr>
              <w:instrText xml:space="preserve"> PAGEREF _Toc77604845 \h </w:instrText>
            </w:r>
            <w:r w:rsidR="000673FF">
              <w:rPr>
                <w:noProof/>
                <w:webHidden/>
              </w:rPr>
            </w:r>
            <w:r w:rsidR="000673FF">
              <w:rPr>
                <w:noProof/>
                <w:webHidden/>
              </w:rPr>
              <w:fldChar w:fldCharType="separate"/>
            </w:r>
            <w:r w:rsidR="000673FF">
              <w:rPr>
                <w:noProof/>
                <w:webHidden/>
              </w:rPr>
              <w:t>23</w:t>
            </w:r>
            <w:r w:rsidR="000673FF">
              <w:rPr>
                <w:noProof/>
                <w:webHidden/>
              </w:rPr>
              <w:fldChar w:fldCharType="end"/>
            </w:r>
          </w:hyperlink>
        </w:p>
        <w:p w14:paraId="6C1DCFDF" w14:textId="77777777" w:rsidR="000673FF" w:rsidRDefault="00714F19">
          <w:pPr>
            <w:pStyle w:val="TOC2"/>
            <w:tabs>
              <w:tab w:val="right" w:leader="dot" w:pos="10196"/>
            </w:tabs>
            <w:rPr>
              <w:rFonts w:eastAsiaTheme="minorEastAsia"/>
              <w:noProof/>
              <w:color w:val="auto"/>
              <w:lang w:eastAsia="en-AU"/>
            </w:rPr>
          </w:pPr>
          <w:hyperlink w:anchor="_Toc77604846" w:history="1">
            <w:r w:rsidR="000673FF" w:rsidRPr="00EC0D5E">
              <w:rPr>
                <w:rStyle w:val="Hyperlink"/>
                <w:noProof/>
              </w:rPr>
              <w:t>Speed enforcement strategy</w:t>
            </w:r>
            <w:r w:rsidR="000673FF">
              <w:rPr>
                <w:noProof/>
                <w:webHidden/>
              </w:rPr>
              <w:tab/>
            </w:r>
            <w:r w:rsidR="000673FF">
              <w:rPr>
                <w:noProof/>
                <w:webHidden/>
              </w:rPr>
              <w:fldChar w:fldCharType="begin"/>
            </w:r>
            <w:r w:rsidR="000673FF">
              <w:rPr>
                <w:noProof/>
                <w:webHidden/>
              </w:rPr>
              <w:instrText xml:space="preserve"> PAGEREF _Toc77604846 \h </w:instrText>
            </w:r>
            <w:r w:rsidR="000673FF">
              <w:rPr>
                <w:noProof/>
                <w:webHidden/>
              </w:rPr>
            </w:r>
            <w:r w:rsidR="000673FF">
              <w:rPr>
                <w:noProof/>
                <w:webHidden/>
              </w:rPr>
              <w:fldChar w:fldCharType="separate"/>
            </w:r>
            <w:r w:rsidR="000673FF">
              <w:rPr>
                <w:noProof/>
                <w:webHidden/>
              </w:rPr>
              <w:t>24</w:t>
            </w:r>
            <w:r w:rsidR="000673FF">
              <w:rPr>
                <w:noProof/>
                <w:webHidden/>
              </w:rPr>
              <w:fldChar w:fldCharType="end"/>
            </w:r>
          </w:hyperlink>
        </w:p>
        <w:p w14:paraId="4EBC88A2" w14:textId="77777777" w:rsidR="000673FF" w:rsidRDefault="00714F19">
          <w:pPr>
            <w:pStyle w:val="TOC2"/>
            <w:tabs>
              <w:tab w:val="right" w:leader="dot" w:pos="10196"/>
            </w:tabs>
            <w:rPr>
              <w:rFonts w:eastAsiaTheme="minorEastAsia"/>
              <w:noProof/>
              <w:color w:val="auto"/>
              <w:lang w:eastAsia="en-AU"/>
            </w:rPr>
          </w:pPr>
          <w:hyperlink w:anchor="_Toc77604847" w:history="1">
            <w:r w:rsidR="000673FF" w:rsidRPr="00EC0D5E">
              <w:rPr>
                <w:rStyle w:val="Hyperlink"/>
                <w:noProof/>
              </w:rPr>
              <w:t>Enforcement of high-risk behaviours</w:t>
            </w:r>
            <w:r w:rsidR="000673FF">
              <w:rPr>
                <w:noProof/>
                <w:webHidden/>
              </w:rPr>
              <w:tab/>
            </w:r>
            <w:r w:rsidR="000673FF">
              <w:rPr>
                <w:noProof/>
                <w:webHidden/>
              </w:rPr>
              <w:fldChar w:fldCharType="begin"/>
            </w:r>
            <w:r w:rsidR="000673FF">
              <w:rPr>
                <w:noProof/>
                <w:webHidden/>
              </w:rPr>
              <w:instrText xml:space="preserve"> PAGEREF _Toc77604847 \h </w:instrText>
            </w:r>
            <w:r w:rsidR="000673FF">
              <w:rPr>
                <w:noProof/>
                <w:webHidden/>
              </w:rPr>
            </w:r>
            <w:r w:rsidR="000673FF">
              <w:rPr>
                <w:noProof/>
                <w:webHidden/>
              </w:rPr>
              <w:fldChar w:fldCharType="separate"/>
            </w:r>
            <w:r w:rsidR="000673FF">
              <w:rPr>
                <w:noProof/>
                <w:webHidden/>
              </w:rPr>
              <w:t>24</w:t>
            </w:r>
            <w:r w:rsidR="000673FF">
              <w:rPr>
                <w:noProof/>
                <w:webHidden/>
              </w:rPr>
              <w:fldChar w:fldCharType="end"/>
            </w:r>
          </w:hyperlink>
        </w:p>
        <w:p w14:paraId="31D29AF9" w14:textId="77777777" w:rsidR="000673FF" w:rsidRDefault="00714F19">
          <w:pPr>
            <w:pStyle w:val="TOC2"/>
            <w:tabs>
              <w:tab w:val="right" w:leader="dot" w:pos="10196"/>
            </w:tabs>
            <w:rPr>
              <w:rFonts w:eastAsiaTheme="minorEastAsia"/>
              <w:noProof/>
              <w:color w:val="auto"/>
              <w:lang w:eastAsia="en-AU"/>
            </w:rPr>
          </w:pPr>
          <w:hyperlink w:anchor="_Toc77604848" w:history="1">
            <w:r w:rsidR="000673FF" w:rsidRPr="00EC0D5E">
              <w:rPr>
                <w:rStyle w:val="Hyperlink"/>
                <w:noProof/>
              </w:rPr>
              <w:t>Automated Speed Enforcement Program</w:t>
            </w:r>
            <w:r w:rsidR="000673FF">
              <w:rPr>
                <w:noProof/>
                <w:webHidden/>
              </w:rPr>
              <w:tab/>
            </w:r>
            <w:r w:rsidR="000673FF">
              <w:rPr>
                <w:noProof/>
                <w:webHidden/>
              </w:rPr>
              <w:fldChar w:fldCharType="begin"/>
            </w:r>
            <w:r w:rsidR="000673FF">
              <w:rPr>
                <w:noProof/>
                <w:webHidden/>
              </w:rPr>
              <w:instrText xml:space="preserve"> PAGEREF _Toc77604848 \h </w:instrText>
            </w:r>
            <w:r w:rsidR="000673FF">
              <w:rPr>
                <w:noProof/>
                <w:webHidden/>
              </w:rPr>
            </w:r>
            <w:r w:rsidR="000673FF">
              <w:rPr>
                <w:noProof/>
                <w:webHidden/>
              </w:rPr>
              <w:fldChar w:fldCharType="separate"/>
            </w:r>
            <w:r w:rsidR="000673FF">
              <w:rPr>
                <w:noProof/>
                <w:webHidden/>
              </w:rPr>
              <w:t>25</w:t>
            </w:r>
            <w:r w:rsidR="000673FF">
              <w:rPr>
                <w:noProof/>
                <w:webHidden/>
              </w:rPr>
              <w:fldChar w:fldCharType="end"/>
            </w:r>
          </w:hyperlink>
        </w:p>
        <w:p w14:paraId="7790206A" w14:textId="77777777" w:rsidR="000673FF" w:rsidRDefault="00714F19">
          <w:pPr>
            <w:pStyle w:val="TOC2"/>
            <w:tabs>
              <w:tab w:val="right" w:leader="dot" w:pos="10196"/>
            </w:tabs>
            <w:rPr>
              <w:rFonts w:eastAsiaTheme="minorEastAsia"/>
              <w:noProof/>
              <w:color w:val="auto"/>
              <w:lang w:eastAsia="en-AU"/>
            </w:rPr>
          </w:pPr>
          <w:hyperlink w:anchor="_Toc77604849" w:history="1">
            <w:r w:rsidR="000673FF" w:rsidRPr="00EC0D5E">
              <w:rPr>
                <w:rStyle w:val="Hyperlink"/>
                <w:noProof/>
              </w:rPr>
              <w:t>High-risk motorcycling enforcement</w:t>
            </w:r>
            <w:r w:rsidR="000673FF">
              <w:rPr>
                <w:noProof/>
                <w:webHidden/>
              </w:rPr>
              <w:tab/>
            </w:r>
            <w:r w:rsidR="000673FF">
              <w:rPr>
                <w:noProof/>
                <w:webHidden/>
              </w:rPr>
              <w:fldChar w:fldCharType="begin"/>
            </w:r>
            <w:r w:rsidR="000673FF">
              <w:rPr>
                <w:noProof/>
                <w:webHidden/>
              </w:rPr>
              <w:instrText xml:space="preserve"> PAGEREF _Toc77604849 \h </w:instrText>
            </w:r>
            <w:r w:rsidR="000673FF">
              <w:rPr>
                <w:noProof/>
                <w:webHidden/>
              </w:rPr>
            </w:r>
            <w:r w:rsidR="000673FF">
              <w:rPr>
                <w:noProof/>
                <w:webHidden/>
              </w:rPr>
              <w:fldChar w:fldCharType="separate"/>
            </w:r>
            <w:r w:rsidR="000673FF">
              <w:rPr>
                <w:noProof/>
                <w:webHidden/>
              </w:rPr>
              <w:t>25</w:t>
            </w:r>
            <w:r w:rsidR="000673FF">
              <w:rPr>
                <w:noProof/>
                <w:webHidden/>
              </w:rPr>
              <w:fldChar w:fldCharType="end"/>
            </w:r>
          </w:hyperlink>
        </w:p>
        <w:p w14:paraId="6F387A2A" w14:textId="77777777" w:rsidR="000673FF" w:rsidRDefault="00714F19">
          <w:pPr>
            <w:pStyle w:val="TOC2"/>
            <w:tabs>
              <w:tab w:val="right" w:leader="dot" w:pos="10196"/>
            </w:tabs>
            <w:rPr>
              <w:rFonts w:eastAsiaTheme="minorEastAsia"/>
              <w:noProof/>
              <w:color w:val="auto"/>
              <w:lang w:eastAsia="en-AU"/>
            </w:rPr>
          </w:pPr>
          <w:hyperlink w:anchor="_Toc77604850" w:history="1">
            <w:r w:rsidR="000673FF" w:rsidRPr="00EC0D5E">
              <w:rPr>
                <w:rStyle w:val="Hyperlink"/>
                <w:noProof/>
              </w:rPr>
              <w:t>Road Rules Awareness</w:t>
            </w:r>
            <w:r w:rsidR="000673FF">
              <w:rPr>
                <w:noProof/>
                <w:webHidden/>
              </w:rPr>
              <w:tab/>
            </w:r>
            <w:r w:rsidR="000673FF">
              <w:rPr>
                <w:noProof/>
                <w:webHidden/>
              </w:rPr>
              <w:fldChar w:fldCharType="begin"/>
            </w:r>
            <w:r w:rsidR="000673FF">
              <w:rPr>
                <w:noProof/>
                <w:webHidden/>
              </w:rPr>
              <w:instrText xml:space="preserve"> PAGEREF _Toc77604850 \h </w:instrText>
            </w:r>
            <w:r w:rsidR="000673FF">
              <w:rPr>
                <w:noProof/>
                <w:webHidden/>
              </w:rPr>
            </w:r>
            <w:r w:rsidR="000673FF">
              <w:rPr>
                <w:noProof/>
                <w:webHidden/>
              </w:rPr>
              <w:fldChar w:fldCharType="separate"/>
            </w:r>
            <w:r w:rsidR="000673FF">
              <w:rPr>
                <w:noProof/>
                <w:webHidden/>
              </w:rPr>
              <w:t>25</w:t>
            </w:r>
            <w:r w:rsidR="000673FF">
              <w:rPr>
                <w:noProof/>
                <w:webHidden/>
              </w:rPr>
              <w:fldChar w:fldCharType="end"/>
            </w:r>
          </w:hyperlink>
        </w:p>
        <w:p w14:paraId="64B3A09B" w14:textId="77777777" w:rsidR="000673FF" w:rsidRDefault="00714F19">
          <w:pPr>
            <w:pStyle w:val="TOC2"/>
            <w:tabs>
              <w:tab w:val="right" w:leader="dot" w:pos="10196"/>
            </w:tabs>
            <w:rPr>
              <w:rFonts w:eastAsiaTheme="minorEastAsia"/>
              <w:noProof/>
              <w:color w:val="auto"/>
              <w:lang w:eastAsia="en-AU"/>
            </w:rPr>
          </w:pPr>
          <w:hyperlink w:anchor="_Toc77604851" w:history="1">
            <w:r w:rsidR="000673FF" w:rsidRPr="00EC0D5E">
              <w:rPr>
                <w:rStyle w:val="Hyperlink"/>
                <w:noProof/>
              </w:rPr>
              <w:t>Tourist road safety signage program</w:t>
            </w:r>
            <w:r w:rsidR="000673FF">
              <w:rPr>
                <w:noProof/>
                <w:webHidden/>
              </w:rPr>
              <w:tab/>
            </w:r>
            <w:r w:rsidR="000673FF">
              <w:rPr>
                <w:noProof/>
                <w:webHidden/>
              </w:rPr>
              <w:fldChar w:fldCharType="begin"/>
            </w:r>
            <w:r w:rsidR="000673FF">
              <w:rPr>
                <w:noProof/>
                <w:webHidden/>
              </w:rPr>
              <w:instrText xml:space="preserve"> PAGEREF _Toc77604851 \h </w:instrText>
            </w:r>
            <w:r w:rsidR="000673FF">
              <w:rPr>
                <w:noProof/>
                <w:webHidden/>
              </w:rPr>
            </w:r>
            <w:r w:rsidR="000673FF">
              <w:rPr>
                <w:noProof/>
                <w:webHidden/>
              </w:rPr>
              <w:fldChar w:fldCharType="separate"/>
            </w:r>
            <w:r w:rsidR="000673FF">
              <w:rPr>
                <w:noProof/>
                <w:webHidden/>
              </w:rPr>
              <w:t>27</w:t>
            </w:r>
            <w:r w:rsidR="000673FF">
              <w:rPr>
                <w:noProof/>
                <w:webHidden/>
              </w:rPr>
              <w:fldChar w:fldCharType="end"/>
            </w:r>
          </w:hyperlink>
        </w:p>
        <w:p w14:paraId="5A25442E" w14:textId="77777777" w:rsidR="000673FF" w:rsidRDefault="00714F19">
          <w:pPr>
            <w:pStyle w:val="TOC2"/>
            <w:tabs>
              <w:tab w:val="right" w:leader="dot" w:pos="10196"/>
            </w:tabs>
            <w:rPr>
              <w:rFonts w:eastAsiaTheme="minorEastAsia"/>
              <w:noProof/>
              <w:color w:val="auto"/>
              <w:lang w:eastAsia="en-AU"/>
            </w:rPr>
          </w:pPr>
          <w:hyperlink w:anchor="_Toc77604852" w:history="1">
            <w:r w:rsidR="000673FF" w:rsidRPr="00EC0D5E">
              <w:rPr>
                <w:rStyle w:val="Hyperlink"/>
                <w:noProof/>
              </w:rPr>
              <w:t>Responsive electronic signage trial</w:t>
            </w:r>
            <w:r w:rsidR="000673FF">
              <w:rPr>
                <w:noProof/>
                <w:webHidden/>
              </w:rPr>
              <w:tab/>
            </w:r>
            <w:r w:rsidR="000673FF">
              <w:rPr>
                <w:noProof/>
                <w:webHidden/>
              </w:rPr>
              <w:fldChar w:fldCharType="begin"/>
            </w:r>
            <w:r w:rsidR="000673FF">
              <w:rPr>
                <w:noProof/>
                <w:webHidden/>
              </w:rPr>
              <w:instrText xml:space="preserve"> PAGEREF _Toc77604852 \h </w:instrText>
            </w:r>
            <w:r w:rsidR="000673FF">
              <w:rPr>
                <w:noProof/>
                <w:webHidden/>
              </w:rPr>
            </w:r>
            <w:r w:rsidR="000673FF">
              <w:rPr>
                <w:noProof/>
                <w:webHidden/>
              </w:rPr>
              <w:fldChar w:fldCharType="separate"/>
            </w:r>
            <w:r w:rsidR="000673FF">
              <w:rPr>
                <w:noProof/>
                <w:webHidden/>
              </w:rPr>
              <w:t>27</w:t>
            </w:r>
            <w:r w:rsidR="000673FF">
              <w:rPr>
                <w:noProof/>
                <w:webHidden/>
              </w:rPr>
              <w:fldChar w:fldCharType="end"/>
            </w:r>
          </w:hyperlink>
        </w:p>
        <w:p w14:paraId="62B58BCD" w14:textId="77777777" w:rsidR="000673FF" w:rsidRDefault="00714F19">
          <w:pPr>
            <w:pStyle w:val="TOC2"/>
            <w:tabs>
              <w:tab w:val="right" w:leader="dot" w:pos="10196"/>
            </w:tabs>
            <w:rPr>
              <w:rFonts w:eastAsiaTheme="minorEastAsia"/>
              <w:noProof/>
              <w:color w:val="auto"/>
              <w:lang w:eastAsia="en-AU"/>
            </w:rPr>
          </w:pPr>
          <w:hyperlink w:anchor="_Toc77604853" w:history="1">
            <w:r w:rsidR="000673FF" w:rsidRPr="00EC0D5E">
              <w:rPr>
                <w:rStyle w:val="Hyperlink"/>
                <w:noProof/>
              </w:rPr>
              <w:t>Tourist education materials</w:t>
            </w:r>
            <w:r w:rsidR="000673FF">
              <w:rPr>
                <w:noProof/>
                <w:webHidden/>
              </w:rPr>
              <w:tab/>
            </w:r>
            <w:r w:rsidR="000673FF">
              <w:rPr>
                <w:noProof/>
                <w:webHidden/>
              </w:rPr>
              <w:fldChar w:fldCharType="begin"/>
            </w:r>
            <w:r w:rsidR="000673FF">
              <w:rPr>
                <w:noProof/>
                <w:webHidden/>
              </w:rPr>
              <w:instrText xml:space="preserve"> PAGEREF _Toc77604853 \h </w:instrText>
            </w:r>
            <w:r w:rsidR="000673FF">
              <w:rPr>
                <w:noProof/>
                <w:webHidden/>
              </w:rPr>
            </w:r>
            <w:r w:rsidR="000673FF">
              <w:rPr>
                <w:noProof/>
                <w:webHidden/>
              </w:rPr>
              <w:fldChar w:fldCharType="separate"/>
            </w:r>
            <w:r w:rsidR="000673FF">
              <w:rPr>
                <w:noProof/>
                <w:webHidden/>
              </w:rPr>
              <w:t>27</w:t>
            </w:r>
            <w:r w:rsidR="000673FF">
              <w:rPr>
                <w:noProof/>
                <w:webHidden/>
              </w:rPr>
              <w:fldChar w:fldCharType="end"/>
            </w:r>
          </w:hyperlink>
        </w:p>
        <w:p w14:paraId="69C1114F" w14:textId="77777777" w:rsidR="000673FF" w:rsidRDefault="00714F19">
          <w:pPr>
            <w:pStyle w:val="TOC2"/>
            <w:tabs>
              <w:tab w:val="right" w:leader="dot" w:pos="10196"/>
            </w:tabs>
            <w:rPr>
              <w:rFonts w:eastAsiaTheme="minorEastAsia"/>
              <w:noProof/>
              <w:color w:val="auto"/>
              <w:lang w:eastAsia="en-AU"/>
            </w:rPr>
          </w:pPr>
          <w:hyperlink w:anchor="_Toc77604854" w:history="1">
            <w:r w:rsidR="000673FF" w:rsidRPr="00EC0D5E">
              <w:rPr>
                <w:rStyle w:val="Hyperlink"/>
                <w:noProof/>
              </w:rPr>
              <w:t>Strategic partnerships</w:t>
            </w:r>
            <w:r w:rsidR="000673FF">
              <w:rPr>
                <w:noProof/>
                <w:webHidden/>
              </w:rPr>
              <w:tab/>
            </w:r>
            <w:r w:rsidR="000673FF">
              <w:rPr>
                <w:noProof/>
                <w:webHidden/>
              </w:rPr>
              <w:fldChar w:fldCharType="begin"/>
            </w:r>
            <w:r w:rsidR="000673FF">
              <w:rPr>
                <w:noProof/>
                <w:webHidden/>
              </w:rPr>
              <w:instrText xml:space="preserve"> PAGEREF _Toc77604854 \h </w:instrText>
            </w:r>
            <w:r w:rsidR="000673FF">
              <w:rPr>
                <w:noProof/>
                <w:webHidden/>
              </w:rPr>
            </w:r>
            <w:r w:rsidR="000673FF">
              <w:rPr>
                <w:noProof/>
                <w:webHidden/>
              </w:rPr>
              <w:fldChar w:fldCharType="separate"/>
            </w:r>
            <w:r w:rsidR="000673FF">
              <w:rPr>
                <w:noProof/>
                <w:webHidden/>
              </w:rPr>
              <w:t>28</w:t>
            </w:r>
            <w:r w:rsidR="000673FF">
              <w:rPr>
                <w:noProof/>
                <w:webHidden/>
              </w:rPr>
              <w:fldChar w:fldCharType="end"/>
            </w:r>
          </w:hyperlink>
        </w:p>
        <w:p w14:paraId="2EC1FBBC" w14:textId="77777777" w:rsidR="000673FF" w:rsidRDefault="00714F19">
          <w:pPr>
            <w:pStyle w:val="TOC2"/>
            <w:tabs>
              <w:tab w:val="right" w:leader="dot" w:pos="10196"/>
            </w:tabs>
            <w:rPr>
              <w:rFonts w:eastAsiaTheme="minorEastAsia"/>
              <w:noProof/>
              <w:color w:val="auto"/>
              <w:lang w:eastAsia="en-AU"/>
            </w:rPr>
          </w:pPr>
          <w:hyperlink w:anchor="_Toc77604855" w:history="1">
            <w:r w:rsidR="000673FF" w:rsidRPr="00EC0D5E">
              <w:rPr>
                <w:rStyle w:val="Hyperlink"/>
                <w:noProof/>
              </w:rPr>
              <w:t>Tourist education at gateway entry points</w:t>
            </w:r>
            <w:r w:rsidR="000673FF">
              <w:rPr>
                <w:noProof/>
                <w:webHidden/>
              </w:rPr>
              <w:tab/>
            </w:r>
            <w:r w:rsidR="000673FF">
              <w:rPr>
                <w:noProof/>
                <w:webHidden/>
              </w:rPr>
              <w:fldChar w:fldCharType="begin"/>
            </w:r>
            <w:r w:rsidR="000673FF">
              <w:rPr>
                <w:noProof/>
                <w:webHidden/>
              </w:rPr>
              <w:instrText xml:space="preserve"> PAGEREF _Toc77604855 \h </w:instrText>
            </w:r>
            <w:r w:rsidR="000673FF">
              <w:rPr>
                <w:noProof/>
                <w:webHidden/>
              </w:rPr>
            </w:r>
            <w:r w:rsidR="000673FF">
              <w:rPr>
                <w:noProof/>
                <w:webHidden/>
              </w:rPr>
              <w:fldChar w:fldCharType="separate"/>
            </w:r>
            <w:r w:rsidR="000673FF">
              <w:rPr>
                <w:noProof/>
                <w:webHidden/>
              </w:rPr>
              <w:t>28</w:t>
            </w:r>
            <w:r w:rsidR="000673FF">
              <w:rPr>
                <w:noProof/>
                <w:webHidden/>
              </w:rPr>
              <w:fldChar w:fldCharType="end"/>
            </w:r>
          </w:hyperlink>
        </w:p>
        <w:p w14:paraId="62E334AF" w14:textId="77777777" w:rsidR="000673FF" w:rsidRDefault="00714F19">
          <w:pPr>
            <w:pStyle w:val="TOC2"/>
            <w:tabs>
              <w:tab w:val="right" w:leader="dot" w:pos="10196"/>
            </w:tabs>
            <w:rPr>
              <w:rFonts w:eastAsiaTheme="minorEastAsia"/>
              <w:noProof/>
              <w:color w:val="auto"/>
              <w:lang w:eastAsia="en-AU"/>
            </w:rPr>
          </w:pPr>
          <w:hyperlink w:anchor="_Toc77604856" w:history="1">
            <w:r w:rsidR="000673FF" w:rsidRPr="00EC0D5E">
              <w:rPr>
                <w:rStyle w:val="Hyperlink"/>
                <w:noProof/>
              </w:rPr>
              <w:t>Stakeholder alliances</w:t>
            </w:r>
            <w:r w:rsidR="000673FF">
              <w:rPr>
                <w:noProof/>
                <w:webHidden/>
              </w:rPr>
              <w:tab/>
            </w:r>
            <w:r w:rsidR="000673FF">
              <w:rPr>
                <w:noProof/>
                <w:webHidden/>
              </w:rPr>
              <w:fldChar w:fldCharType="begin"/>
            </w:r>
            <w:r w:rsidR="000673FF">
              <w:rPr>
                <w:noProof/>
                <w:webHidden/>
              </w:rPr>
              <w:instrText xml:space="preserve"> PAGEREF _Toc77604856 \h </w:instrText>
            </w:r>
            <w:r w:rsidR="000673FF">
              <w:rPr>
                <w:noProof/>
                <w:webHidden/>
              </w:rPr>
            </w:r>
            <w:r w:rsidR="000673FF">
              <w:rPr>
                <w:noProof/>
                <w:webHidden/>
              </w:rPr>
              <w:fldChar w:fldCharType="separate"/>
            </w:r>
            <w:r w:rsidR="000673FF">
              <w:rPr>
                <w:noProof/>
                <w:webHidden/>
              </w:rPr>
              <w:t>28</w:t>
            </w:r>
            <w:r w:rsidR="000673FF">
              <w:rPr>
                <w:noProof/>
                <w:webHidden/>
              </w:rPr>
              <w:fldChar w:fldCharType="end"/>
            </w:r>
          </w:hyperlink>
        </w:p>
        <w:p w14:paraId="4169122A" w14:textId="77777777" w:rsidR="000673FF" w:rsidRDefault="00714F19">
          <w:pPr>
            <w:pStyle w:val="TOC2"/>
            <w:tabs>
              <w:tab w:val="right" w:leader="dot" w:pos="10196"/>
            </w:tabs>
            <w:rPr>
              <w:rFonts w:eastAsiaTheme="minorEastAsia"/>
              <w:noProof/>
              <w:color w:val="auto"/>
              <w:lang w:eastAsia="en-AU"/>
            </w:rPr>
          </w:pPr>
          <w:hyperlink w:anchor="_Toc77604857" w:history="1">
            <w:r w:rsidR="000673FF" w:rsidRPr="00EC0D5E">
              <w:rPr>
                <w:rStyle w:val="Hyperlink"/>
                <w:noProof/>
              </w:rPr>
              <w:t>Australasian New Car Assessment Program (ANCAP)</w:t>
            </w:r>
            <w:r w:rsidR="000673FF">
              <w:rPr>
                <w:noProof/>
                <w:webHidden/>
              </w:rPr>
              <w:tab/>
            </w:r>
            <w:r w:rsidR="000673FF">
              <w:rPr>
                <w:noProof/>
                <w:webHidden/>
              </w:rPr>
              <w:fldChar w:fldCharType="begin"/>
            </w:r>
            <w:r w:rsidR="000673FF">
              <w:rPr>
                <w:noProof/>
                <w:webHidden/>
              </w:rPr>
              <w:instrText xml:space="preserve"> PAGEREF _Toc77604857 \h </w:instrText>
            </w:r>
            <w:r w:rsidR="000673FF">
              <w:rPr>
                <w:noProof/>
                <w:webHidden/>
              </w:rPr>
            </w:r>
            <w:r w:rsidR="000673FF">
              <w:rPr>
                <w:noProof/>
                <w:webHidden/>
              </w:rPr>
              <w:fldChar w:fldCharType="separate"/>
            </w:r>
            <w:r w:rsidR="000673FF">
              <w:rPr>
                <w:noProof/>
                <w:webHidden/>
              </w:rPr>
              <w:t>29</w:t>
            </w:r>
            <w:r w:rsidR="000673FF">
              <w:rPr>
                <w:noProof/>
                <w:webHidden/>
              </w:rPr>
              <w:fldChar w:fldCharType="end"/>
            </w:r>
          </w:hyperlink>
        </w:p>
        <w:p w14:paraId="76EAA102" w14:textId="77777777" w:rsidR="000673FF" w:rsidRDefault="00714F19">
          <w:pPr>
            <w:pStyle w:val="TOC2"/>
            <w:tabs>
              <w:tab w:val="right" w:leader="dot" w:pos="10196"/>
            </w:tabs>
            <w:rPr>
              <w:rFonts w:eastAsiaTheme="minorEastAsia"/>
              <w:noProof/>
              <w:color w:val="auto"/>
              <w:lang w:eastAsia="en-AU"/>
            </w:rPr>
          </w:pPr>
          <w:hyperlink w:anchor="_Toc77604858" w:history="1">
            <w:r w:rsidR="000673FF" w:rsidRPr="00EC0D5E">
              <w:rPr>
                <w:rStyle w:val="Hyperlink"/>
                <w:noProof/>
              </w:rPr>
              <w:t>Safer cars for young drivers</w:t>
            </w:r>
            <w:r w:rsidR="000673FF">
              <w:rPr>
                <w:noProof/>
                <w:webHidden/>
              </w:rPr>
              <w:tab/>
            </w:r>
            <w:r w:rsidR="000673FF">
              <w:rPr>
                <w:noProof/>
                <w:webHidden/>
              </w:rPr>
              <w:fldChar w:fldCharType="begin"/>
            </w:r>
            <w:r w:rsidR="000673FF">
              <w:rPr>
                <w:noProof/>
                <w:webHidden/>
              </w:rPr>
              <w:instrText xml:space="preserve"> PAGEREF _Toc77604858 \h </w:instrText>
            </w:r>
            <w:r w:rsidR="000673FF">
              <w:rPr>
                <w:noProof/>
                <w:webHidden/>
              </w:rPr>
            </w:r>
            <w:r w:rsidR="000673FF">
              <w:rPr>
                <w:noProof/>
                <w:webHidden/>
              </w:rPr>
              <w:fldChar w:fldCharType="separate"/>
            </w:r>
            <w:r w:rsidR="000673FF">
              <w:rPr>
                <w:noProof/>
                <w:webHidden/>
              </w:rPr>
              <w:t>29</w:t>
            </w:r>
            <w:r w:rsidR="000673FF">
              <w:rPr>
                <w:noProof/>
                <w:webHidden/>
              </w:rPr>
              <w:fldChar w:fldCharType="end"/>
            </w:r>
          </w:hyperlink>
        </w:p>
        <w:p w14:paraId="222FBC12" w14:textId="77777777" w:rsidR="000673FF" w:rsidRDefault="00714F19">
          <w:pPr>
            <w:pStyle w:val="TOC2"/>
            <w:tabs>
              <w:tab w:val="right" w:leader="dot" w:pos="10196"/>
            </w:tabs>
            <w:rPr>
              <w:rFonts w:eastAsiaTheme="minorEastAsia"/>
              <w:noProof/>
              <w:color w:val="auto"/>
              <w:lang w:eastAsia="en-AU"/>
            </w:rPr>
          </w:pPr>
          <w:hyperlink w:anchor="_Toc77604859" w:history="1">
            <w:r w:rsidR="000673FF" w:rsidRPr="00EC0D5E">
              <w:rPr>
                <w:rStyle w:val="Hyperlink"/>
                <w:noProof/>
              </w:rPr>
              <w:t>Autonomous vehicle and crash avoidance readiness</w:t>
            </w:r>
            <w:r w:rsidR="000673FF">
              <w:rPr>
                <w:noProof/>
                <w:webHidden/>
              </w:rPr>
              <w:tab/>
            </w:r>
            <w:r w:rsidR="000673FF">
              <w:rPr>
                <w:noProof/>
                <w:webHidden/>
              </w:rPr>
              <w:fldChar w:fldCharType="begin"/>
            </w:r>
            <w:r w:rsidR="000673FF">
              <w:rPr>
                <w:noProof/>
                <w:webHidden/>
              </w:rPr>
              <w:instrText xml:space="preserve"> PAGEREF _Toc77604859 \h </w:instrText>
            </w:r>
            <w:r w:rsidR="000673FF">
              <w:rPr>
                <w:noProof/>
                <w:webHidden/>
              </w:rPr>
            </w:r>
            <w:r w:rsidR="000673FF">
              <w:rPr>
                <w:noProof/>
                <w:webHidden/>
              </w:rPr>
              <w:fldChar w:fldCharType="separate"/>
            </w:r>
            <w:r w:rsidR="000673FF">
              <w:rPr>
                <w:noProof/>
                <w:webHidden/>
              </w:rPr>
              <w:t>29</w:t>
            </w:r>
            <w:r w:rsidR="000673FF">
              <w:rPr>
                <w:noProof/>
                <w:webHidden/>
              </w:rPr>
              <w:fldChar w:fldCharType="end"/>
            </w:r>
          </w:hyperlink>
        </w:p>
        <w:p w14:paraId="1C4EB936" w14:textId="77777777" w:rsidR="000673FF" w:rsidRDefault="00714F19">
          <w:pPr>
            <w:pStyle w:val="TOC2"/>
            <w:tabs>
              <w:tab w:val="right" w:leader="dot" w:pos="10196"/>
            </w:tabs>
            <w:rPr>
              <w:rFonts w:eastAsiaTheme="minorEastAsia"/>
              <w:noProof/>
              <w:color w:val="auto"/>
              <w:lang w:eastAsia="en-AU"/>
            </w:rPr>
          </w:pPr>
          <w:hyperlink w:anchor="_Toc77604860" w:history="1">
            <w:r w:rsidR="000673FF" w:rsidRPr="00EC0D5E">
              <w:rPr>
                <w:rStyle w:val="Hyperlink"/>
                <w:noProof/>
              </w:rPr>
              <w:t>Workplace driver safety</w:t>
            </w:r>
            <w:r w:rsidR="000673FF">
              <w:rPr>
                <w:noProof/>
                <w:webHidden/>
              </w:rPr>
              <w:tab/>
            </w:r>
            <w:r w:rsidR="000673FF">
              <w:rPr>
                <w:noProof/>
                <w:webHidden/>
              </w:rPr>
              <w:fldChar w:fldCharType="begin"/>
            </w:r>
            <w:r w:rsidR="000673FF">
              <w:rPr>
                <w:noProof/>
                <w:webHidden/>
              </w:rPr>
              <w:instrText xml:space="preserve"> PAGEREF _Toc77604860 \h </w:instrText>
            </w:r>
            <w:r w:rsidR="000673FF">
              <w:rPr>
                <w:noProof/>
                <w:webHidden/>
              </w:rPr>
            </w:r>
            <w:r w:rsidR="000673FF">
              <w:rPr>
                <w:noProof/>
                <w:webHidden/>
              </w:rPr>
              <w:fldChar w:fldCharType="separate"/>
            </w:r>
            <w:r w:rsidR="000673FF">
              <w:rPr>
                <w:noProof/>
                <w:webHidden/>
              </w:rPr>
              <w:t>30</w:t>
            </w:r>
            <w:r w:rsidR="000673FF">
              <w:rPr>
                <w:noProof/>
                <w:webHidden/>
              </w:rPr>
              <w:fldChar w:fldCharType="end"/>
            </w:r>
          </w:hyperlink>
        </w:p>
        <w:p w14:paraId="132408B6" w14:textId="77777777" w:rsidR="000673FF" w:rsidRDefault="00714F19">
          <w:pPr>
            <w:pStyle w:val="TOC2"/>
            <w:tabs>
              <w:tab w:val="right" w:leader="dot" w:pos="10196"/>
            </w:tabs>
            <w:rPr>
              <w:rFonts w:eastAsiaTheme="minorEastAsia"/>
              <w:noProof/>
              <w:color w:val="auto"/>
              <w:lang w:eastAsia="en-AU"/>
            </w:rPr>
          </w:pPr>
          <w:hyperlink w:anchor="_Toc77604861" w:history="1">
            <w:r w:rsidR="000673FF" w:rsidRPr="00EC0D5E">
              <w:rPr>
                <w:rStyle w:val="Hyperlink"/>
                <w:noProof/>
              </w:rPr>
              <w:t>Light vehicle strategy</w:t>
            </w:r>
            <w:r w:rsidR="000673FF">
              <w:rPr>
                <w:noProof/>
                <w:webHidden/>
              </w:rPr>
              <w:tab/>
            </w:r>
            <w:r w:rsidR="000673FF">
              <w:rPr>
                <w:noProof/>
                <w:webHidden/>
              </w:rPr>
              <w:fldChar w:fldCharType="begin"/>
            </w:r>
            <w:r w:rsidR="000673FF">
              <w:rPr>
                <w:noProof/>
                <w:webHidden/>
              </w:rPr>
              <w:instrText xml:space="preserve"> PAGEREF _Toc77604861 \h </w:instrText>
            </w:r>
            <w:r w:rsidR="000673FF">
              <w:rPr>
                <w:noProof/>
                <w:webHidden/>
              </w:rPr>
            </w:r>
            <w:r w:rsidR="000673FF">
              <w:rPr>
                <w:noProof/>
                <w:webHidden/>
              </w:rPr>
              <w:fldChar w:fldCharType="separate"/>
            </w:r>
            <w:r w:rsidR="000673FF">
              <w:rPr>
                <w:noProof/>
                <w:webHidden/>
              </w:rPr>
              <w:t>30</w:t>
            </w:r>
            <w:r w:rsidR="000673FF">
              <w:rPr>
                <w:noProof/>
                <w:webHidden/>
              </w:rPr>
              <w:fldChar w:fldCharType="end"/>
            </w:r>
          </w:hyperlink>
        </w:p>
        <w:p w14:paraId="47026366" w14:textId="77777777"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77604798"/>
      <w:bookmarkEnd w:id="0"/>
      <w:bookmarkEnd w:id="1"/>
      <w:r w:rsidRPr="00F76F2F">
        <w:lastRenderedPageBreak/>
        <w:t>Progress on meeting Towards Zero Strategy targets</w:t>
      </w:r>
      <w:bookmarkEnd w:id="2"/>
    </w:p>
    <w:p w14:paraId="648D6105" w14:textId="4BC28E85"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15E014CB" w14:textId="77777777" w:rsidR="007111CE" w:rsidRPr="003C5B68" w:rsidRDefault="007111CE" w:rsidP="007111CE">
      <w:pPr>
        <w:pStyle w:val="Heading2"/>
        <w:rPr>
          <w:noProof/>
          <w:lang w:eastAsia="en-AU"/>
        </w:rPr>
      </w:pPr>
      <w:bookmarkStart w:id="3" w:name="_Toc77604799"/>
      <w:r w:rsidRPr="003C5B68">
        <w:rPr>
          <w:noProof/>
          <w:lang w:eastAsia="en-AU"/>
        </w:rPr>
        <w:t>Serious Casualties</w:t>
      </w:r>
      <w:bookmarkEnd w:id="3"/>
    </w:p>
    <w:p w14:paraId="508A7102" w14:textId="2BFDD2C5" w:rsidR="007111CE" w:rsidRPr="003C5B68" w:rsidRDefault="007111CE" w:rsidP="007111CE">
      <w:pPr>
        <w:suppressAutoHyphens/>
        <w:rPr>
          <w:noProof/>
          <w:lang w:eastAsia="en-AU"/>
        </w:rPr>
      </w:pPr>
      <w:r w:rsidRPr="003C5B68">
        <w:rPr>
          <w:noProof/>
          <w:lang w:eastAsia="en-AU"/>
        </w:rPr>
        <w:t xml:space="preserve">The number of serious casualties in 2020 was 319, compared to 278 in 2019, a 14.7 per cent </w:t>
      </w:r>
      <w:r>
        <w:rPr>
          <w:noProof/>
          <w:lang w:eastAsia="en-AU"/>
        </w:rPr>
        <w:t>increase</w:t>
      </w:r>
      <w:r w:rsidRPr="003C5B68">
        <w:rPr>
          <w:noProof/>
          <w:lang w:eastAsia="en-AU"/>
        </w:rPr>
        <w:t>. The 2020 figure of 319 is a 3.8 per cent increase on the five year serious casualty average of 307.4 (2015-2019).</w:t>
      </w:r>
    </w:p>
    <w:p w14:paraId="6A1E3B95" w14:textId="491EB3A6" w:rsidR="007111CE" w:rsidRPr="003C5B68" w:rsidRDefault="007111CE" w:rsidP="007111CE">
      <w:pPr>
        <w:pStyle w:val="Heading2"/>
        <w:rPr>
          <w:noProof/>
          <w:lang w:eastAsia="en-AU"/>
        </w:rPr>
      </w:pPr>
      <w:bookmarkStart w:id="4" w:name="_Toc77604800"/>
      <w:r w:rsidRPr="003C5B68">
        <w:rPr>
          <w:noProof/>
          <w:lang w:eastAsia="en-AU"/>
        </w:rPr>
        <w:t>Fatalities</w:t>
      </w:r>
      <w:bookmarkEnd w:id="4"/>
      <w:r w:rsidRPr="003C5B68">
        <w:rPr>
          <w:noProof/>
          <w:lang w:eastAsia="en-AU"/>
        </w:rPr>
        <w:t xml:space="preserve"> </w:t>
      </w:r>
    </w:p>
    <w:p w14:paraId="24E0A583" w14:textId="77777777" w:rsidR="007111CE" w:rsidRDefault="007111CE" w:rsidP="007111CE">
      <w:pPr>
        <w:suppressAutoHyphens/>
        <w:rPr>
          <w:noProof/>
          <w:lang w:eastAsia="en-AU"/>
        </w:rPr>
      </w:pPr>
      <w:r w:rsidRPr="003C5B68">
        <w:rPr>
          <w:noProof/>
          <w:lang w:eastAsia="en-AU"/>
        </w:rPr>
        <w:t>In 2020, there were 36 fatalities on Tasmanian roads which is seven more than the number recorded in 2019. The figure of 36 fatalities in 2020 is an 11.1 per cent increase on the five year fatalities average of 32.4 (2015-2019).</w:t>
      </w:r>
      <w:r w:rsidRPr="00C42EF2">
        <w:rPr>
          <w:noProof/>
          <w:lang w:eastAsia="en-AU"/>
        </w:rPr>
        <w:t xml:space="preserve"> </w:t>
      </w:r>
    </w:p>
    <w:p w14:paraId="593A5905" w14:textId="5C55D871" w:rsidR="007111CE" w:rsidRPr="006B7265" w:rsidRDefault="007111CE" w:rsidP="007111CE">
      <w:pPr>
        <w:pStyle w:val="Heading2"/>
        <w:rPr>
          <w:noProof/>
          <w:lang w:eastAsia="en-AU"/>
        </w:rPr>
      </w:pPr>
      <w:bookmarkStart w:id="5" w:name="_Toc47533268"/>
      <w:bookmarkStart w:id="6" w:name="_Toc77604801"/>
      <w:r w:rsidRPr="006B7265">
        <w:rPr>
          <w:noProof/>
          <w:lang w:eastAsia="en-AU"/>
        </w:rPr>
        <w:t>20</w:t>
      </w:r>
      <w:r>
        <w:rPr>
          <w:noProof/>
          <w:lang w:eastAsia="en-AU"/>
        </w:rPr>
        <w:t xml:space="preserve">21 </w:t>
      </w:r>
      <w:r w:rsidRPr="006B7265">
        <w:rPr>
          <w:noProof/>
          <w:lang w:eastAsia="en-AU"/>
        </w:rPr>
        <w:t>YTD</w:t>
      </w:r>
      <w:bookmarkEnd w:id="5"/>
      <w:bookmarkEnd w:id="6"/>
    </w:p>
    <w:p w14:paraId="79137602" w14:textId="4276359F" w:rsidR="00631936" w:rsidRPr="00B56F6A" w:rsidRDefault="00631936" w:rsidP="00631936">
      <w:pPr>
        <w:suppressAutoHyphens/>
        <w:rPr>
          <w:noProof/>
          <w:lang w:eastAsia="en-AU"/>
        </w:rPr>
      </w:pPr>
      <w:r w:rsidRPr="00447F2A">
        <w:rPr>
          <w:noProof/>
          <w:lang w:eastAsia="en-AU"/>
        </w:rPr>
        <w:t>There have been 148 serious casualties (15 fatalities and 133 serious injuries) to 30 June 2021, two fewer than the number recorded at the same time last year (1</w:t>
      </w:r>
      <w:r>
        <w:rPr>
          <w:noProof/>
          <w:lang w:eastAsia="en-AU"/>
        </w:rPr>
        <w:t>7</w:t>
      </w:r>
      <w:r w:rsidRPr="00447F2A">
        <w:rPr>
          <w:noProof/>
          <w:lang w:eastAsia="en-AU"/>
        </w:rPr>
        <w:t xml:space="preserve"> fatalities and </w:t>
      </w:r>
      <w:r>
        <w:rPr>
          <w:noProof/>
          <w:lang w:eastAsia="en-AU"/>
        </w:rPr>
        <w:t>133</w:t>
      </w:r>
      <w:r w:rsidRPr="00447F2A">
        <w:rPr>
          <w:noProof/>
          <w:lang w:eastAsia="en-AU"/>
        </w:rPr>
        <w:t xml:space="preserve"> serious injuries) and a decrease of 4.3 per cent on the five year average of 154.6 serious casualties.</w:t>
      </w:r>
    </w:p>
    <w:p w14:paraId="33EC2DF3" w14:textId="07D28C4A" w:rsidR="00870900" w:rsidRDefault="00631936" w:rsidP="00870900">
      <w:pPr>
        <w:pStyle w:val="Heading3"/>
        <w:rPr>
          <w:noProof/>
          <w:lang w:eastAsia="en-AU"/>
        </w:rPr>
      </w:pPr>
      <w:bookmarkStart w:id="7" w:name="_Toc77604802"/>
      <w:r>
        <w:rPr>
          <w:noProof/>
          <w:lang w:eastAsia="en-AU"/>
        </w:rPr>
        <w:drawing>
          <wp:anchor distT="0" distB="0" distL="114300" distR="114300" simplePos="0" relativeHeight="251736064" behindDoc="0" locked="0" layoutInCell="1" allowOverlap="1" wp14:anchorId="0258382D" wp14:editId="335CAE4D">
            <wp:simplePos x="0" y="0"/>
            <wp:positionH relativeFrom="margin">
              <wp:align>left</wp:align>
            </wp:positionH>
            <wp:positionV relativeFrom="paragraph">
              <wp:posOffset>467995</wp:posOffset>
            </wp:positionV>
            <wp:extent cx="6657340" cy="371919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7340" cy="3719195"/>
                    </a:xfrm>
                    <a:prstGeom prst="rect">
                      <a:avLst/>
                    </a:prstGeom>
                    <a:noFill/>
                  </pic:spPr>
                </pic:pic>
              </a:graphicData>
            </a:graphic>
          </wp:anchor>
        </w:drawing>
      </w:r>
      <w:r w:rsidR="00870900" w:rsidRPr="00161A67">
        <w:rPr>
          <w:noProof/>
          <w:lang w:eastAsia="en-AU"/>
        </w:rPr>
        <w:t>Serious Casualties Tasmania – Annual Count</w:t>
      </w:r>
      <w:r w:rsidR="00870900">
        <w:rPr>
          <w:noProof/>
          <w:lang w:eastAsia="en-AU"/>
        </w:rPr>
        <w:t>,  Percentage Split by Quarter</w:t>
      </w:r>
      <w:r w:rsidR="00870900" w:rsidRPr="00161A67">
        <w:rPr>
          <w:noProof/>
          <w:lang w:eastAsia="en-AU"/>
        </w:rPr>
        <w:t xml:space="preserve"> and Towards Zero Target</w:t>
      </w:r>
      <w:bookmarkEnd w:id="7"/>
    </w:p>
    <w:p w14:paraId="5B52ACEC" w14:textId="18AB89CF" w:rsidR="007111CE" w:rsidRPr="007111CE" w:rsidRDefault="007111CE" w:rsidP="007111CE">
      <w:pPr>
        <w:pStyle w:val="BodyText"/>
        <w:rPr>
          <w:lang w:eastAsia="en-AU"/>
        </w:rPr>
      </w:pPr>
    </w:p>
    <w:p w14:paraId="06AB95C7" w14:textId="24D9D7F2" w:rsidR="00870900" w:rsidRDefault="00870900">
      <w:pPr>
        <w:rPr>
          <w:noProof/>
          <w:lang w:eastAsia="en-AU"/>
        </w:rPr>
      </w:pPr>
      <w:r>
        <w:rPr>
          <w:noProof/>
          <w:lang w:eastAsia="en-AU"/>
        </w:rPr>
        <w:br w:type="page"/>
      </w:r>
    </w:p>
    <w:p w14:paraId="7F9DA63E" w14:textId="44148F58" w:rsidR="00870900" w:rsidRDefault="00870900" w:rsidP="00870900">
      <w:pPr>
        <w:pStyle w:val="Heading3"/>
        <w:rPr>
          <w:noProof/>
          <w:lang w:eastAsia="en-AU"/>
        </w:rPr>
      </w:pPr>
      <w:bookmarkStart w:id="8" w:name="_Toc77604803"/>
      <w:r w:rsidRPr="00060E72">
        <w:rPr>
          <w:noProof/>
          <w:lang w:eastAsia="en-AU"/>
        </w:rPr>
        <w:lastRenderedPageBreak/>
        <w:t>Annual fatalities – Rate per 100,000 population</w:t>
      </w:r>
      <w:bookmarkEnd w:id="8"/>
    </w:p>
    <w:p w14:paraId="1F81F33F" w14:textId="37B95F62" w:rsidR="007111CE" w:rsidRDefault="007111CE" w:rsidP="007111CE">
      <w:pPr>
        <w:pStyle w:val="BodyText"/>
        <w:rPr>
          <w:lang w:eastAsia="en-AU"/>
        </w:rPr>
      </w:pPr>
      <w: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drawing>
          <wp:anchor distT="0" distB="0" distL="114300" distR="114300" simplePos="0" relativeHeight="251735040" behindDoc="0" locked="0" layoutInCell="1" allowOverlap="1" wp14:anchorId="09F56A91" wp14:editId="37F788AF">
            <wp:simplePos x="0" y="0"/>
            <wp:positionH relativeFrom="margin">
              <wp:align>right</wp:align>
            </wp:positionH>
            <wp:positionV relativeFrom="paragraph">
              <wp:posOffset>15829</wp:posOffset>
            </wp:positionV>
            <wp:extent cx="6657340" cy="4413885"/>
            <wp:effectExtent l="0" t="0" r="0" b="571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340" cy="4413885"/>
                    </a:xfrm>
                    <a:prstGeom prst="rect">
                      <a:avLst/>
                    </a:prstGeom>
                    <a:noFill/>
                  </pic:spPr>
                </pic:pic>
              </a:graphicData>
            </a:graphic>
          </wp:anchor>
        </w:drawing>
      </w:r>
    </w:p>
    <w:p w14:paraId="231E7862" w14:textId="642D44E8" w:rsidR="007111CE" w:rsidRDefault="007111CE" w:rsidP="007111CE">
      <w:pPr>
        <w:pStyle w:val="BodyText"/>
        <w:rPr>
          <w:lang w:eastAsia="en-AU"/>
        </w:rPr>
      </w:pPr>
    </w:p>
    <w:p w14:paraId="661FB7FC" w14:textId="52F7F24C" w:rsidR="007111CE" w:rsidRDefault="007111CE" w:rsidP="007111CE">
      <w:pPr>
        <w:pStyle w:val="BodyText"/>
        <w:rPr>
          <w:lang w:eastAsia="en-AU"/>
        </w:rPr>
      </w:pPr>
    </w:p>
    <w:p w14:paraId="51E27636" w14:textId="39A6A4A2" w:rsidR="007111CE" w:rsidRDefault="007111CE" w:rsidP="007111CE">
      <w:pPr>
        <w:pStyle w:val="BodyText"/>
        <w:rPr>
          <w:lang w:eastAsia="en-AU"/>
        </w:rPr>
      </w:pPr>
    </w:p>
    <w:p w14:paraId="565C6BA9" w14:textId="42F303AB" w:rsidR="007111CE" w:rsidRDefault="007111CE" w:rsidP="007111CE">
      <w:pPr>
        <w:pStyle w:val="BodyText"/>
        <w:rPr>
          <w:lang w:eastAsia="en-AU"/>
        </w:rPr>
      </w:pPr>
    </w:p>
    <w:p w14:paraId="73113E5C" w14:textId="720C8447" w:rsidR="007111CE" w:rsidRDefault="007111CE" w:rsidP="007111CE">
      <w:pPr>
        <w:pStyle w:val="BodyText"/>
        <w:rPr>
          <w:lang w:eastAsia="en-AU"/>
        </w:rPr>
      </w:pPr>
    </w:p>
    <w:p w14:paraId="7CE00668" w14:textId="77777777" w:rsidR="007111CE" w:rsidRDefault="007111CE" w:rsidP="007111CE">
      <w:pPr>
        <w:pStyle w:val="BodyText"/>
        <w:rPr>
          <w:lang w:eastAsia="en-AU"/>
        </w:rPr>
      </w:pPr>
    </w:p>
    <w:p w14:paraId="1C42B682" w14:textId="567982FA" w:rsidR="007111CE" w:rsidRDefault="007111CE" w:rsidP="007111CE">
      <w:pPr>
        <w:pStyle w:val="BodyText"/>
        <w:rPr>
          <w:lang w:eastAsia="en-AU"/>
        </w:rPr>
      </w:pPr>
    </w:p>
    <w:p w14:paraId="7FA2BD1E" w14:textId="5437F9B0" w:rsidR="007111CE" w:rsidRDefault="007111CE" w:rsidP="007111CE">
      <w:pPr>
        <w:pStyle w:val="BodyText"/>
        <w:rPr>
          <w:lang w:eastAsia="en-AU"/>
        </w:rPr>
      </w:pPr>
    </w:p>
    <w:p w14:paraId="253B3717" w14:textId="26BF3D98" w:rsidR="007111CE" w:rsidRPr="007111CE" w:rsidRDefault="007111CE" w:rsidP="007111CE">
      <w:pPr>
        <w:pStyle w:val="BodyText"/>
        <w:rPr>
          <w:lang w:eastAsia="en-AU"/>
        </w:rPr>
      </w:pPr>
    </w:p>
    <w:p w14:paraId="5DFF8624" w14:textId="128F1FF2" w:rsidR="00870900" w:rsidRDefault="00870900"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2ECA0964" w14:textId="04B025A5"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7D713E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1233ED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02E813E"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F776E12" w14:textId="77777777"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424FCEE1" w:rsidR="00870900" w:rsidRPr="00F76F2F" w:rsidRDefault="00870900" w:rsidP="00870900">
      <w:pPr>
        <w:pStyle w:val="Heading1"/>
      </w:pPr>
      <w:bookmarkStart w:id="9" w:name="_Toc77604804"/>
      <w:r w:rsidRPr="00F76F2F">
        <w:lastRenderedPageBreak/>
        <w:t>Progress on meeting MAIB targets</w:t>
      </w:r>
      <w:bookmarkEnd w:id="9"/>
    </w:p>
    <w:p w14:paraId="1F8D081E" w14:textId="05B3E01A" w:rsidR="00870900" w:rsidRDefault="00870900" w:rsidP="00870900">
      <w:pPr>
        <w:pStyle w:val="BodyText"/>
      </w:pPr>
      <w:r>
        <w:t>Motor Accidents Insurance Board (MAIB) injury statistics show the number of fatalities and the level of claims for serious injuries on our roads.</w:t>
      </w:r>
    </w:p>
    <w:p w14:paraId="007D2C96" w14:textId="2374A039"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14:paraId="5D24271F" w14:textId="4AFCF017" w:rsidR="00870900" w:rsidRDefault="00631936" w:rsidP="00870900">
      <w:pPr>
        <w:pStyle w:val="Heading3"/>
      </w:pPr>
      <w:bookmarkStart w:id="10" w:name="_Toc77604805"/>
      <w:r>
        <w:rPr>
          <w:noProof/>
          <w:lang w:eastAsia="en-AU"/>
        </w:rPr>
        <w:drawing>
          <wp:anchor distT="0" distB="0" distL="114300" distR="114300" simplePos="0" relativeHeight="251737088" behindDoc="0" locked="0" layoutInCell="1" allowOverlap="1" wp14:anchorId="49881E47" wp14:editId="0B43C27E">
            <wp:simplePos x="0" y="0"/>
            <wp:positionH relativeFrom="margin">
              <wp:align>right</wp:align>
            </wp:positionH>
            <wp:positionV relativeFrom="paragraph">
              <wp:posOffset>488950</wp:posOffset>
            </wp:positionV>
            <wp:extent cx="6657340" cy="26765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340" cy="2676525"/>
                    </a:xfrm>
                    <a:prstGeom prst="rect">
                      <a:avLst/>
                    </a:prstGeom>
                    <a:noFill/>
                  </pic:spPr>
                </pic:pic>
              </a:graphicData>
            </a:graphic>
          </wp:anchor>
        </w:drawing>
      </w:r>
      <w:r w:rsidR="00870900" w:rsidRPr="00161A67">
        <w:t>Fatalities – 12 Month Rolling Total</w:t>
      </w:r>
      <w:bookmarkEnd w:id="10"/>
    </w:p>
    <w:p w14:paraId="7C096B8A" w14:textId="354C5E62" w:rsidR="007111CE" w:rsidRDefault="007111CE" w:rsidP="007111CE">
      <w:pPr>
        <w:pStyle w:val="BodyText"/>
      </w:pPr>
    </w:p>
    <w:p w14:paraId="3F7285D7" w14:textId="3FD67DC7" w:rsidR="00870900" w:rsidRPr="00161A67" w:rsidRDefault="00631936" w:rsidP="00870900">
      <w:pPr>
        <w:pStyle w:val="Heading3"/>
      </w:pPr>
      <w:bookmarkStart w:id="11" w:name="_Toc77604806"/>
      <w:r>
        <w:rPr>
          <w:noProof/>
          <w:lang w:eastAsia="en-AU"/>
        </w:rPr>
        <w:drawing>
          <wp:anchor distT="0" distB="0" distL="114300" distR="114300" simplePos="0" relativeHeight="251738112" behindDoc="0" locked="0" layoutInCell="1" allowOverlap="1" wp14:anchorId="04980E1B" wp14:editId="2634D842">
            <wp:simplePos x="0" y="0"/>
            <wp:positionH relativeFrom="margin">
              <wp:align>left</wp:align>
            </wp:positionH>
            <wp:positionV relativeFrom="paragraph">
              <wp:posOffset>553720</wp:posOffset>
            </wp:positionV>
            <wp:extent cx="6704330" cy="2461895"/>
            <wp:effectExtent l="0" t="0" r="127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4330" cy="2461895"/>
                    </a:xfrm>
                    <a:prstGeom prst="rect">
                      <a:avLst/>
                    </a:prstGeom>
                    <a:noFill/>
                  </pic:spPr>
                </pic:pic>
              </a:graphicData>
            </a:graphic>
            <wp14:sizeRelH relativeFrom="margin">
              <wp14:pctWidth>0</wp14:pctWidth>
            </wp14:sizeRelH>
            <wp14:sizeRelV relativeFrom="margin">
              <wp14:pctHeight>0</wp14:pctHeight>
            </wp14:sizeRelV>
          </wp:anchor>
        </w:drawing>
      </w:r>
      <w:r w:rsidR="00870900" w:rsidRPr="00161A67">
        <w:t>Total Serious Claims – 12 Month Rolling Total</w:t>
      </w:r>
      <w:bookmarkEnd w:id="11"/>
    </w:p>
    <w:p w14:paraId="27856113" w14:textId="267A608B" w:rsidR="00870900" w:rsidRDefault="00870900" w:rsidP="00870900"/>
    <w:p w14:paraId="42E9D2D2" w14:textId="67F54496"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2EB2867C" w:rsidR="00870900" w:rsidRPr="00F76F2F" w:rsidRDefault="00870900" w:rsidP="00870900">
      <w:pPr>
        <w:pStyle w:val="Heading1"/>
      </w:pPr>
      <w:bookmarkStart w:id="12" w:name="_Toc77604807"/>
      <w:r w:rsidRPr="00F76F2F">
        <w:lastRenderedPageBreak/>
        <w:t>Statistics</w:t>
      </w:r>
      <w:bookmarkEnd w:id="12"/>
    </w:p>
    <w:p w14:paraId="64176541" w14:textId="7EFF493F" w:rsidR="00870900" w:rsidRDefault="00631936" w:rsidP="00870900">
      <w:pPr>
        <w:pStyle w:val="Heading3"/>
        <w:rPr>
          <w:noProof/>
          <w:lang w:eastAsia="en-AU"/>
        </w:rPr>
      </w:pPr>
      <w:bookmarkStart w:id="13" w:name="_Toc77604808"/>
      <w:r>
        <w:rPr>
          <w:rFonts w:ascii="Gill Sans MT" w:hAnsi="Gill Sans MT"/>
          <w:b/>
          <w:i/>
          <w:noProof/>
          <w:color w:val="000000"/>
          <w:sz w:val="24"/>
          <w:lang w:eastAsia="en-AU"/>
          <w14:textFill>
            <w14:solidFill>
              <w14:srgbClr w14:val="000000">
                <w14:lumMod w14:val="60000"/>
                <w14:lumOff w14:val="40000"/>
              </w14:srgbClr>
            </w14:solidFill>
          </w14:textFill>
        </w:rPr>
        <w:drawing>
          <wp:anchor distT="0" distB="0" distL="114300" distR="114300" simplePos="0" relativeHeight="251739136" behindDoc="0" locked="0" layoutInCell="1" allowOverlap="1" wp14:anchorId="3F438EA1" wp14:editId="6A47A513">
            <wp:simplePos x="0" y="0"/>
            <wp:positionH relativeFrom="margin">
              <wp:align>left</wp:align>
            </wp:positionH>
            <wp:positionV relativeFrom="paragraph">
              <wp:posOffset>346075</wp:posOffset>
            </wp:positionV>
            <wp:extent cx="6663690" cy="3054350"/>
            <wp:effectExtent l="0" t="0" r="381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3690" cy="3054350"/>
                    </a:xfrm>
                    <a:prstGeom prst="rect">
                      <a:avLst/>
                    </a:prstGeom>
                    <a:noFill/>
                  </pic:spPr>
                </pic:pic>
              </a:graphicData>
            </a:graphic>
          </wp:anchor>
        </w:drawing>
      </w:r>
      <w:r w:rsidR="00870900" w:rsidRPr="007E0FC9">
        <w:rPr>
          <w:noProof/>
          <w:lang w:eastAsia="en-AU"/>
        </w:rPr>
        <w:t>Serious Casualties by Quarter by Age Group – 12 period moving average</w:t>
      </w:r>
      <w:bookmarkEnd w:id="13"/>
    </w:p>
    <w:p w14:paraId="70946C0A" w14:textId="6B0A2B6F" w:rsidR="00870900" w:rsidRDefault="00870900"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095A56A3"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65587A7" w14:textId="22EF714E" w:rsidR="00870900" w:rsidRDefault="00870900" w:rsidP="00171CE2">
      <w:pPr>
        <w:pStyle w:val="Heading3"/>
        <w:rPr>
          <w:noProof/>
          <w:lang w:eastAsia="en-AU"/>
        </w:rPr>
      </w:pPr>
      <w:bookmarkStart w:id="14" w:name="_Toc77604809"/>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4"/>
    </w:p>
    <w:p w14:paraId="5A41F579" w14:textId="56DA8CFC" w:rsidR="00B56F6A" w:rsidRDefault="00631936" w:rsidP="00171CE2">
      <w:pPr>
        <w:pStyle w:val="Heading3"/>
      </w:pPr>
      <w:bookmarkStart w:id="15" w:name="_Toc77604810"/>
      <w:r>
        <w:rPr>
          <w:rFonts w:ascii="Gill Sans MT" w:hAnsi="Gill Sans MT"/>
          <w:b/>
          <w:i/>
          <w:noProof/>
          <w:color w:val="000000"/>
          <w:sz w:val="24"/>
          <w:lang w:eastAsia="en-AU"/>
          <w14:textFill>
            <w14:solidFill>
              <w14:srgbClr w14:val="000000">
                <w14:lumMod w14:val="60000"/>
                <w14:lumOff w14:val="40000"/>
              </w14:srgbClr>
            </w14:solidFill>
          </w14:textFill>
        </w:rPr>
        <w:drawing>
          <wp:anchor distT="0" distB="0" distL="114300" distR="114300" simplePos="0" relativeHeight="251740160" behindDoc="0" locked="0" layoutInCell="1" allowOverlap="1" wp14:anchorId="337AE609" wp14:editId="4419BBE7">
            <wp:simplePos x="0" y="0"/>
            <wp:positionH relativeFrom="margin">
              <wp:posOffset>-1270</wp:posOffset>
            </wp:positionH>
            <wp:positionV relativeFrom="paragraph">
              <wp:posOffset>258445</wp:posOffset>
            </wp:positionV>
            <wp:extent cx="6657340" cy="301180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3011805"/>
                    </a:xfrm>
                    <a:prstGeom prst="rect">
                      <a:avLst/>
                    </a:prstGeom>
                    <a:noFill/>
                  </pic:spPr>
                </pic:pic>
              </a:graphicData>
            </a:graphic>
          </wp:anchor>
        </w:drawing>
      </w:r>
      <w:bookmarkEnd w:id="15"/>
      <w:r w:rsidR="00870900">
        <w:rPr>
          <w:rFonts w:ascii="Gill Sans MT" w:hAnsi="Gill Sans MT"/>
          <w:b/>
          <w:i/>
          <w:color w:val="000000"/>
          <w:sz w:val="24"/>
          <w14:textFill>
            <w14:solidFill>
              <w14:srgbClr w14:val="000000">
                <w14:lumMod w14:val="60000"/>
                <w14:lumOff w14:val="40000"/>
              </w14:srgbClr>
            </w14:solidFill>
          </w14:textFill>
        </w:rPr>
        <w:br w:type="page"/>
      </w:r>
    </w:p>
    <w:p w14:paraId="5AF6596F" w14:textId="77777777" w:rsidR="00631936" w:rsidRDefault="00631936" w:rsidP="00171CE2">
      <w:pPr>
        <w:pStyle w:val="Heading3"/>
      </w:pPr>
    </w:p>
    <w:p w14:paraId="2F72FAB3" w14:textId="06C55263" w:rsidR="00870900" w:rsidRDefault="00870900" w:rsidP="00171CE2">
      <w:pPr>
        <w:pStyle w:val="Heading3"/>
      </w:pPr>
      <w:bookmarkStart w:id="16" w:name="_Toc77604811"/>
      <w:r w:rsidRPr="007E0FC9">
        <w:t>Serious Casualties by Quarter by Road User Type – 12 period moving average</w:t>
      </w:r>
      <w:bookmarkEnd w:id="16"/>
    </w:p>
    <w:p w14:paraId="7B3C1E12" w14:textId="77777777" w:rsidR="00631936" w:rsidRDefault="00631936" w:rsidP="0077292E">
      <w:pPr>
        <w:pStyle w:val="BodyText"/>
      </w:pPr>
    </w:p>
    <w:p w14:paraId="1BC999FC" w14:textId="5459270E" w:rsidR="0077292E" w:rsidRDefault="00631936" w:rsidP="0077292E">
      <w:pPr>
        <w:pStyle w:val="BodyText"/>
      </w:pPr>
      <w:r>
        <w:rPr>
          <w:noProof/>
          <w:lang w:eastAsia="en-AU"/>
        </w:rPr>
        <w:drawing>
          <wp:anchor distT="0" distB="0" distL="114300" distR="114300" simplePos="0" relativeHeight="251741184" behindDoc="0" locked="0" layoutInCell="1" allowOverlap="1" wp14:anchorId="6F815A4E" wp14:editId="7EDC1A57">
            <wp:simplePos x="0" y="0"/>
            <wp:positionH relativeFrom="margin">
              <wp:align>right</wp:align>
            </wp:positionH>
            <wp:positionV relativeFrom="paragraph">
              <wp:posOffset>238125</wp:posOffset>
            </wp:positionV>
            <wp:extent cx="6663690" cy="2865120"/>
            <wp:effectExtent l="0" t="0" r="381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690" cy="2865120"/>
                    </a:xfrm>
                    <a:prstGeom prst="rect">
                      <a:avLst/>
                    </a:prstGeom>
                    <a:noFill/>
                  </pic:spPr>
                </pic:pic>
              </a:graphicData>
            </a:graphic>
          </wp:anchor>
        </w:drawing>
      </w:r>
    </w:p>
    <w:p w14:paraId="202521D4" w14:textId="186214D4" w:rsidR="0077292E" w:rsidRDefault="0077292E" w:rsidP="0077292E">
      <w:pPr>
        <w:pStyle w:val="BodyText"/>
      </w:pPr>
    </w:p>
    <w:p w14:paraId="092694DA" w14:textId="77777777" w:rsidR="00631936" w:rsidRDefault="00631936" w:rsidP="00171CE2">
      <w:pPr>
        <w:pStyle w:val="Heading3"/>
        <w:rPr>
          <w:noProof/>
          <w:lang w:eastAsia="en-AU"/>
        </w:rPr>
      </w:pPr>
    </w:p>
    <w:p w14:paraId="657BEE9F" w14:textId="37D1DD61" w:rsidR="00870900" w:rsidRDefault="00870900" w:rsidP="00171CE2">
      <w:pPr>
        <w:pStyle w:val="Heading3"/>
        <w:rPr>
          <w:noProof/>
          <w:lang w:eastAsia="en-AU"/>
        </w:rPr>
      </w:pPr>
      <w:bookmarkStart w:id="17" w:name="_Toc77604812"/>
      <w:r w:rsidRPr="007E0FC9">
        <w:rPr>
          <w:noProof/>
          <w:lang w:eastAsia="en-AU"/>
        </w:rPr>
        <w:t>Serious Casualties by Quarter by Speed Zone – 12 period moving average</w:t>
      </w:r>
      <w:bookmarkEnd w:id="17"/>
    </w:p>
    <w:p w14:paraId="240FE275" w14:textId="5E83FF04" w:rsidR="0077292E" w:rsidRDefault="00631936" w:rsidP="0077292E">
      <w:pPr>
        <w:pStyle w:val="BodyText"/>
        <w:rPr>
          <w:lang w:eastAsia="en-AU"/>
        </w:rPr>
      </w:pPr>
      <w:r>
        <w:rPr>
          <w:noProof/>
          <w:lang w:eastAsia="en-AU"/>
        </w:rPr>
        <w:drawing>
          <wp:anchor distT="0" distB="0" distL="114300" distR="114300" simplePos="0" relativeHeight="251742208" behindDoc="0" locked="0" layoutInCell="1" allowOverlap="1" wp14:anchorId="1720C09E" wp14:editId="45DB6480">
            <wp:simplePos x="0" y="0"/>
            <wp:positionH relativeFrom="margin">
              <wp:align>right</wp:align>
            </wp:positionH>
            <wp:positionV relativeFrom="paragraph">
              <wp:posOffset>206375</wp:posOffset>
            </wp:positionV>
            <wp:extent cx="6663690" cy="3078480"/>
            <wp:effectExtent l="0" t="0" r="3810" b="762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3078480"/>
                    </a:xfrm>
                    <a:prstGeom prst="rect">
                      <a:avLst/>
                    </a:prstGeom>
                    <a:noFill/>
                  </pic:spPr>
                </pic:pic>
              </a:graphicData>
            </a:graphic>
          </wp:anchor>
        </w:drawing>
      </w:r>
    </w:p>
    <w:p w14:paraId="47AD71D1" w14:textId="77777777" w:rsidR="00631936" w:rsidRDefault="00631936" w:rsidP="00171CE2">
      <w:pPr>
        <w:pStyle w:val="BodyText"/>
        <w:rPr>
          <w:noProof/>
          <w:color w:val="808080" w:themeColor="background1" w:themeShade="80"/>
          <w:sz w:val="16"/>
          <w:lang w:eastAsia="en-AU"/>
        </w:rPr>
      </w:pPr>
    </w:p>
    <w:p w14:paraId="71716720" w14:textId="1A4AEE87" w:rsidR="00870900" w:rsidRPr="00BC52F6" w:rsidRDefault="00870900" w:rsidP="00171CE2">
      <w:pPr>
        <w:pStyle w:val="BodyText"/>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268E3854" w14:textId="77777777" w:rsidR="00171CE2" w:rsidRDefault="00171CE2">
      <w:pP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br w:type="page"/>
      </w:r>
    </w:p>
    <w:p w14:paraId="4FE43279" w14:textId="77777777" w:rsidR="00631936" w:rsidRDefault="00631936" w:rsidP="00171CE2">
      <w:pPr>
        <w:pStyle w:val="Heading3"/>
        <w:rPr>
          <w:noProof/>
          <w:lang w:eastAsia="en-AU"/>
        </w:rPr>
      </w:pPr>
    </w:p>
    <w:p w14:paraId="3913B22D" w14:textId="28293508" w:rsidR="00870900" w:rsidRDefault="00870900" w:rsidP="00171CE2">
      <w:pPr>
        <w:pStyle w:val="Heading3"/>
        <w:rPr>
          <w:noProof/>
          <w:lang w:eastAsia="en-AU"/>
        </w:rPr>
      </w:pPr>
      <w:bookmarkStart w:id="18" w:name="_Toc77604813"/>
      <w:r w:rsidRPr="007E0FC9">
        <w:rPr>
          <w:noProof/>
          <w:lang w:eastAsia="en-AU"/>
        </w:rPr>
        <w:t>Serious Casualties by Quarter by Crash Type (DCA) – 12 period moving average</w:t>
      </w:r>
      <w:bookmarkEnd w:id="18"/>
    </w:p>
    <w:p w14:paraId="43A74303" w14:textId="504F9778" w:rsidR="00171CE2" w:rsidRDefault="00631936" w:rsidP="00171CE2">
      <w:pPr>
        <w:pStyle w:val="BodyText"/>
      </w:pPr>
      <w:r>
        <w:rPr>
          <w:noProof/>
          <w:lang w:eastAsia="en-AU"/>
        </w:rPr>
        <w:drawing>
          <wp:anchor distT="0" distB="0" distL="114300" distR="114300" simplePos="0" relativeHeight="251743232" behindDoc="0" locked="0" layoutInCell="1" allowOverlap="1" wp14:anchorId="34A9DECC" wp14:editId="03601E92">
            <wp:simplePos x="0" y="0"/>
            <wp:positionH relativeFrom="margin">
              <wp:posOffset>-1270</wp:posOffset>
            </wp:positionH>
            <wp:positionV relativeFrom="paragraph">
              <wp:posOffset>190500</wp:posOffset>
            </wp:positionV>
            <wp:extent cx="6657340" cy="304800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340" cy="3048000"/>
                    </a:xfrm>
                    <a:prstGeom prst="rect">
                      <a:avLst/>
                    </a:prstGeom>
                    <a:noFill/>
                  </pic:spPr>
                </pic:pic>
              </a:graphicData>
            </a:graphic>
          </wp:anchor>
        </w:drawing>
      </w:r>
    </w:p>
    <w:p w14:paraId="14D70156" w14:textId="77777777" w:rsidR="00631936" w:rsidRDefault="00631936" w:rsidP="00B56F6A">
      <w:pPr>
        <w:suppressAutoHyphens/>
        <w:rPr>
          <w:color w:val="808080" w:themeColor="background1" w:themeShade="80"/>
          <w:sz w:val="16"/>
        </w:rPr>
      </w:pPr>
    </w:p>
    <w:p w14:paraId="5168DBEE" w14:textId="02AA99A3" w:rsidR="00B56F6A" w:rsidRDefault="00B56F6A" w:rsidP="00B56F6A">
      <w:pPr>
        <w:suppressAutoHyphens/>
        <w:rPr>
          <w:color w:val="808080" w:themeColor="background1" w:themeShade="80"/>
          <w:sz w:val="16"/>
        </w:rPr>
      </w:pPr>
      <w:r w:rsidRPr="00BC52F6">
        <w:rPr>
          <w:color w:val="808080" w:themeColor="background1" w:themeShade="80"/>
          <w:sz w:val="16"/>
        </w:rPr>
        <w:t>Other includes crash types: on-path (</w:t>
      </w:r>
      <w:r w:rsidR="00631936">
        <w:rPr>
          <w:color w:val="808080" w:themeColor="background1" w:themeShade="80"/>
          <w:sz w:val="16"/>
        </w:rPr>
        <w:t>6</w:t>
      </w:r>
      <w:r w:rsidRPr="00BC52F6">
        <w:rPr>
          <w:color w:val="808080" w:themeColor="background1" w:themeShade="80"/>
          <w:sz w:val="16"/>
        </w:rPr>
        <w:t>%), overtaking (</w:t>
      </w:r>
      <w:r w:rsidR="00631936">
        <w:rPr>
          <w:color w:val="808080" w:themeColor="background1" w:themeShade="80"/>
          <w:sz w:val="16"/>
        </w:rPr>
        <w:t>3</w:t>
      </w:r>
      <w:r w:rsidRPr="00BC52F6">
        <w:rPr>
          <w:color w:val="808080" w:themeColor="background1" w:themeShade="80"/>
          <w:sz w:val="16"/>
        </w:rPr>
        <w:t>%) &amp; Passenger and Miscellaneous (</w:t>
      </w:r>
      <w:r w:rsidR="00FC7AEF">
        <w:rPr>
          <w:color w:val="808080" w:themeColor="background1" w:themeShade="80"/>
          <w:sz w:val="16"/>
        </w:rPr>
        <w:t>3</w:t>
      </w:r>
      <w:r w:rsidRPr="00BC52F6">
        <w:rPr>
          <w:color w:val="808080" w:themeColor="background1" w:themeShade="80"/>
          <w:sz w:val="16"/>
        </w:rPr>
        <w:t>%).</w:t>
      </w:r>
    </w:p>
    <w:p w14:paraId="65D4C6EC" w14:textId="77777777" w:rsidR="00631936" w:rsidRPr="00BC52F6" w:rsidRDefault="00631936" w:rsidP="00B56F6A">
      <w:pPr>
        <w:suppressAutoHyphens/>
        <w:rPr>
          <w:color w:val="808080" w:themeColor="background1" w:themeShade="80"/>
          <w:sz w:val="16"/>
        </w:rPr>
      </w:pPr>
    </w:p>
    <w:p w14:paraId="6D021839" w14:textId="4C5A9E83" w:rsidR="00870900" w:rsidRDefault="00631936" w:rsidP="00171CE2">
      <w:pPr>
        <w:pStyle w:val="Heading3"/>
        <w:rPr>
          <w:noProof/>
          <w:lang w:eastAsia="en-AU"/>
        </w:rPr>
      </w:pPr>
      <w:bookmarkStart w:id="19" w:name="_Toc77604814"/>
      <w:r>
        <w:rPr>
          <w:noProof/>
          <w:lang w:eastAsia="en-AU"/>
        </w:rPr>
        <w:drawing>
          <wp:anchor distT="0" distB="0" distL="114300" distR="114300" simplePos="0" relativeHeight="251744256" behindDoc="0" locked="0" layoutInCell="1" allowOverlap="1" wp14:anchorId="41D01963" wp14:editId="23A35E13">
            <wp:simplePos x="0" y="0"/>
            <wp:positionH relativeFrom="margin">
              <wp:posOffset>-1270</wp:posOffset>
            </wp:positionH>
            <wp:positionV relativeFrom="paragraph">
              <wp:posOffset>614045</wp:posOffset>
            </wp:positionV>
            <wp:extent cx="6657340" cy="3078480"/>
            <wp:effectExtent l="0" t="0" r="0" b="762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078480"/>
                    </a:xfrm>
                    <a:prstGeom prst="rect">
                      <a:avLst/>
                    </a:prstGeom>
                    <a:noFill/>
                  </pic:spPr>
                </pic:pic>
              </a:graphicData>
            </a:graphic>
          </wp:anchor>
        </w:drawing>
      </w:r>
      <w:r w:rsidR="00870900" w:rsidRPr="007E0FC9">
        <w:rPr>
          <w:noProof/>
          <w:lang w:eastAsia="en-AU"/>
        </w:rPr>
        <w:t>Serious Casualties by Quarter by Urban/Non-Urban – 12 period moving average</w:t>
      </w:r>
      <w:bookmarkEnd w:id="19"/>
    </w:p>
    <w:p w14:paraId="04683979" w14:textId="63F55AC9" w:rsidR="00870900" w:rsidRDefault="00870900" w:rsidP="00171CE2">
      <w:pPr>
        <w:pStyle w:val="BodyText"/>
        <w:rPr>
          <w:noProof/>
          <w:lang w:eastAsia="en-AU"/>
        </w:rPr>
      </w:pPr>
    </w:p>
    <w:p w14:paraId="2E3C15DB" w14:textId="77777777" w:rsidR="00631936" w:rsidRDefault="00631936" w:rsidP="00171CE2">
      <w:pPr>
        <w:pStyle w:val="BodyText"/>
        <w:rPr>
          <w:color w:val="808080" w:themeColor="background1" w:themeShade="80"/>
          <w:sz w:val="16"/>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45B57B92" w:rsidR="00870900" w:rsidRPr="009D3D6F" w:rsidRDefault="00870900" w:rsidP="00171CE2">
      <w:pPr>
        <w:pStyle w:val="Heading3"/>
      </w:pPr>
      <w:bookmarkStart w:id="20" w:name="_Toc77604815"/>
      <w:r w:rsidRPr="009D3D6F">
        <w:rPr>
          <w:sz w:val="24"/>
        </w:rPr>
        <w:lastRenderedPageBreak/>
        <w:t xml:space="preserve">Serious Casualty locations to </w:t>
      </w:r>
      <w:r w:rsidR="00FC7AEF">
        <w:rPr>
          <w:sz w:val="24"/>
        </w:rPr>
        <w:t>3</w:t>
      </w:r>
      <w:r w:rsidR="003C5B68">
        <w:rPr>
          <w:sz w:val="24"/>
        </w:rPr>
        <w:t>1</w:t>
      </w:r>
      <w:r w:rsidR="00FC7AEF">
        <w:rPr>
          <w:sz w:val="24"/>
        </w:rPr>
        <w:t xml:space="preserve"> </w:t>
      </w:r>
      <w:r w:rsidR="00A14465">
        <w:rPr>
          <w:sz w:val="24"/>
        </w:rPr>
        <w:t>March 2021</w:t>
      </w:r>
      <w:r w:rsidRPr="009D3D6F">
        <w:rPr>
          <w:sz w:val="24"/>
        </w:rPr>
        <w:t xml:space="preserve"> </w:t>
      </w:r>
      <w:r w:rsidRPr="009D3D6F">
        <w:t>(Black = Fatality, Red = Serious Injury)</w:t>
      </w:r>
      <w:bookmarkEnd w:id="20"/>
    </w:p>
    <w:p w14:paraId="16D56803" w14:textId="391432BC" w:rsidR="00870900" w:rsidRDefault="00631936" w:rsidP="00870900">
      <w:pPr>
        <w:pStyle w:val="TZSPRtext"/>
      </w:pPr>
      <w:r>
        <w:rPr>
          <w:noProof/>
          <w:lang w:eastAsia="en-AU"/>
        </w:rPr>
        <w:drawing>
          <wp:inline distT="0" distB="0" distL="0" distR="0" wp14:anchorId="001CDC49" wp14:editId="01C9E2F3">
            <wp:extent cx="6633210" cy="75228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3210" cy="7522845"/>
                    </a:xfrm>
                    <a:prstGeom prst="rect">
                      <a:avLst/>
                    </a:prstGeom>
                    <a:noFill/>
                  </pic:spPr>
                </pic:pic>
              </a:graphicData>
            </a:graphic>
          </wp:inline>
        </w:drawing>
      </w:r>
    </w:p>
    <w:p w14:paraId="14040A11" w14:textId="77777777" w:rsidR="00171CE2" w:rsidRDefault="00171CE2">
      <w:r>
        <w:br w:type="page"/>
      </w:r>
    </w:p>
    <w:p w14:paraId="7A02F2E2" w14:textId="77777777" w:rsidR="00870900" w:rsidRDefault="00870900" w:rsidP="00171CE2">
      <w:pPr>
        <w:pStyle w:val="Heading1"/>
      </w:pPr>
      <w:bookmarkStart w:id="21" w:name="_Toc77604816"/>
      <w:r>
        <w:lastRenderedPageBreak/>
        <w:t>Key themes and p</w:t>
      </w:r>
      <w:r w:rsidRPr="00D01583">
        <w:t xml:space="preserve">riority </w:t>
      </w:r>
      <w:r>
        <w:t>a</w:t>
      </w:r>
      <w:r w:rsidRPr="00D01583">
        <w:t>ctions</w:t>
      </w:r>
      <w:r w:rsidRPr="00F35A20">
        <w:t xml:space="preserve"> 2020-2024</w:t>
      </w:r>
      <w:bookmarkEnd w:id="21"/>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The progress report should be read in conjunction with the Action Plan and understood in the context of the Towards Zero Strategy.  These documents are available at: www.towardszero.tas.gov.au</w:t>
      </w:r>
    </w:p>
    <w:p w14:paraId="3FBB2A80" w14:textId="77777777" w:rsidR="00A6305B" w:rsidRDefault="00A6305B" w:rsidP="00870900"/>
    <w:p w14:paraId="0A5A380F" w14:textId="77777777" w:rsidR="00CA2131" w:rsidRPr="005C13C5" w:rsidRDefault="00CA2131" w:rsidP="00CA2131">
      <w:pPr>
        <w:pStyle w:val="Heading2"/>
      </w:pPr>
      <w:bookmarkStart w:id="22" w:name="_Toc77604817"/>
      <w:r>
        <w:t>Funding of key themes</w:t>
      </w:r>
      <w:bookmarkEnd w:id="22"/>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77777777" w:rsidR="00A6305B" w:rsidRDefault="00C4028C" w:rsidP="00870900">
      <w:r>
        <w:tab/>
      </w:r>
      <w:r>
        <w:tab/>
        <w:t>Over $12 million</w:t>
      </w:r>
      <w:r>
        <w:tab/>
      </w:r>
      <w:r>
        <w:tab/>
      </w:r>
      <w:r>
        <w:tab/>
      </w:r>
      <w:r>
        <w:tab/>
      </w:r>
      <w:r>
        <w:tab/>
      </w:r>
      <w:r>
        <w:tab/>
        <w:t>Over $4 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3" w:name="_Toc77604818"/>
      <w:r>
        <w:lastRenderedPageBreak/>
        <w:t>Project status report</w:t>
      </w:r>
      <w:bookmarkEnd w:id="23"/>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FD765F">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hemeFill="accent6" w:themeFillTint="99"/>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314621">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002060"/>
          </w:tcPr>
          <w:p w14:paraId="2C505786" w14:textId="5268C367" w:rsidR="00AC0151" w:rsidRPr="00314621" w:rsidRDefault="00314621" w:rsidP="00AC0151">
            <w:pPr>
              <w:spacing w:before="60" w:after="60" w:line="240" w:lineRule="auto"/>
              <w:rPr>
                <w:color w:val="FFFFFF" w:themeColor="background1"/>
                <w:sz w:val="18"/>
                <w:szCs w:val="18"/>
              </w:rPr>
            </w:pPr>
            <w:r w:rsidRPr="00314621">
              <w:rPr>
                <w:color w:val="FFFFFF" w:themeColor="background1"/>
                <w:sz w:val="18"/>
                <w:szCs w:val="18"/>
              </w:rPr>
              <w:t>On hold</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tcPr>
          <w:p w14:paraId="3E94E842" w14:textId="77777777" w:rsidR="00AC0151" w:rsidRPr="001F7F89" w:rsidRDefault="00AC0151" w:rsidP="00AC0151">
            <w:pPr>
              <w:spacing w:before="60" w:after="60" w:line="240" w:lineRule="auto"/>
              <w:rPr>
                <w:sz w:val="18"/>
                <w:szCs w:val="18"/>
              </w:rPr>
            </w:pPr>
            <w:r w:rsidRPr="001F7F89">
              <w:rPr>
                <w:sz w:val="18"/>
                <w:szCs w:val="18"/>
              </w:rPr>
              <w:t>Not yet commenced</w:t>
            </w:r>
          </w:p>
        </w:tc>
      </w:tr>
      <w:tr w:rsidR="0045225A" w:rsidRPr="00B241FE" w14:paraId="690BCB7E" w14:textId="77777777" w:rsidTr="0045225A">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hemeFill="accent6" w:themeFillTint="99"/>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314621">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002060"/>
          </w:tcPr>
          <w:p w14:paraId="475E0850" w14:textId="71056035" w:rsidR="00AC0151" w:rsidRPr="00314621" w:rsidRDefault="00314621" w:rsidP="00AC0151">
            <w:pPr>
              <w:spacing w:before="60" w:after="60" w:line="240" w:lineRule="auto"/>
              <w:rPr>
                <w:color w:val="FFFFFF" w:themeColor="background1"/>
                <w:sz w:val="18"/>
                <w:szCs w:val="18"/>
              </w:rPr>
            </w:pPr>
            <w:r>
              <w:rPr>
                <w:color w:val="FFFFFF" w:themeColor="background1"/>
                <w:sz w:val="18"/>
                <w:szCs w:val="18"/>
              </w:rPr>
              <w:t>On hold</w:t>
            </w:r>
          </w:p>
        </w:tc>
      </w:tr>
      <w:tr w:rsidR="000254B2" w:rsidRPr="00B241FE" w14:paraId="3C4BCA8E" w14:textId="77777777" w:rsidTr="00314621">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002060"/>
          </w:tcPr>
          <w:p w14:paraId="3B41DBDF" w14:textId="46868935" w:rsidR="000254B2" w:rsidRPr="00314621" w:rsidRDefault="00314621" w:rsidP="00AC0151">
            <w:pPr>
              <w:spacing w:before="60" w:after="60" w:line="240" w:lineRule="auto"/>
              <w:rPr>
                <w:color w:val="FFFFFF" w:themeColor="background1"/>
                <w:sz w:val="18"/>
                <w:szCs w:val="18"/>
              </w:rPr>
            </w:pPr>
            <w:r w:rsidRPr="00314621">
              <w:rPr>
                <w:color w:val="FFFFFF" w:themeColor="background1"/>
                <w:sz w:val="18"/>
                <w:szCs w:val="18"/>
              </w:rPr>
              <w:t>On hold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FD765F">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B0D08A"/>
          </w:tcPr>
          <w:p w14:paraId="268CF59D"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8B7A3D">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00206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314621">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uto"/>
          </w:tcPr>
          <w:p w14:paraId="05D45E05" w14:textId="64404E43" w:rsidR="00FD765F" w:rsidRPr="00314621" w:rsidRDefault="00314621" w:rsidP="00FD765F">
            <w:pPr>
              <w:spacing w:before="60" w:after="60" w:line="240" w:lineRule="auto"/>
              <w:rPr>
                <w:b/>
                <w:sz w:val="18"/>
                <w:szCs w:val="18"/>
              </w:rPr>
            </w:pPr>
            <w:r w:rsidRPr="00314621">
              <w:rPr>
                <w:b/>
                <w:sz w:val="18"/>
                <w:szCs w:val="18"/>
              </w:rPr>
              <w:t>Complete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77777777" w:rsidR="00C11862" w:rsidRPr="001F7F89" w:rsidRDefault="00C11862" w:rsidP="00C11862">
            <w:pPr>
              <w:spacing w:before="60" w:after="60" w:line="240" w:lineRule="auto"/>
              <w:rPr>
                <w:sz w:val="18"/>
                <w:szCs w:val="18"/>
              </w:rPr>
            </w:pPr>
            <w:r w:rsidRPr="001F7F89">
              <w:rPr>
                <w:sz w:val="18"/>
                <w:szCs w:val="18"/>
              </w:rPr>
              <w:t>Automated Speed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486B32" w:rsidRPr="00B241FE" w14:paraId="3B205893" w14:textId="77777777" w:rsidTr="008B7A3D">
        <w:tc>
          <w:tcPr>
            <w:tcW w:w="2972" w:type="dxa"/>
          </w:tcPr>
          <w:p w14:paraId="22F953DA" w14:textId="77777777" w:rsidR="00486B32" w:rsidRPr="001F7F89" w:rsidRDefault="00486B32" w:rsidP="00486B32">
            <w:pPr>
              <w:spacing w:before="60" w:after="60" w:line="240" w:lineRule="auto"/>
              <w:rPr>
                <w:sz w:val="18"/>
                <w:szCs w:val="18"/>
              </w:rPr>
            </w:pPr>
            <w:r w:rsidRPr="001F7F89">
              <w:rPr>
                <w:sz w:val="18"/>
                <w:szCs w:val="18"/>
              </w:rPr>
              <w:t>High-risk motorcycling enforcement</w:t>
            </w:r>
          </w:p>
        </w:tc>
        <w:tc>
          <w:tcPr>
            <w:tcW w:w="1985" w:type="dxa"/>
          </w:tcPr>
          <w:p w14:paraId="5212A571" w14:textId="77777777" w:rsidR="00486B32" w:rsidRPr="001F7F89" w:rsidRDefault="00486B32" w:rsidP="00486B32">
            <w:pPr>
              <w:spacing w:before="60" w:after="60" w:line="240" w:lineRule="auto"/>
              <w:rPr>
                <w:sz w:val="18"/>
                <w:szCs w:val="18"/>
              </w:rPr>
            </w:pPr>
            <w:r w:rsidRPr="001F7F89">
              <w:rPr>
                <w:sz w:val="18"/>
                <w:szCs w:val="18"/>
              </w:rPr>
              <w:t>Not yet commenced</w:t>
            </w:r>
          </w:p>
        </w:tc>
        <w:tc>
          <w:tcPr>
            <w:tcW w:w="567" w:type="dxa"/>
            <w:tcBorders>
              <w:top w:val="nil"/>
              <w:bottom w:val="nil"/>
            </w:tcBorders>
          </w:tcPr>
          <w:p w14:paraId="3061B253" w14:textId="77777777" w:rsidR="00486B32" w:rsidRPr="001F7F89" w:rsidRDefault="00486B32" w:rsidP="00486B32">
            <w:pPr>
              <w:spacing w:before="60" w:after="60" w:line="240" w:lineRule="auto"/>
              <w:rPr>
                <w:sz w:val="18"/>
                <w:szCs w:val="18"/>
              </w:rPr>
            </w:pPr>
          </w:p>
        </w:tc>
        <w:tc>
          <w:tcPr>
            <w:tcW w:w="2835" w:type="dxa"/>
          </w:tcPr>
          <w:p w14:paraId="2F02DE90" w14:textId="77777777" w:rsidR="00486B32" w:rsidRPr="001F7F89" w:rsidRDefault="00486B32" w:rsidP="00486B32">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486B32" w:rsidRPr="001F7F89" w:rsidRDefault="00486B32" w:rsidP="00486B32">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390557">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00206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00206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390557">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5E0DB"/>
          </w:tcPr>
          <w:p w14:paraId="61806C84" w14:textId="4C0AEF89" w:rsidR="00486B32" w:rsidRPr="001F7F89" w:rsidRDefault="00390557" w:rsidP="00486B32">
            <w:pPr>
              <w:spacing w:before="60" w:after="60" w:line="240" w:lineRule="auto"/>
              <w:rPr>
                <w:sz w:val="18"/>
                <w:szCs w:val="18"/>
              </w:rPr>
            </w:pPr>
            <w:r>
              <w:rPr>
                <w:sz w:val="18"/>
                <w:szCs w:val="18"/>
              </w:rPr>
              <w:t>Limited activity</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00206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390557">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15E0DB"/>
          </w:tcPr>
          <w:p w14:paraId="52BA4324" w14:textId="78A0EA55" w:rsidR="00486B32" w:rsidRPr="00390557" w:rsidRDefault="00390557" w:rsidP="00486B32">
            <w:pPr>
              <w:spacing w:before="60" w:after="60" w:line="240" w:lineRule="auto"/>
              <w:rPr>
                <w:color w:val="auto"/>
                <w:sz w:val="18"/>
                <w:szCs w:val="18"/>
              </w:rPr>
            </w:pPr>
            <w:r w:rsidRPr="00390557">
              <w:rPr>
                <w:color w:val="auto"/>
                <w:sz w:val="18"/>
                <w:szCs w:val="18"/>
              </w:rPr>
              <w:t>Limited activity</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00206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86B32">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19D2742B" w14:textId="77777777" w:rsidTr="00390557">
        <w:tc>
          <w:tcPr>
            <w:tcW w:w="2972" w:type="dxa"/>
          </w:tcPr>
          <w:p w14:paraId="624ED10A" w14:textId="77777777" w:rsidR="00486B32" w:rsidRPr="001F7F89" w:rsidRDefault="00486B32" w:rsidP="00486B32">
            <w:pPr>
              <w:spacing w:before="60" w:after="60" w:line="240" w:lineRule="auto"/>
              <w:rPr>
                <w:sz w:val="18"/>
                <w:szCs w:val="18"/>
              </w:rPr>
            </w:pPr>
            <w:r w:rsidRPr="001F7F89">
              <w:rPr>
                <w:sz w:val="18"/>
                <w:szCs w:val="18"/>
              </w:rPr>
              <w:t>Light vehicle strategy</w:t>
            </w:r>
          </w:p>
        </w:tc>
        <w:tc>
          <w:tcPr>
            <w:tcW w:w="1985" w:type="dxa"/>
            <w:shd w:val="clear" w:color="auto" w:fill="15E0DB"/>
          </w:tcPr>
          <w:p w14:paraId="04B6468D" w14:textId="02BC3F04" w:rsidR="00486B32" w:rsidRPr="001F7F89" w:rsidRDefault="00390557" w:rsidP="00486B32">
            <w:pPr>
              <w:spacing w:before="60" w:after="60" w:line="240" w:lineRule="auto"/>
              <w:rPr>
                <w:sz w:val="18"/>
                <w:szCs w:val="18"/>
              </w:rPr>
            </w:pPr>
            <w:r>
              <w:rPr>
                <w:sz w:val="18"/>
                <w:szCs w:val="18"/>
              </w:rPr>
              <w:t>Delayed</w:t>
            </w:r>
          </w:p>
        </w:tc>
        <w:tc>
          <w:tcPr>
            <w:tcW w:w="567" w:type="dxa"/>
            <w:tcBorders>
              <w:top w:val="nil"/>
              <w:bottom w:val="nil"/>
            </w:tcBorders>
          </w:tcPr>
          <w:p w14:paraId="5FBD417F" w14:textId="77777777" w:rsidR="00486B32" w:rsidRPr="001F7F89" w:rsidRDefault="00486B32" w:rsidP="00486B32">
            <w:pPr>
              <w:spacing w:before="60" w:after="60" w:line="240" w:lineRule="auto"/>
              <w:rPr>
                <w:sz w:val="18"/>
                <w:szCs w:val="18"/>
              </w:rPr>
            </w:pPr>
          </w:p>
        </w:tc>
        <w:tc>
          <w:tcPr>
            <w:tcW w:w="4820" w:type="dxa"/>
            <w:gridSpan w:val="2"/>
          </w:tcPr>
          <w:p w14:paraId="7A86A0C4" w14:textId="77777777" w:rsidR="00486B32" w:rsidRPr="001F7F89" w:rsidRDefault="00486B32" w:rsidP="00486B32">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4" w:name="_Toc77604819"/>
      <w:r w:rsidRPr="00D01583">
        <w:lastRenderedPageBreak/>
        <w:t>Progress on key themes</w:t>
      </w:r>
      <w:bookmarkEnd w:id="24"/>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FE5447">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5" w:name="_Toc77604820"/>
      <w:r w:rsidRPr="005C13C5">
        <w:t>Rural roads grants program for local government</w:t>
      </w:r>
      <w:bookmarkEnd w:id="25"/>
    </w:p>
    <w:p w14:paraId="0603A0FF" w14:textId="6FCA7695"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and lessen the harm when they do occur. </w:t>
      </w:r>
      <w:r w:rsidR="00770F53">
        <w:rPr>
          <w:rStyle w:val="BodytextBold"/>
          <w:b w:val="0"/>
        </w:rPr>
        <w:t>An allocation of $10 million was made to the SRRP to be administered over five funding rounds of $2 million for the life of the Action Plan.</w:t>
      </w:r>
    </w:p>
    <w:p w14:paraId="2200E9BE" w14:textId="77777777" w:rsidR="00870900" w:rsidRPr="004D0F51" w:rsidRDefault="00870900" w:rsidP="004D0F51">
      <w:pPr>
        <w:pStyle w:val="BodyText"/>
        <w:rPr>
          <w:rStyle w:val="BodytextBold"/>
        </w:rPr>
      </w:pPr>
      <w:r w:rsidRPr="004D0F51">
        <w:rPr>
          <w:rStyle w:val="BodytextBold"/>
        </w:rPr>
        <w:t>Comments</w:t>
      </w:r>
    </w:p>
    <w:p w14:paraId="172CC7E4" w14:textId="6E2B6A1B" w:rsidR="00770F53" w:rsidRDefault="00B14B22" w:rsidP="00687936">
      <w:pPr>
        <w:pStyle w:val="BodyText"/>
      </w:pPr>
      <w:r w:rsidRPr="00770F53">
        <w:rPr>
          <w:rStyle w:val="BodytextBold"/>
          <w:b w:val="0"/>
        </w:rPr>
        <w:t>The Australian Government Road Safety Program (RS</w:t>
      </w:r>
      <w:r w:rsidRPr="00710C62">
        <w:rPr>
          <w:rStyle w:val="BodytextBold"/>
          <w:b w:val="0"/>
        </w:rPr>
        <w:t>P) is the result of a $2 billion 2020-2021</w:t>
      </w:r>
      <w:r w:rsidR="00A51DF5">
        <w:rPr>
          <w:rStyle w:val="BodytextBold"/>
          <w:b w:val="0"/>
        </w:rPr>
        <w:t xml:space="preserve"> Commonwealth</w:t>
      </w:r>
      <w:r w:rsidRPr="00710C62">
        <w:rPr>
          <w:rStyle w:val="BodytextBold"/>
          <w:b w:val="0"/>
        </w:rPr>
        <w:t xml:space="preserve"> </w:t>
      </w:r>
      <w:r w:rsidR="00A51DF5">
        <w:rPr>
          <w:rStyle w:val="BodytextBold"/>
          <w:b w:val="0"/>
        </w:rPr>
        <w:t>B</w:t>
      </w:r>
      <w:r w:rsidRPr="00710C62">
        <w:rPr>
          <w:rStyle w:val="BodytextBold"/>
          <w:b w:val="0"/>
        </w:rPr>
        <w:t>udget commitment</w:t>
      </w:r>
      <w:r w:rsidR="00A51DF5">
        <w:rPr>
          <w:rStyle w:val="BodytextBold"/>
          <w:b w:val="0"/>
        </w:rPr>
        <w:t xml:space="preserve"> and subsequently extended to $3 billion in the 2021-2022 Commonwealth Budget</w:t>
      </w:r>
      <w:r w:rsidRPr="00710C62">
        <w:rPr>
          <w:rStyle w:val="BodytextBold"/>
          <w:b w:val="0"/>
        </w:rPr>
        <w:t>. Under the R</w:t>
      </w:r>
      <w:r w:rsidRPr="00770F53">
        <w:rPr>
          <w:rStyle w:val="BodytextBold"/>
          <w:b w:val="0"/>
        </w:rPr>
        <w:t>SP, Tasmania was allocated up to $</w:t>
      </w:r>
      <w:r w:rsidR="00A51DF5">
        <w:rPr>
          <w:rStyle w:val="BodytextBold"/>
          <w:b w:val="0"/>
        </w:rPr>
        <w:t>66</w:t>
      </w:r>
      <w:r w:rsidRPr="00770F53">
        <w:rPr>
          <w:rStyle w:val="BodytextBold"/>
          <w:b w:val="0"/>
        </w:rPr>
        <w:t xml:space="preserve"> million in funding for small-scale road safety infrastructure projects, to be delivered over </w:t>
      </w:r>
      <w:r w:rsidR="00A51DF5">
        <w:rPr>
          <w:rStyle w:val="BodytextBold"/>
          <w:b w:val="0"/>
        </w:rPr>
        <w:t>five</w:t>
      </w:r>
      <w:r w:rsidRPr="00770F53">
        <w:rPr>
          <w:rStyle w:val="BodytextBold"/>
          <w:b w:val="0"/>
        </w:rPr>
        <w:t xml:space="preserve"> 6-month funding tranches.</w:t>
      </w:r>
      <w:r w:rsidR="00770F53" w:rsidRPr="00770F53">
        <w:rPr>
          <w:rStyle w:val="BodytextBold"/>
          <w:b w:val="0"/>
        </w:rPr>
        <w:t xml:space="preserve"> </w:t>
      </w:r>
      <w:r w:rsidR="00770F53" w:rsidRPr="00770F53">
        <w:t>Under tranche one of the RSP, which runs from 1</w:t>
      </w:r>
      <w:r w:rsidR="00710C62">
        <w:t> </w:t>
      </w:r>
      <w:r w:rsidR="00770F53" w:rsidRPr="00770F53">
        <w:t>January 2021 until 30 June 2021, $33.3 million in funding was allocated to Tasmania</w:t>
      </w:r>
      <w:r w:rsidR="00770F53">
        <w:t xml:space="preserve">. To secure the $33.3 million in funding, the Tasmanian Government was required to make a co-contribution of $12.3 million. </w:t>
      </w:r>
    </w:p>
    <w:p w14:paraId="19098C8D" w14:textId="43B9F6EF" w:rsidR="00770F53" w:rsidRDefault="00770F53" w:rsidP="00687936">
      <w:pPr>
        <w:pStyle w:val="BodyText"/>
      </w:pPr>
      <w:r>
        <w:t>The RSP has provided valuable additional funding to the SRRP. As a result, two funding rounds have been held during the 2020-2021 financial year.</w:t>
      </w:r>
    </w:p>
    <w:p w14:paraId="1813D2DA" w14:textId="02373AFB" w:rsidR="00870900" w:rsidRPr="00562FBA" w:rsidRDefault="00A51DF5" w:rsidP="00542F61">
      <w:pPr>
        <w:pStyle w:val="BodyText"/>
        <w:rPr>
          <w:bCs/>
        </w:rPr>
      </w:pPr>
      <w:r>
        <w:t xml:space="preserve">In 2020-2021, 62 applications were received under SRRP and 59 of those </w:t>
      </w:r>
      <w:r w:rsidR="00770F53">
        <w:t>received funding. The successful projects totalled approximately $</w:t>
      </w:r>
      <w:r>
        <w:t>10</w:t>
      </w:r>
      <w:r w:rsidR="00770F53">
        <w:t xml:space="preserve"> million in value. This included </w:t>
      </w:r>
      <w:r w:rsidR="00710C62">
        <w:t>Australian Government funding of $</w:t>
      </w:r>
      <w:r>
        <w:t>6 076 418</w:t>
      </w:r>
      <w:r w:rsidR="00710C62">
        <w:t>, and Local Government co-contributions of $</w:t>
      </w:r>
      <w:r>
        <w:t xml:space="preserve">1 </w:t>
      </w:r>
      <w:r w:rsidR="00710C62">
        <w:t>6</w:t>
      </w:r>
      <w:r>
        <w:t>44 846</w:t>
      </w:r>
      <w:r w:rsidR="00710C62">
        <w:t xml:space="preserve">. </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6" w:name="_Toc77604821"/>
      <w:r w:rsidRPr="005C13C5">
        <w:lastRenderedPageBreak/>
        <w:t>Infrastructure upgrades on low volume State roads</w:t>
      </w:r>
      <w:bookmarkEnd w:id="26"/>
    </w:p>
    <w:p w14:paraId="648F5D05" w14:textId="77777777" w:rsidR="003C5C58" w:rsidRPr="004175F7" w:rsidRDefault="003C5C58" w:rsidP="003C5C58">
      <w:pPr>
        <w:pStyle w:val="BodyText"/>
        <w:rPr>
          <w:rStyle w:val="BodytextBold"/>
          <w:b w:val="0"/>
        </w:rPr>
      </w:pPr>
      <w:r>
        <w:rPr>
          <w:rStyle w:val="BodytextBold"/>
          <w:b w:val="0"/>
        </w:rPr>
        <w:t>This program will provide funding for lower volume State roads, where cost effective treatments such as shoulder sealing, pavement markings, curve warnings, road side hazard removal and safety barriers will achieve maximum value for money.</w:t>
      </w:r>
    </w:p>
    <w:p w14:paraId="6AF0869E" w14:textId="77777777" w:rsidR="008779E1" w:rsidRPr="004D0F51" w:rsidRDefault="008779E1" w:rsidP="008779E1">
      <w:pPr>
        <w:pStyle w:val="BodyText"/>
        <w:rPr>
          <w:rStyle w:val="BodytextBold"/>
        </w:rPr>
      </w:pPr>
      <w:r>
        <w:rPr>
          <w:rStyle w:val="BodytextBold"/>
        </w:rPr>
        <w:t>Current situation / comments</w:t>
      </w:r>
    </w:p>
    <w:p w14:paraId="28695AA1" w14:textId="77777777" w:rsidR="00870900" w:rsidRDefault="003C5C58" w:rsidP="004D0F51">
      <w:pPr>
        <w:pStyle w:val="BodyText"/>
      </w:pPr>
      <w:r w:rsidRPr="00562FBA">
        <w:t>$6.95 million has been committed for infrastructure improvements on the Railton Main Road.</w:t>
      </w:r>
      <w:r w:rsidR="00FA1579" w:rsidRPr="00562FBA">
        <w:t xml:space="preserve">  $450 000 is required for the design and development stage and $6.5 million required for works in the delivery stage.</w:t>
      </w:r>
      <w:r w:rsidR="00FA157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7" w:name="_Toc77604822"/>
      <w:r>
        <w:t>Motorcyclist safety on rural roads</w:t>
      </w:r>
      <w:bookmarkEnd w:id="27"/>
    </w:p>
    <w:p w14:paraId="26558491" w14:textId="77777777" w:rsidR="00FA1579" w:rsidRPr="00FA1579" w:rsidRDefault="00FA1579" w:rsidP="00171CE2">
      <w:pPr>
        <w:pStyle w:val="BodyText"/>
        <w:rPr>
          <w:rStyle w:val="BodytextBold"/>
          <w:b w:val="0"/>
        </w:rPr>
      </w:pPr>
      <w:r w:rsidRPr="00FA1579">
        <w:rPr>
          <w:rStyle w:val="BodytextBold"/>
          <w:b w:val="0"/>
        </w:rPr>
        <w:t xml:space="preserve">Road safety audits </w:t>
      </w:r>
      <w:r w:rsidR="00CD4C7D">
        <w:rPr>
          <w:rStyle w:val="BodytextBold"/>
          <w:b w:val="0"/>
        </w:rPr>
        <w:t>will</w:t>
      </w:r>
      <w:r>
        <w:rPr>
          <w:rStyle w:val="BodytextBold"/>
          <w:b w:val="0"/>
        </w:rPr>
        <w:t xml:space="preserve"> be conducted on high risk touring routes across Tasmania.  This program will involve local motorcyclists and a safe system approach will inform audits.  Findings will be shared with stakeholders to identify countermeasure that go beyond typical infrastructure solutions.</w:t>
      </w:r>
    </w:p>
    <w:p w14:paraId="39CB6899" w14:textId="77777777" w:rsidR="008779E1" w:rsidRPr="004D0F51" w:rsidRDefault="008779E1" w:rsidP="008779E1">
      <w:pPr>
        <w:pStyle w:val="BodyText"/>
        <w:rPr>
          <w:rStyle w:val="BodytextBold"/>
        </w:rPr>
      </w:pPr>
      <w:r>
        <w:rPr>
          <w:rStyle w:val="BodytextBold"/>
        </w:rPr>
        <w:t>Current situation / comments</w:t>
      </w:r>
    </w:p>
    <w:p w14:paraId="3933F201" w14:textId="53D20CE8" w:rsidR="00645318" w:rsidRPr="00D65EBB" w:rsidRDefault="00B30C06" w:rsidP="00645318">
      <w:pPr>
        <w:pStyle w:val="BodyText"/>
        <w:rPr>
          <w:u w:val="single"/>
        </w:rPr>
      </w:pPr>
      <w:r w:rsidRPr="00D65EBB">
        <w:rPr>
          <w:rFonts w:eastAsiaTheme="minorEastAsia" w:cs="Arial"/>
          <w:u w:val="single"/>
          <w:lang w:eastAsia="en-AU"/>
        </w:rPr>
        <w:t xml:space="preserve">Safe System </w:t>
      </w:r>
      <w:r w:rsidRPr="00D65EBB">
        <w:rPr>
          <w:rFonts w:eastAsiaTheme="minorEastAsia" w:cs="Arial"/>
          <w:u w:val="single"/>
          <w:shd w:val="clear" w:color="auto" w:fill="FFFFFF" w:themeFill="background1"/>
          <w:lang w:eastAsia="en-AU"/>
        </w:rPr>
        <w:t xml:space="preserve">motorcycle road safety </w:t>
      </w:r>
      <w:r w:rsidRPr="00D65EBB">
        <w:rPr>
          <w:rFonts w:eastAsiaTheme="minorEastAsia" w:cs="Arial"/>
          <w:u w:val="single"/>
          <w:lang w:eastAsia="en-AU"/>
        </w:rPr>
        <w:t>audit</w:t>
      </w:r>
      <w:r w:rsidR="00645318" w:rsidRPr="00D65EBB">
        <w:rPr>
          <w:rFonts w:eastAsiaTheme="minorEastAsia" w:cs="Arial"/>
          <w:u w:val="single"/>
          <w:lang w:eastAsia="en-AU"/>
        </w:rPr>
        <w:t>s</w:t>
      </w:r>
      <w:r w:rsidRPr="00D65EBB">
        <w:rPr>
          <w:rFonts w:eastAsiaTheme="minorEastAsia" w:cs="Arial"/>
          <w:u w:val="single"/>
          <w:lang w:eastAsia="en-AU"/>
        </w:rPr>
        <w:t xml:space="preserve"> </w:t>
      </w:r>
    </w:p>
    <w:p w14:paraId="4B8E8361" w14:textId="65C6AA6C" w:rsidR="00645318" w:rsidRPr="00D65EBB" w:rsidRDefault="00645318" w:rsidP="00645318">
      <w:pPr>
        <w:pStyle w:val="BodyText"/>
        <w:rPr>
          <w:szCs w:val="24"/>
        </w:rPr>
      </w:pPr>
      <w:r w:rsidRPr="00D65EBB">
        <w:rPr>
          <w:szCs w:val="24"/>
        </w:rPr>
        <w:t>Two audits have been completed and funding allocated. The Central Highlands Council has been provided with a grant deed up to $200</w:t>
      </w:r>
      <w:r w:rsidR="005F5A63" w:rsidRPr="00D65EBB">
        <w:rPr>
          <w:szCs w:val="24"/>
        </w:rPr>
        <w:t> </w:t>
      </w:r>
      <w:r w:rsidRPr="00D65EBB">
        <w:rPr>
          <w:szCs w:val="24"/>
        </w:rPr>
        <w:t>000, to undertake works on Hollow Tree Road</w:t>
      </w:r>
      <w:r w:rsidR="003252D8">
        <w:rPr>
          <w:szCs w:val="24"/>
        </w:rPr>
        <w:t>.  Works have now been completed</w:t>
      </w:r>
      <w:r w:rsidRPr="00D65EBB">
        <w:rPr>
          <w:szCs w:val="24"/>
        </w:rPr>
        <w:t>.</w:t>
      </w:r>
    </w:p>
    <w:p w14:paraId="76B5800F" w14:textId="7D9B0649" w:rsidR="00645318" w:rsidRPr="00D65EBB" w:rsidRDefault="00645318" w:rsidP="00645318">
      <w:pPr>
        <w:pStyle w:val="BodyText"/>
        <w:rPr>
          <w:rStyle w:val="BodytextBold"/>
          <w:b w:val="0"/>
          <w:bCs w:val="0"/>
          <w:u w:val="single"/>
        </w:rPr>
      </w:pPr>
      <w:r w:rsidRPr="00B771BC">
        <w:rPr>
          <w:szCs w:val="24"/>
        </w:rPr>
        <w:t>Funding up to $350</w:t>
      </w:r>
      <w:r w:rsidR="005F5A63" w:rsidRPr="00B771BC">
        <w:rPr>
          <w:szCs w:val="24"/>
        </w:rPr>
        <w:t> </w:t>
      </w:r>
      <w:r w:rsidRPr="00B771BC">
        <w:rPr>
          <w:szCs w:val="24"/>
        </w:rPr>
        <w:t xml:space="preserve">000 has been allocated for State Growth to carry out low-cost infrastructure treatments to improve road safety for motorcyclists on Lake </w:t>
      </w:r>
      <w:proofErr w:type="spellStart"/>
      <w:r w:rsidRPr="00B771BC">
        <w:rPr>
          <w:szCs w:val="24"/>
        </w:rPr>
        <w:t>Leake</w:t>
      </w:r>
      <w:proofErr w:type="spellEnd"/>
      <w:r w:rsidRPr="00B771BC">
        <w:rPr>
          <w:szCs w:val="24"/>
        </w:rPr>
        <w:t xml:space="preserve"> Road, works are scheduled to commence in 2021.</w:t>
      </w:r>
      <w:r w:rsidRPr="00D65EBB">
        <w:rPr>
          <w:szCs w:val="24"/>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387DDA59" w14:textId="77777777" w:rsidTr="00BD5D9E">
        <w:tc>
          <w:tcPr>
            <w:tcW w:w="987" w:type="dxa"/>
          </w:tcPr>
          <w:p w14:paraId="5E457B45"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2A96F111" w14:textId="7FFCD0BF" w:rsidR="00335448" w:rsidRPr="001702A1" w:rsidRDefault="00BD5D9E" w:rsidP="00BD5D9E">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7BAADB56"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14:paraId="64AD5AFD" w14:textId="565F4872" w:rsidR="00335448" w:rsidRPr="002C4C0D"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98899B6" w14:textId="77777777" w:rsidR="00335448" w:rsidRPr="00F76F2F" w:rsidRDefault="00335448" w:rsidP="00B33A9A">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28" w:name="_Toc77604823"/>
      <w:r>
        <w:t>Speed moderation and community engagement strategy</w:t>
      </w:r>
      <w:bookmarkEnd w:id="28"/>
    </w:p>
    <w:p w14:paraId="3E2BE9AE" w14:textId="77777777"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penalties,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t>Current situation / comments</w:t>
      </w:r>
    </w:p>
    <w:p w14:paraId="4F676AD8" w14:textId="77777777" w:rsidR="00870900" w:rsidRDefault="001F7F89"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46CBFA48" w14:textId="77777777" w:rsidTr="00335448">
        <w:tc>
          <w:tcPr>
            <w:tcW w:w="987" w:type="dxa"/>
          </w:tcPr>
          <w:p w14:paraId="4D7AD222"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DC513E" w14:textId="77777777"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E25B122"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14:paraId="170937B3" w14:textId="77777777"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14:paraId="57AA9967" w14:textId="77777777" w:rsidR="00335448" w:rsidRPr="00F76F2F" w:rsidRDefault="001F7F8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A4D6B48" w14:textId="77777777" w:rsidR="00870900" w:rsidRPr="005C13C5" w:rsidRDefault="00870900" w:rsidP="004D0F51">
      <w:pPr>
        <w:pStyle w:val="Heading2"/>
      </w:pPr>
      <w:bookmarkStart w:id="29" w:name="_Toc77604824"/>
      <w:r>
        <w:t xml:space="preserve">Safe system </w:t>
      </w:r>
      <w:r w:rsidR="00EB6DA1">
        <w:t>knowledge and skills training</w:t>
      </w:r>
      <w:bookmarkEnd w:id="29"/>
    </w:p>
    <w:p w14:paraId="27197BCE" w14:textId="77777777" w:rsidR="00CB2EBA" w:rsidRPr="00CB2EBA" w:rsidRDefault="00CB2EBA" w:rsidP="00171CE2">
      <w:pPr>
        <w:pStyle w:val="BodyText"/>
        <w:rPr>
          <w:rStyle w:val="BodytextBold"/>
          <w:b w:val="0"/>
        </w:rPr>
      </w:pPr>
      <w:r>
        <w:rPr>
          <w:rStyle w:val="BodytextBold"/>
          <w:b w:val="0"/>
        </w:rPr>
        <w:t>This program aims to</w:t>
      </w:r>
      <w:r w:rsidR="001F7F89">
        <w:rPr>
          <w:rStyle w:val="BodytextBold"/>
          <w:b w:val="0"/>
        </w:rPr>
        <w:t xml:space="preserve"> improve Safe System knowledge </w:t>
      </w:r>
      <w:r>
        <w:rPr>
          <w:rStyle w:val="BodytextBold"/>
          <w:b w:val="0"/>
        </w:rPr>
        <w:t>f</w:t>
      </w:r>
      <w:r w:rsidR="001F7F89">
        <w:rPr>
          <w:rStyle w:val="BodytextBold"/>
          <w:b w:val="0"/>
        </w:rPr>
        <w:t>or</w:t>
      </w:r>
      <w:r>
        <w:rPr>
          <w:rStyle w:val="BodytextBold"/>
          <w:b w:val="0"/>
        </w:rPr>
        <w:t xml:space="preserve"> all those in a position to influence road safety outcomes</w:t>
      </w:r>
      <w:r w:rsidR="006D77BF">
        <w:rPr>
          <w:rStyle w:val="BodytextBold"/>
          <w:b w:val="0"/>
        </w:rPr>
        <w:t xml:space="preserve"> and support Safe System infrastructure design and speed setting.  It will </w:t>
      </w:r>
      <w:r>
        <w:rPr>
          <w:rStyle w:val="BodytextBold"/>
          <w:b w:val="0"/>
        </w:rPr>
        <w:t xml:space="preserve">include </w:t>
      </w:r>
      <w:r w:rsidR="006D77BF">
        <w:rPr>
          <w:rStyle w:val="BodytextBold"/>
          <w:b w:val="0"/>
        </w:rPr>
        <w:t xml:space="preserve">technical </w:t>
      </w:r>
      <w:r>
        <w:rPr>
          <w:rStyle w:val="BodytextBold"/>
          <w:b w:val="0"/>
        </w:rPr>
        <w:t>training sessions, workshops and forums across Tasmania.</w:t>
      </w:r>
    </w:p>
    <w:p w14:paraId="17AF4EBA" w14:textId="77777777" w:rsidR="00E1215E" w:rsidRPr="004D0F51" w:rsidRDefault="00E1215E" w:rsidP="00E1215E">
      <w:pPr>
        <w:pStyle w:val="BodyText"/>
        <w:rPr>
          <w:rStyle w:val="BodytextBold"/>
        </w:rPr>
      </w:pPr>
      <w:r>
        <w:rPr>
          <w:rStyle w:val="BodytextBold"/>
        </w:rPr>
        <w:t>Current situation / comments</w:t>
      </w:r>
    </w:p>
    <w:p w14:paraId="3B6BF496" w14:textId="4D362DE7" w:rsidR="00870900" w:rsidRDefault="00BD5904" w:rsidP="004D0F51">
      <w:pPr>
        <w:pStyle w:val="BodyText"/>
      </w:pPr>
      <w:r w:rsidRPr="00BD5904">
        <w:lastRenderedPageBreak/>
        <w:t xml:space="preserve">$10 520 funding has been provided </w:t>
      </w:r>
      <w:r>
        <w:t>to the Tasmanian Bicycle Council to facilitate</w:t>
      </w:r>
      <w:r w:rsidRPr="00BD5904">
        <w:t xml:space="preserve"> online training sessions for Tasmanian engineers and planners in designing Safe System compliant cycling lanes/paths</w:t>
      </w:r>
      <w:r>
        <w:t xml:space="preserve">. </w:t>
      </w:r>
      <w:r w:rsidRPr="00D65EBB">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11771B9" w14:textId="77777777" w:rsidR="0080129F" w:rsidRDefault="0080129F" w:rsidP="004D0F51">
      <w:pPr>
        <w:pStyle w:val="BodyText"/>
      </w:pPr>
    </w:p>
    <w:p w14:paraId="47531F74" w14:textId="77777777" w:rsidR="0080129F" w:rsidRDefault="0080129F">
      <w:r>
        <w:br w:type="page"/>
      </w:r>
    </w:p>
    <w:p w14:paraId="558C181E" w14:textId="0B729F3A"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0" w:name="_Toc77604825"/>
      <w:r w:rsidRPr="00D65EBB">
        <w:t>Targeted infrastructure upgrades in high traffic urban areas</w:t>
      </w:r>
      <w:bookmarkEnd w:id="30"/>
      <w:r w:rsidRPr="00D65EBB">
        <w:t xml:space="preserve"> </w:t>
      </w:r>
    </w:p>
    <w:p w14:paraId="5ED39EAA" w14:textId="426F3C1A" w:rsidR="000649C3"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3A34B3FF" w14:textId="77777777" w:rsidR="00870900" w:rsidRPr="00D65EBB" w:rsidRDefault="00222F25" w:rsidP="004D0F51">
      <w:pPr>
        <w:pStyle w:val="BodyText"/>
      </w:pPr>
      <w:r w:rsidRPr="00D65EBB">
        <w:t xml:space="preserve">Not yet commenced.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D65EBB" w:rsidRDefault="00F65C7B" w:rsidP="00B33A9A">
            <w:pPr>
              <w:spacing w:before="60" w:after="60" w:line="240" w:lineRule="auto"/>
              <w:jc w:val="both"/>
              <w:rPr>
                <w:rFonts w:ascii="Gill Sans MT" w:hAnsi="Gill Sans MT"/>
                <w:sz w:val="16"/>
                <w:szCs w:val="16"/>
              </w:rPr>
            </w:pPr>
            <w:r w:rsidRPr="00D65EBB">
              <w:rPr>
                <w:rFonts w:ascii="Gill Sans MT" w:hAnsi="Gill Sans MT"/>
                <w:sz w:val="16"/>
                <w:szCs w:val="16"/>
              </w:rPr>
              <w:t>Status</w:t>
            </w:r>
          </w:p>
        </w:tc>
        <w:tc>
          <w:tcPr>
            <w:tcW w:w="2267" w:type="dxa"/>
            <w:shd w:val="clear" w:color="auto" w:fill="auto"/>
          </w:tcPr>
          <w:p w14:paraId="384603FF" w14:textId="77777777" w:rsidR="00F65C7B" w:rsidRPr="00D65EBB"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D65EBB"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D65EBB"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D65EBB">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1" w:name="_Toc77604826"/>
      <w:r>
        <w:t>Vulnerable Road User Program</w:t>
      </w:r>
      <w:bookmarkEnd w:id="31"/>
    </w:p>
    <w:p w14:paraId="68486555" w14:textId="6BE7F1D4" w:rsidR="000F1B9C" w:rsidRPr="000F1B9C"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pedestrians and motorcyclists.</w:t>
      </w:r>
      <w:r w:rsidR="00710C62">
        <w:rPr>
          <w:rStyle w:val="BodytextBold"/>
          <w:b w:val="0"/>
        </w:rPr>
        <w:t xml:space="preserve"> The funding available under the VRUP was increased from $500 000 per year to $1 000 000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4A0DD23" w14:textId="31D4F955" w:rsidR="00710C62" w:rsidRDefault="00710C62" w:rsidP="00710C62">
      <w:pPr>
        <w:pStyle w:val="BodyText"/>
      </w:pPr>
      <w:r>
        <w:t>The</w:t>
      </w:r>
      <w:r w:rsidR="00EE0328">
        <w:t xml:space="preserve"> Australian Government</w:t>
      </w:r>
      <w:r>
        <w:t xml:space="preserve"> </w:t>
      </w:r>
      <w:r w:rsidR="00F74533">
        <w:t>Road Safety Program (</w:t>
      </w:r>
      <w:r>
        <w:t>RSP</w:t>
      </w:r>
      <w:r w:rsidR="00F74533">
        <w:t>)</w:t>
      </w:r>
      <w:r>
        <w:t xml:space="preserve"> has provided valuable additional funding to the VRUP. As a result, three funding rounds have been held during 2020-2021. The first round of funding closed in April 2020. Twenty-eight applications were receive</w:t>
      </w:r>
      <w:r w:rsidR="00353C11">
        <w:t>d, and f</w:t>
      </w:r>
      <w:r>
        <w:t xml:space="preserve">unding of $831 941 was awarded </w:t>
      </w:r>
      <w:r w:rsidR="00A0024B">
        <w:t xml:space="preserve">in total </w:t>
      </w:r>
      <w:r>
        <w:t>to 20 projects.</w:t>
      </w:r>
    </w:p>
    <w:p w14:paraId="311406AF" w14:textId="02552057" w:rsidR="00710C62" w:rsidRDefault="00710C62" w:rsidP="00710C62">
      <w:pPr>
        <w:pStyle w:val="BodyText"/>
      </w:pPr>
      <w:r>
        <w:t>The second funding round closed in November 2020. Forty-two applications were received</w:t>
      </w:r>
      <w:r w:rsidR="00353C11">
        <w:t>, and 26 projects were awarded over $3 million in</w:t>
      </w:r>
      <w:r w:rsidR="00A0024B">
        <w:t xml:space="preserve"> total</w:t>
      </w:r>
      <w:r w:rsidR="00353C11">
        <w:t xml:space="preserve"> funding. </w:t>
      </w:r>
    </w:p>
    <w:p w14:paraId="3D799AE7" w14:textId="4B8E14E8" w:rsidR="00710C62" w:rsidRPr="00770F53" w:rsidRDefault="00353C11" w:rsidP="00710C62">
      <w:pPr>
        <w:pStyle w:val="BodyText"/>
        <w:rPr>
          <w:rStyle w:val="BodytextBold"/>
          <w:b w:val="0"/>
          <w:bCs w:val="0"/>
        </w:rPr>
      </w:pPr>
      <w:r>
        <w:t>A third</w:t>
      </w:r>
      <w:r w:rsidR="00710C62">
        <w:t xml:space="preserve"> round of the </w:t>
      </w:r>
      <w:r>
        <w:t>VRUP</w:t>
      </w:r>
      <w:r w:rsidR="00710C62">
        <w:t xml:space="preserve"> was opened in February 2021. </w:t>
      </w:r>
      <w:r w:rsidR="00A0024B">
        <w:t>Twenty-five applications were received, all projects were approved and awarded over $5 million in total funding.</w:t>
      </w:r>
      <w:r w:rsidR="00710C62">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2" w:name="_Toc77604827"/>
      <w:r>
        <w:lastRenderedPageBreak/>
        <w:t xml:space="preserve">Community Road Safety </w:t>
      </w:r>
      <w:r w:rsidR="00930A73">
        <w:t xml:space="preserve">Grants </w:t>
      </w:r>
      <w:r>
        <w:t>Program</w:t>
      </w:r>
      <w:bookmarkEnd w:id="32"/>
    </w:p>
    <w:p w14:paraId="39ACAE76" w14:textId="77777777" w:rsidR="00973B17" w:rsidRPr="00973B17" w:rsidRDefault="00973B17" w:rsidP="00171CE2">
      <w:pPr>
        <w:pStyle w:val="BodyText"/>
        <w:rPr>
          <w:rStyle w:val="BodytextBold"/>
          <w:b w:val="0"/>
        </w:rPr>
      </w:pPr>
      <w:r>
        <w:rPr>
          <w:rStyle w:val="BodytextBold"/>
          <w:b w:val="0"/>
        </w:rPr>
        <w:t>The Community Road Safety Grants Program (CRS</w:t>
      </w:r>
      <w:r w:rsidR="00930A73">
        <w:rPr>
          <w:rStyle w:val="BodytextBold"/>
          <w:b w:val="0"/>
        </w:rPr>
        <w:t>G</w:t>
      </w:r>
      <w:r>
        <w:rPr>
          <w:rStyle w:val="BodytextBold"/>
          <w:b w:val="0"/>
        </w:rPr>
        <w:t>P) is an established grants program that aims to build community engagement in addressing local road safety issues.  The program supports local councils, schools, community groups, research institutions and charity organisations to promote road safety at the grass roots level.</w:t>
      </w:r>
    </w:p>
    <w:p w14:paraId="30ADBF88" w14:textId="77777777" w:rsidR="00E1215E" w:rsidRPr="004D0F51" w:rsidRDefault="00E1215E" w:rsidP="00E1215E">
      <w:pPr>
        <w:pStyle w:val="BodyText"/>
        <w:rPr>
          <w:rStyle w:val="BodytextBold"/>
        </w:rPr>
      </w:pPr>
      <w:r>
        <w:rPr>
          <w:rStyle w:val="BodytextBold"/>
        </w:rPr>
        <w:t>Current situation / comments</w:t>
      </w:r>
    </w:p>
    <w:p w14:paraId="3792E984" w14:textId="55268284" w:rsidR="00BB5384" w:rsidRDefault="00665A4D" w:rsidP="00BB5384">
      <w:pPr>
        <w:pStyle w:val="BodyText"/>
      </w:pPr>
      <w:r>
        <w:t xml:space="preserve">The CRSGP is </w:t>
      </w:r>
      <w:r w:rsidR="0080129F">
        <w:t>scheduled</w:t>
      </w:r>
      <w:r w:rsidR="0058520F">
        <w:t xml:space="preserve"> to open in August</w:t>
      </w:r>
      <w:r>
        <w:t xml:space="preserve"> 2021.  </w:t>
      </w:r>
      <w:r w:rsidR="00BB5384">
        <w:t>The CRSG guidelines have been revised to incorporate two tiers of funding.  The first tier is for projects up to $5 000 and a basic application form and agreement apply.  The second tier is for projects up to $35 000 and a more complex project plan and evaluation are required. Contact with local government and community organisations will commence in July.</w:t>
      </w:r>
    </w:p>
    <w:tbl>
      <w:tblPr>
        <w:tblStyle w:val="TableGrid"/>
        <w:tblW w:w="10482" w:type="dxa"/>
        <w:tblLook w:val="04A0" w:firstRow="1" w:lastRow="0" w:firstColumn="1" w:lastColumn="0" w:noHBand="0" w:noVBand="1"/>
      </w:tblPr>
      <w:tblGrid>
        <w:gridCol w:w="987"/>
        <w:gridCol w:w="2267"/>
        <w:gridCol w:w="2408"/>
        <w:gridCol w:w="2410"/>
        <w:gridCol w:w="2410"/>
      </w:tblGrid>
      <w:tr w:rsidR="00B14A8D" w:rsidRPr="00F76F2F" w14:paraId="3EC8CD8F" w14:textId="77777777" w:rsidTr="00E6704C">
        <w:tc>
          <w:tcPr>
            <w:tcW w:w="987" w:type="dxa"/>
          </w:tcPr>
          <w:p w14:paraId="31149EDF"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F1F9C03"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B14A8D" w:rsidRPr="00F76F2F" w:rsidRDefault="00B14A8D"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3" w:name="_Toc77604828"/>
      <w:r>
        <w:t>Trial of innovative technologies</w:t>
      </w:r>
      <w:bookmarkEnd w:id="33"/>
    </w:p>
    <w:p w14:paraId="0D992525" w14:textId="77777777" w:rsidR="00193DCC" w:rsidRPr="00193DCC" w:rsidRDefault="00193DCC" w:rsidP="00E1215E">
      <w:pPr>
        <w:pStyle w:val="BodyText"/>
        <w:rPr>
          <w:rStyle w:val="BodytextBold"/>
          <w:b w:val="0"/>
        </w:rPr>
      </w:pPr>
      <w:r>
        <w:rPr>
          <w:rStyle w:val="BodytextBold"/>
          <w:b w:val="0"/>
        </w:rPr>
        <w:t>This project will include monitoring, investigation and trialling of new and emerging technology based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0122FE90" w14:textId="77777777"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874335">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642B16C" w14:textId="47565359" w:rsidR="000F7581" w:rsidRPr="001702A1" w:rsidRDefault="00874335"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7400374C" w:rsidR="000F7581" w:rsidRPr="00F76F2F" w:rsidRDefault="000F7581" w:rsidP="00B33A9A">
            <w:pPr>
              <w:spacing w:before="60" w:after="60" w:line="240" w:lineRule="auto"/>
              <w:jc w:val="both"/>
              <w:rPr>
                <w:rFonts w:ascii="Gill Sans MT" w:hAnsi="Gill Sans MT"/>
                <w:sz w:val="16"/>
                <w:szCs w:val="16"/>
              </w:rPr>
            </w:pPr>
          </w:p>
        </w:tc>
      </w:tr>
    </w:tbl>
    <w:p w14:paraId="3FEA10A7" w14:textId="77777777" w:rsidR="00870900" w:rsidRPr="005C13C5" w:rsidRDefault="00870900" w:rsidP="004D0F51">
      <w:pPr>
        <w:pStyle w:val="Heading2"/>
      </w:pPr>
      <w:bookmarkStart w:id="34" w:name="_Toc77604829"/>
      <w:r>
        <w:t>Innovative infrastructure treatment demonstrations</w:t>
      </w:r>
      <w:bookmarkEnd w:id="34"/>
    </w:p>
    <w:p w14:paraId="118DBB60" w14:textId="77777777" w:rsidR="00AB0BE3" w:rsidRPr="00AB0BE3" w:rsidRDefault="00AB0BE3" w:rsidP="00E1215E">
      <w:pPr>
        <w:pStyle w:val="BodyText"/>
        <w:rPr>
          <w:rStyle w:val="BodytextBold"/>
          <w:b w:val="0"/>
        </w:rPr>
      </w:pPr>
      <w:r>
        <w:rPr>
          <w:rStyle w:val="BodytextBold"/>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6A441717" w14:textId="77777777"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CE49EDD" w14:textId="77777777" w:rsidTr="00874335">
        <w:tc>
          <w:tcPr>
            <w:tcW w:w="987" w:type="dxa"/>
          </w:tcPr>
          <w:p w14:paraId="5136AB8A"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95FB356" w14:textId="55C8572C" w:rsidR="000F7581" w:rsidRPr="001702A1" w:rsidRDefault="00874335"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76FBACB"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045DBB57"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1AE8B7EC" w14:textId="01C504A9" w:rsidR="000F7581" w:rsidRPr="00F76F2F" w:rsidRDefault="000F7581" w:rsidP="00B33A9A">
            <w:pPr>
              <w:spacing w:before="60" w:after="60" w:line="240" w:lineRule="auto"/>
              <w:jc w:val="both"/>
              <w:rPr>
                <w:rFonts w:ascii="Gill Sans MT" w:hAnsi="Gill Sans MT"/>
                <w:sz w:val="16"/>
                <w:szCs w:val="16"/>
              </w:rPr>
            </w:pP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92 young people are seriously injured or killed on our</w:t>
      </w:r>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5" w:name="_Toc77604830"/>
      <w:r w:rsidRPr="00FE0375">
        <w:t>Learner Driver Mentor Program</w:t>
      </w:r>
      <w:r w:rsidR="00ED6B56" w:rsidRPr="00FE0375">
        <w:t xml:space="preserve"> and Driver Mentoring Tasmania</w:t>
      </w:r>
      <w:bookmarkEnd w:id="35"/>
    </w:p>
    <w:p w14:paraId="7292C1B6" w14:textId="77777777" w:rsidR="007D767D" w:rsidRPr="007D767D" w:rsidRDefault="007D767D" w:rsidP="00E1215E">
      <w:pPr>
        <w:pStyle w:val="BodyText"/>
        <w:rPr>
          <w:rStyle w:val="BodytextBold"/>
          <w:b w:val="0"/>
        </w:rPr>
      </w:pPr>
      <w:r>
        <w:rPr>
          <w:rStyle w:val="BodytextBold"/>
          <w:b w:val="0"/>
        </w:rPr>
        <w:t>The Learner Driver Mentor Program (LDMP)</w:t>
      </w:r>
      <w:r w:rsidR="003B4CDA">
        <w:rPr>
          <w:rStyle w:val="BodytextBold"/>
          <w:b w:val="0"/>
        </w:rPr>
        <w:t>, supported by Driver Mentoring Tasmania (DMT)</w:t>
      </w:r>
      <w:r>
        <w:rPr>
          <w:rStyle w:val="BodytextBold"/>
          <w:b w:val="0"/>
        </w:rPr>
        <w:t xml:space="preserve"> is a well-established program that supports disadvantaged learner drivers to gain their </w:t>
      </w:r>
      <w:r w:rsidR="003B4CDA">
        <w:rPr>
          <w:rStyle w:val="BodytextBold"/>
          <w:b w:val="0"/>
        </w:rPr>
        <w:t xml:space="preserve">on-road </w:t>
      </w:r>
      <w:r>
        <w:rPr>
          <w:rStyle w:val="BodytextBold"/>
          <w:b w:val="0"/>
        </w:rPr>
        <w:t xml:space="preserve">supervised driving hours to gain a licence.  </w:t>
      </w:r>
    </w:p>
    <w:p w14:paraId="031E5F21" w14:textId="77777777" w:rsidR="00E1215E" w:rsidRPr="004D0F51" w:rsidRDefault="00E1215E" w:rsidP="00E1215E">
      <w:pPr>
        <w:pStyle w:val="BodyText"/>
        <w:rPr>
          <w:rStyle w:val="BodytextBold"/>
        </w:rPr>
      </w:pPr>
      <w:r>
        <w:rPr>
          <w:rStyle w:val="BodytextBold"/>
        </w:rPr>
        <w:t>Current situation / comments</w:t>
      </w:r>
    </w:p>
    <w:p w14:paraId="04A17160" w14:textId="77777777" w:rsidR="0051232A" w:rsidRDefault="00BB5384" w:rsidP="004B144F">
      <w:pPr>
        <w:pStyle w:val="BodyText"/>
      </w:pPr>
      <w:r>
        <w:t>A</w:t>
      </w:r>
      <w:r w:rsidRPr="00BB5384">
        <w:t xml:space="preserve"> total of 16 applications from existing LDMPs </w:t>
      </w:r>
      <w:r>
        <w:t>were</w:t>
      </w:r>
      <w:r w:rsidRPr="00BB5384">
        <w:t xml:space="preserve"> received and </w:t>
      </w:r>
      <w:r>
        <w:t>a</w:t>
      </w:r>
      <w:r w:rsidRPr="00BB5384">
        <w:t xml:space="preserve"> request for funding from DMT.  The total request for funding was $1 116 000.</w:t>
      </w:r>
      <w:r>
        <w:t xml:space="preserve">  A Funding Assessment</w:t>
      </w:r>
      <w:r w:rsidRPr="00BB5384">
        <w:t xml:space="preserve"> Panel </w:t>
      </w:r>
      <w:r>
        <w:t xml:space="preserve">(the Panel) </w:t>
      </w:r>
      <w:r w:rsidRPr="00BB5384">
        <w:t>recommend</w:t>
      </w:r>
      <w:r>
        <w:t>ed</w:t>
      </w:r>
      <w:r w:rsidRPr="00BB5384">
        <w:t xml:space="preserve"> providing $156 000 for the DMT Coordinator role and $964 943 in direct funding to </w:t>
      </w:r>
      <w:r w:rsidR="0051232A">
        <w:t xml:space="preserve">the </w:t>
      </w:r>
      <w:r w:rsidRPr="00BB5384">
        <w:t>16 LDMPs to maintain current service levels, as per their applic</w:t>
      </w:r>
      <w:r>
        <w:t xml:space="preserve">ations.  In addition, $23 500 was provided </w:t>
      </w:r>
      <w:r w:rsidRPr="00BB5384">
        <w:t>to replace the CHAC vehicle which was written off in a collision in March 2021.  The Panel also felt that some funding should be set aside to support essential mentor recruitment and retention initiatives.</w:t>
      </w:r>
      <w:r>
        <w:t xml:space="preserve">  </w:t>
      </w:r>
    </w:p>
    <w:p w14:paraId="1D1611D7" w14:textId="77777777" w:rsidR="0051232A" w:rsidRDefault="00BB5384" w:rsidP="004B144F">
      <w:pPr>
        <w:pStyle w:val="BodyText"/>
      </w:pPr>
      <w:r w:rsidRPr="00BB5384">
        <w:t>To fund the recommendation of the Panel, the Strategy Oversight Committee has endorsed the reallocation of $150 000 from the Motorcycle Graduated Licencing System project (GLS) within the Saving Young Lives theme of the Action Plan.</w:t>
      </w:r>
      <w:r w:rsidR="0051232A">
        <w:t xml:space="preserve">  </w:t>
      </w:r>
    </w:p>
    <w:p w14:paraId="5E67AF17" w14:textId="3CF5D6ED" w:rsidR="004B144F" w:rsidRPr="004B144F" w:rsidRDefault="0051232A" w:rsidP="004B144F">
      <w:pPr>
        <w:pStyle w:val="BodyText"/>
      </w:pPr>
      <w:r>
        <w:t>A total of $1 150 000 was awarded for LDMP programs, DMT and associated initiatives.</w:t>
      </w:r>
      <w:r w:rsidR="000D064E">
        <w:t xml:space="preserve">  The $1 million budget for the LDMP is no longer sufficient to maintain the current level of service, therefore a</w:t>
      </w:r>
      <w:r w:rsidR="000D064E" w:rsidRPr="000D064E">
        <w:t xml:space="preserve"> review of the Saving Young Lives theme and associated budget under the Action Plan </w:t>
      </w:r>
      <w:r w:rsidR="00951CF5">
        <w:t>is being</w:t>
      </w:r>
      <w:r w:rsidR="000D064E" w:rsidRPr="000D064E">
        <w:t xml:space="preserve"> undertaken to identify a sustainable funding level for the LDMP.</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6" w:name="_Toc77604831"/>
      <w:r>
        <w:t xml:space="preserve">Graduated Licensing System </w:t>
      </w:r>
      <w:r w:rsidR="00002F7C">
        <w:t>Project</w:t>
      </w:r>
      <w:bookmarkEnd w:id="36"/>
      <w:r w:rsidR="00002F7C">
        <w:t xml:space="preserve"> </w:t>
      </w:r>
    </w:p>
    <w:p w14:paraId="1D1E1E4F" w14:textId="77777777" w:rsidR="00002F7C" w:rsidRDefault="00002F7C" w:rsidP="00002F7C">
      <w:pPr>
        <w:pStyle w:val="BodyText"/>
        <w:rPr>
          <w:rFonts w:ascii="Verdana" w:hAnsi="Verdana"/>
          <w:color w:val="505050"/>
          <w:sz w:val="18"/>
          <w:szCs w:val="18"/>
        </w:rPr>
      </w:pPr>
      <w:r>
        <w:rPr>
          <w:rStyle w:val="BodytextBold"/>
          <w:b w:val="0"/>
        </w:rPr>
        <w:t xml:space="preserve">Changes are being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B074C67" w14:textId="77777777" w:rsidR="00B800BE" w:rsidRDefault="00B800BE" w:rsidP="00B800BE">
      <w:pPr>
        <w:pStyle w:val="BodyText"/>
      </w:pPr>
      <w:r>
        <w:lastRenderedPageBreak/>
        <w:t>The Tasmanian Government implemented policy changes to the GLS on 1 December 2020, which was supported by a public education campaign. Tasmania’s GLS now meets the enhanced model under the national framework.</w:t>
      </w:r>
      <w:r>
        <w:rPr>
          <w:color w:val="1F497D"/>
        </w:rPr>
        <w:t xml:space="preserve">  </w:t>
      </w:r>
    </w:p>
    <w:p w14:paraId="220AD0A7" w14:textId="77777777" w:rsidR="00B800BE" w:rsidRDefault="00B800BE" w:rsidP="00B800BE">
      <w:pPr>
        <w:pStyle w:val="BodyText"/>
        <w:rPr>
          <w:color w:val="auto"/>
        </w:rPr>
      </w:pPr>
      <w:r>
        <w:t>Complementing the policy changes is the new online learning platform</w:t>
      </w:r>
      <w:r>
        <w:rPr>
          <w:color w:val="auto"/>
        </w:rPr>
        <w:t xml:space="preserve"> which was launched by Government on 8 July 2021. The platform has been designed to improve learner driver education by focusing on developing safe behaviours and attitudes</w:t>
      </w:r>
      <w:r>
        <w:t xml:space="preserve">. </w:t>
      </w:r>
      <w:r>
        <w:rPr>
          <w:color w:val="auto"/>
        </w:rPr>
        <w:t xml:space="preserve">It ensures new drivers know the road rules and understand the impact of the fatal five road behaviours. </w:t>
      </w:r>
    </w:p>
    <w:p w14:paraId="13F36A37" w14:textId="77777777" w:rsidR="00B800BE" w:rsidRDefault="00B800BE" w:rsidP="00B800BE">
      <w:pPr>
        <w:pStyle w:val="BodyText"/>
      </w:pPr>
      <w:r>
        <w:rPr>
          <w:color w:val="auto"/>
        </w:rPr>
        <w:t xml:space="preserve">A second public education campaign commenced on the date of the announcement and will run until September 2021. The campaign encourages take-up by promoting the convenience of the platform and being able to learn and take the test almost anywhere and at any time, as long as they have access to a device (mobile, tablet, computer) and the internet. </w:t>
      </w:r>
    </w:p>
    <w:p w14:paraId="7C3E87C2" w14:textId="77777777" w:rsidR="00B800BE" w:rsidRDefault="00B800BE" w:rsidP="00B800BE">
      <w:pPr>
        <w:pStyle w:val="BodyText"/>
        <w:rPr>
          <w:color w:val="auto"/>
        </w:rPr>
      </w:pPr>
      <w:r w:rsidRPr="00DB6D11">
        <w:rPr>
          <w:color w:val="auto"/>
        </w:rPr>
        <w:t>The Plates Plus logbook app is expected to launch in late July or early August. It is</w:t>
      </w:r>
      <w:r>
        <w:rPr>
          <w:color w:val="auto"/>
        </w:rPr>
        <w:t xml:space="preserve"> envisaged that this will replace the existing hard copy logbook for many Tasmanian learners as it provides a range of benefits and its ease of use will support an accurate reflection of supervised hours. </w:t>
      </w:r>
    </w:p>
    <w:p w14:paraId="6357C6D8" w14:textId="77777777" w:rsidR="00E54672" w:rsidRDefault="00B800BE" w:rsidP="00B800BE">
      <w:pPr>
        <w:pStyle w:val="BodyText"/>
        <w:rPr>
          <w:color w:val="auto"/>
        </w:rPr>
      </w:pPr>
      <w:r>
        <w:t>The Hazard Perception Test (HPT)</w:t>
      </w:r>
      <w:r>
        <w:rPr>
          <w:color w:val="1F497D"/>
        </w:rPr>
        <w:t xml:space="preserve"> </w:t>
      </w:r>
      <w:r>
        <w:rPr>
          <w:color w:val="auto"/>
        </w:rPr>
        <w:t>is not expected to be launched until at least August 2021</w:t>
      </w:r>
      <w:r w:rsidR="00E54672" w:rsidRPr="00E54672">
        <w:t xml:space="preserve"> </w:t>
      </w:r>
      <w:r w:rsidR="00E54672">
        <w:t>a</w:t>
      </w:r>
      <w:r w:rsidR="00E54672" w:rsidRPr="00E54672">
        <w:rPr>
          <w:color w:val="auto"/>
        </w:rPr>
        <w:t>s resources have been diverted to other projects of higher priority for the Government</w:t>
      </w:r>
      <w:r w:rsidR="00E54672">
        <w:rPr>
          <w:color w:val="auto"/>
        </w:rPr>
        <w:t>.</w:t>
      </w:r>
    </w:p>
    <w:p w14:paraId="27EFAD2F" w14:textId="24C98DF5" w:rsidR="00B800BE" w:rsidRDefault="00B800BE" w:rsidP="00B800BE">
      <w:pPr>
        <w:pStyle w:val="BodyText"/>
        <w:rPr>
          <w:color w:val="auto"/>
        </w:rPr>
      </w:pPr>
      <w:r>
        <w:rPr>
          <w:color w:val="auto"/>
        </w:rPr>
        <w:t xml:space="preserve">Separate campaigns have been developed for both the logbook app and HPT that will commence upon the launch of these products.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F02918" w14:textId="77777777" w:rsidTr="00FE5447">
        <w:tc>
          <w:tcPr>
            <w:tcW w:w="987" w:type="dxa"/>
          </w:tcPr>
          <w:p w14:paraId="012F7A0F"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56A53B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B19504C"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052A2BEC"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DE3B053" w14:textId="77777777" w:rsidR="000F7581" w:rsidRPr="00F76F2F" w:rsidRDefault="000F7581" w:rsidP="00B33A9A">
            <w:pPr>
              <w:spacing w:before="60" w:after="60" w:line="240" w:lineRule="auto"/>
              <w:jc w:val="both"/>
              <w:rPr>
                <w:rFonts w:ascii="Gill Sans MT" w:hAnsi="Gill Sans MT"/>
                <w:sz w:val="16"/>
                <w:szCs w:val="16"/>
              </w:rPr>
            </w:pPr>
          </w:p>
        </w:tc>
      </w:tr>
    </w:tbl>
    <w:p w14:paraId="32656412" w14:textId="77777777" w:rsidR="00870900" w:rsidRPr="005C13C5" w:rsidRDefault="00870900" w:rsidP="004D0F51">
      <w:pPr>
        <w:pStyle w:val="Heading2"/>
      </w:pPr>
      <w:bookmarkStart w:id="37" w:name="_Toc77604832"/>
      <w:r>
        <w:t>Motorcyclist Graduated Licensing System</w:t>
      </w:r>
      <w:r w:rsidR="00B37D36">
        <w:t xml:space="preserve"> review</w:t>
      </w:r>
      <w:bookmarkEnd w:id="37"/>
    </w:p>
    <w:p w14:paraId="76BCE505" w14:textId="5403764E" w:rsidR="00510B62" w:rsidRPr="00510B62" w:rsidRDefault="00510B62" w:rsidP="00E1215E">
      <w:pPr>
        <w:pStyle w:val="BodyText"/>
        <w:rPr>
          <w:rStyle w:val="BodytextBold"/>
        </w:rPr>
      </w:pPr>
      <w:r>
        <w:rPr>
          <w:rStyle w:val="BodytextBold"/>
          <w:b w:val="0"/>
        </w:rPr>
        <w:t>This project will evaluate the benefits of a new Graduated Licensing System (GLS) for motorcyclists.  This will include greater restrictions on learners</w:t>
      </w:r>
      <w:r w:rsidR="00D65EBB">
        <w:rPr>
          <w:rStyle w:val="BodytextBold"/>
          <w:b w:val="0"/>
        </w:rPr>
        <w:t xml:space="preserve"> </w:t>
      </w:r>
      <w:r>
        <w:rPr>
          <w:rStyle w:val="BodytextBold"/>
          <w:b w:val="0"/>
        </w:rPr>
        <w:t>that are gradually lifted as riders acquire skills and experience under conditions that reduce risk.</w:t>
      </w:r>
      <w:r w:rsidR="00222F25">
        <w:rPr>
          <w:rStyle w:val="BodytextBold"/>
          <w:b w:val="0"/>
        </w:rPr>
        <w:t xml:space="preserve"> </w:t>
      </w:r>
    </w:p>
    <w:p w14:paraId="47AAF2E4" w14:textId="77777777" w:rsidR="00E1215E" w:rsidRPr="004D0F51" w:rsidRDefault="00E1215E" w:rsidP="00E1215E">
      <w:pPr>
        <w:pStyle w:val="BodyText"/>
        <w:rPr>
          <w:rStyle w:val="BodytextBold"/>
        </w:rPr>
      </w:pPr>
      <w:r>
        <w:rPr>
          <w:rStyle w:val="BodytextBold"/>
        </w:rPr>
        <w:t>Current situation / comments</w:t>
      </w:r>
    </w:p>
    <w:p w14:paraId="1EAB71F5" w14:textId="77777777" w:rsidR="00222D23" w:rsidRPr="00346668" w:rsidRDefault="00222D23" w:rsidP="00694871">
      <w:pPr>
        <w:jc w:val="both"/>
        <w:rPr>
          <w:rStyle w:val="BodytextBold"/>
          <w:b w:val="0"/>
        </w:rPr>
      </w:pPr>
      <w:r w:rsidRPr="00346668">
        <w:rPr>
          <w:rStyle w:val="BodytextBold"/>
          <w:b w:val="0"/>
        </w:rPr>
        <w:t>A review of the current Tasmanian Motorcycle GLS has commenced</w:t>
      </w:r>
      <w:r>
        <w:rPr>
          <w:rStyle w:val="BodytextBold"/>
          <w:b w:val="0"/>
        </w:rPr>
        <w:t xml:space="preserve">. The review will </w:t>
      </w:r>
      <w:r w:rsidRPr="00346668">
        <w:rPr>
          <w:rStyle w:val="BodytextBold"/>
          <w:b w:val="0"/>
        </w:rPr>
        <w:t>identify</w:t>
      </w:r>
      <w:r>
        <w:rPr>
          <w:rStyle w:val="BodytextBold"/>
          <w:b w:val="0"/>
        </w:rPr>
        <w:t xml:space="preserve"> potential</w:t>
      </w:r>
      <w:r w:rsidRPr="00346668">
        <w:rPr>
          <w:rStyle w:val="BodytextBold"/>
          <w:b w:val="0"/>
        </w:rPr>
        <w:t xml:space="preserve"> </w:t>
      </w:r>
      <w:r>
        <w:rPr>
          <w:rStyle w:val="BodytextBold"/>
          <w:b w:val="0"/>
        </w:rPr>
        <w:t xml:space="preserve">enhancements to the current motorcycle licensing regime </w:t>
      </w:r>
      <w:r w:rsidRPr="00346668">
        <w:rPr>
          <w:rStyle w:val="BodytextBold"/>
          <w:b w:val="0"/>
        </w:rPr>
        <w:t xml:space="preserve">to ensure that motorcycle riders are appropriately experienced and capable before they are granted a full licence. </w:t>
      </w:r>
    </w:p>
    <w:p w14:paraId="323F9680" w14:textId="77777777" w:rsidR="00222D23" w:rsidRPr="00346668" w:rsidRDefault="00222D23" w:rsidP="00222D23">
      <w:pPr>
        <w:pStyle w:val="BodyText"/>
        <w:rPr>
          <w:rStyle w:val="BodytextBold"/>
          <w:b w:val="0"/>
        </w:rPr>
      </w:pPr>
      <w:r>
        <w:rPr>
          <w:rStyle w:val="BodytextBold"/>
          <w:b w:val="0"/>
        </w:rPr>
        <w:t>A comparison of the licensing regimes across Australian jurisdictions is being finalised. Crash data and licensing and registration data will be analysed to identify road trauma trends for novice motorcycle riders. The findings of the review to date will be presented to RSAC at its August meeting, and options to improve the Tasmanian Motorcycle GLS will be considered at the November RSAC meeting.</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77777777" w:rsidR="00870900" w:rsidRPr="004D0F51" w:rsidRDefault="00870900" w:rsidP="004D0F51">
      <w:pPr>
        <w:pStyle w:val="Heading2"/>
      </w:pPr>
      <w:bookmarkStart w:id="38" w:name="_Toc77604833"/>
      <w:r w:rsidRPr="004D0F51">
        <w:t>Rotary Youth</w:t>
      </w:r>
      <w:r w:rsidR="0004161D">
        <w:t xml:space="preserve"> Driver</w:t>
      </w:r>
      <w:r w:rsidRPr="004D0F51">
        <w:t xml:space="preserve"> Awareness Program (RYDA)</w:t>
      </w:r>
      <w:bookmarkEnd w:id="38"/>
    </w:p>
    <w:p w14:paraId="37260E47" w14:textId="77777777" w:rsidR="006B3503" w:rsidRPr="006B3503" w:rsidRDefault="00A24411" w:rsidP="00E1215E">
      <w:pPr>
        <w:pStyle w:val="BodyText"/>
        <w:rPr>
          <w:rStyle w:val="BodytextBold"/>
          <w:b w:val="0"/>
        </w:rPr>
      </w:pPr>
      <w:r>
        <w:rPr>
          <w:rStyle w:val="BodytextBold"/>
          <w:b w:val="0"/>
        </w:rPr>
        <w:t>RYDA is a one day road safety education program for year 10</w:t>
      </w:r>
      <w:r w:rsidR="00AF665D">
        <w:rPr>
          <w:rStyle w:val="BodytextBold"/>
          <w:b w:val="0"/>
        </w:rPr>
        <w:t xml:space="preserve">-12 </w:t>
      </w:r>
      <w:r>
        <w:rPr>
          <w:rStyle w:val="BodytextBold"/>
          <w:b w:val="0"/>
        </w:rPr>
        <w:t>students</w:t>
      </w:r>
      <w:r w:rsidR="00AF665D">
        <w:rPr>
          <w:rStyle w:val="BodytextBold"/>
          <w:b w:val="0"/>
        </w:rPr>
        <w:t xml:space="preserve"> making them aware of the significant responsibility that comes with being a driver or passenger</w:t>
      </w:r>
      <w:r>
        <w:rPr>
          <w:rStyle w:val="BodytextBold"/>
          <w:b w:val="0"/>
        </w:rPr>
        <w:t>.</w:t>
      </w:r>
      <w:r w:rsidR="00AF665D">
        <w:rPr>
          <w:rStyle w:val="BodytextBold"/>
          <w:b w:val="0"/>
        </w:rPr>
        <w:t xml:space="preserve">  Every year 4000 students take part in practical demonstrations and learn valuable road safety lessons from expert presenters and volunteers.  RYDA is delivered by Rotary Tasmania</w:t>
      </w:r>
      <w:r w:rsidR="004C4175">
        <w:rPr>
          <w:rStyle w:val="BodytextBold"/>
          <w:b w:val="0"/>
        </w:rPr>
        <w:t>.</w:t>
      </w:r>
    </w:p>
    <w:p w14:paraId="49FE991A" w14:textId="77777777" w:rsidR="00E1215E" w:rsidRPr="004D0F51" w:rsidRDefault="00E1215E" w:rsidP="00E1215E">
      <w:pPr>
        <w:pStyle w:val="BodyText"/>
        <w:rPr>
          <w:rStyle w:val="BodytextBold"/>
        </w:rPr>
      </w:pPr>
      <w:r>
        <w:rPr>
          <w:rStyle w:val="BodytextBold"/>
        </w:rPr>
        <w:t>Current situation / comments</w:t>
      </w:r>
    </w:p>
    <w:p w14:paraId="6941C955" w14:textId="3E4DE66A" w:rsidR="004B144F" w:rsidRPr="004B144F" w:rsidRDefault="004E779A" w:rsidP="00E17F6A">
      <w:pPr>
        <w:pStyle w:val="BodyText"/>
      </w:pPr>
      <w:r>
        <w:lastRenderedPageBreak/>
        <w:t>Rotary have conducted the RYDA program in</w:t>
      </w:r>
      <w:r w:rsidR="00E17F6A">
        <w:t xml:space="preserve"> Queenstown (47 students) </w:t>
      </w:r>
      <w:r>
        <w:t>and</w:t>
      </w:r>
      <w:r w:rsidR="00E17F6A">
        <w:t xml:space="preserve"> on the</w:t>
      </w:r>
      <w:r>
        <w:t xml:space="preserve"> North West Coast </w:t>
      </w:r>
      <w:r w:rsidR="00E17F6A">
        <w:t>(</w:t>
      </w:r>
      <w:r>
        <w:t>983 students</w:t>
      </w:r>
      <w:r w:rsidR="00E17F6A">
        <w:t>).  The Hobart and Launceston cessions will commence shortly.  Rotary have reported that the additional five</w:t>
      </w:r>
      <w:r>
        <w:t xml:space="preserve"> </w:t>
      </w:r>
      <w:r w:rsidR="00E17F6A">
        <w:t>p</w:t>
      </w:r>
      <w:r>
        <w:t xml:space="preserve">oints towards </w:t>
      </w:r>
      <w:r w:rsidR="00E17F6A">
        <w:t xml:space="preserve">learner’s </w:t>
      </w:r>
      <w:r>
        <w:t>Graduated Licence is proving popular.</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A33811B" w14:textId="77777777" w:rsidTr="00E6704C">
        <w:tc>
          <w:tcPr>
            <w:tcW w:w="987" w:type="dxa"/>
          </w:tcPr>
          <w:p w14:paraId="2B390729"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3D214D" w14:textId="77777777" w:rsidR="00B14A8D" w:rsidRPr="00F76F2F" w:rsidRDefault="00B14A8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39" w:name="_Toc77604834"/>
      <w:r w:rsidRPr="004D0F51">
        <w:t>Driving for Jobs Program</w:t>
      </w:r>
      <w:bookmarkEnd w:id="39"/>
    </w:p>
    <w:p w14:paraId="30C4BD44" w14:textId="77777777" w:rsidR="0004161D" w:rsidRPr="0004161D" w:rsidRDefault="0004161D" w:rsidP="0004161D">
      <w:pPr>
        <w:pStyle w:val="BodyText"/>
        <w:rPr>
          <w:rStyle w:val="BodytextBold"/>
          <w:b w:val="0"/>
        </w:rPr>
      </w:pPr>
      <w:r w:rsidRPr="0004161D">
        <w:rPr>
          <w:rStyle w:val="BodytextBold"/>
          <w:b w:val="0"/>
        </w:rPr>
        <w:t>The Driving for Jobs (DfJ)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p>
    <w:p w14:paraId="069DA024" w14:textId="77777777" w:rsidR="00E1215E" w:rsidRPr="0004161D" w:rsidRDefault="00E1215E" w:rsidP="00E1215E">
      <w:pPr>
        <w:pStyle w:val="BodyText"/>
        <w:rPr>
          <w:rStyle w:val="BodytextBold"/>
        </w:rPr>
      </w:pPr>
      <w:r w:rsidRPr="0004161D">
        <w:rPr>
          <w:rStyle w:val="BodytextBold"/>
        </w:rPr>
        <w:t>Current situation / comments</w:t>
      </w:r>
    </w:p>
    <w:p w14:paraId="4D8172B2" w14:textId="294EF2F6" w:rsidR="00290E7D" w:rsidRDefault="009A294C" w:rsidP="0004161D">
      <w:pPr>
        <w:pStyle w:val="BodyText"/>
        <w:rPr>
          <w:rStyle w:val="BodytextBold"/>
          <w:b w:val="0"/>
        </w:rPr>
      </w:pPr>
      <w:r w:rsidRPr="005E0DAC">
        <w:rPr>
          <w:rStyle w:val="BodytextBold"/>
          <w:b w:val="0"/>
        </w:rPr>
        <w:t xml:space="preserve">The DfJ Program </w:t>
      </w:r>
      <w:r w:rsidR="000539C1">
        <w:rPr>
          <w:rStyle w:val="BodytextBold"/>
          <w:b w:val="0"/>
        </w:rPr>
        <w:t>operates</w:t>
      </w:r>
      <w:r w:rsidR="00137A72">
        <w:rPr>
          <w:rStyle w:val="BodytextBold"/>
          <w:b w:val="0"/>
        </w:rPr>
        <w:t xml:space="preserve"> at </w:t>
      </w:r>
      <w:r w:rsidR="0063720C" w:rsidRPr="005E0DAC">
        <w:rPr>
          <w:rStyle w:val="BodytextBold"/>
          <w:b w:val="0"/>
        </w:rPr>
        <w:t>J</w:t>
      </w:r>
      <w:r w:rsidR="00720DCF">
        <w:rPr>
          <w:rStyle w:val="BodytextBold"/>
          <w:b w:val="0"/>
        </w:rPr>
        <w:t xml:space="preserve">ordan </w:t>
      </w:r>
      <w:r w:rsidR="0063720C" w:rsidRPr="005E0DAC">
        <w:rPr>
          <w:rStyle w:val="BodytextBold"/>
          <w:b w:val="0"/>
        </w:rPr>
        <w:t>R</w:t>
      </w:r>
      <w:r w:rsidR="00720DCF">
        <w:rPr>
          <w:rStyle w:val="BodytextBold"/>
          <w:b w:val="0"/>
        </w:rPr>
        <w:t xml:space="preserve">iver Learning </w:t>
      </w:r>
      <w:r w:rsidR="0063720C" w:rsidRPr="005E0DAC">
        <w:rPr>
          <w:rStyle w:val="BodytextBold"/>
          <w:b w:val="0"/>
        </w:rPr>
        <w:t>F</w:t>
      </w:r>
      <w:r w:rsidR="00720DCF">
        <w:rPr>
          <w:rStyle w:val="BodytextBold"/>
          <w:b w:val="0"/>
        </w:rPr>
        <w:t>ederation (JRLF)</w:t>
      </w:r>
      <w:r w:rsidR="005B7E9A" w:rsidRPr="005E0DAC">
        <w:rPr>
          <w:rStyle w:val="BodytextBold"/>
          <w:b w:val="0"/>
        </w:rPr>
        <w:t xml:space="preserve"> </w:t>
      </w:r>
      <w:r w:rsidR="000539C1">
        <w:rPr>
          <w:rStyle w:val="BodytextBold"/>
          <w:b w:val="0"/>
        </w:rPr>
        <w:t xml:space="preserve">in the South and </w:t>
      </w:r>
      <w:r w:rsidR="003C58A2">
        <w:rPr>
          <w:rStyle w:val="BodytextBold"/>
          <w:b w:val="0"/>
        </w:rPr>
        <w:t xml:space="preserve">expanded to </w:t>
      </w:r>
      <w:r w:rsidR="00137A72">
        <w:rPr>
          <w:rStyle w:val="BodytextBold"/>
          <w:b w:val="0"/>
        </w:rPr>
        <w:t>Launceston and Newstead Colleges in the North</w:t>
      </w:r>
      <w:r w:rsidR="000539C1">
        <w:rPr>
          <w:rStyle w:val="BodytextBold"/>
          <w:b w:val="0"/>
        </w:rPr>
        <w:t xml:space="preserve"> at the start of term one</w:t>
      </w:r>
      <w:r w:rsidR="00534DCA">
        <w:rPr>
          <w:rStyle w:val="BodytextBold"/>
          <w:b w:val="0"/>
        </w:rPr>
        <w:t xml:space="preserve"> 2021</w:t>
      </w:r>
      <w:r w:rsidR="00137A72">
        <w:rPr>
          <w:rStyle w:val="BodytextBold"/>
          <w:b w:val="0"/>
        </w:rPr>
        <w:t>. The DfJ Steering Committee determined in early 2021 that there are insufficient disadvantaged students at New Norfolk High School to justify the program</w:t>
      </w:r>
      <w:r w:rsidR="000539C1">
        <w:rPr>
          <w:rStyle w:val="BodytextBold"/>
          <w:b w:val="0"/>
        </w:rPr>
        <w:t xml:space="preserve"> </w:t>
      </w:r>
      <w:r w:rsidR="003C58A2">
        <w:rPr>
          <w:rStyle w:val="BodytextBold"/>
          <w:b w:val="0"/>
        </w:rPr>
        <w:t>this</w:t>
      </w:r>
      <w:r w:rsidR="0058520F">
        <w:rPr>
          <w:rStyle w:val="BodytextBold"/>
          <w:b w:val="0"/>
        </w:rPr>
        <w:t xml:space="preserve"> year. The Steering Committee recently approved </w:t>
      </w:r>
      <w:r w:rsidR="003C58A2">
        <w:rPr>
          <w:rStyle w:val="BodytextBold"/>
          <w:b w:val="0"/>
        </w:rPr>
        <w:t>Claremont College as a second school in the South for the program to also operate from</w:t>
      </w:r>
      <w:r w:rsidR="005C5EAF">
        <w:rPr>
          <w:rStyle w:val="BodytextBold"/>
          <w:b w:val="0"/>
        </w:rPr>
        <w:t>,</w:t>
      </w:r>
      <w:r w:rsidR="0058520F">
        <w:rPr>
          <w:rStyle w:val="BodytextBold"/>
          <w:b w:val="0"/>
        </w:rPr>
        <w:t xml:space="preserve"> commencing in term 3</w:t>
      </w:r>
      <w:r w:rsidR="000539C1">
        <w:rPr>
          <w:rStyle w:val="BodytextBold"/>
          <w:b w:val="0"/>
        </w:rPr>
        <w:t>.</w:t>
      </w:r>
      <w:r w:rsidR="0058520F">
        <w:rPr>
          <w:rStyle w:val="BodytextBold"/>
          <w:b w:val="0"/>
        </w:rPr>
        <w:t xml:space="preserve"> </w:t>
      </w:r>
      <w:r w:rsidR="00137A72">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F76F2F" w14:paraId="410C7948" w14:textId="77777777" w:rsidTr="00517B98">
        <w:tc>
          <w:tcPr>
            <w:tcW w:w="987" w:type="dxa"/>
          </w:tcPr>
          <w:p w14:paraId="54E230CC" w14:textId="77777777" w:rsidR="009A294C" w:rsidRPr="00F76F2F" w:rsidRDefault="009A294C" w:rsidP="004A44B3">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0476EB9D" w14:textId="77777777" w:rsidR="009A294C" w:rsidRPr="001702A1"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F76F2F"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63720C" w:rsidRDefault="00517B98" w:rsidP="004A44B3">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 xml:space="preserve">On </w:t>
            </w:r>
            <w:r w:rsidRPr="002C4C0D">
              <w:rPr>
                <w:rFonts w:ascii="Gill Sans MT" w:hAnsi="Gill Sans MT"/>
                <w:color w:val="FFFFFF" w:themeColor="background1"/>
                <w:sz w:val="16"/>
                <w:szCs w:val="16"/>
              </w:rPr>
              <w:t>schedule/progressing/low risk</w:t>
            </w:r>
          </w:p>
        </w:tc>
        <w:tc>
          <w:tcPr>
            <w:tcW w:w="2408" w:type="dxa"/>
            <w:shd w:val="clear" w:color="auto" w:fill="auto"/>
          </w:tcPr>
          <w:p w14:paraId="26EBD9BA" w14:textId="77777777" w:rsidR="009A294C" w:rsidRPr="00F76F2F"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0" w:name="_Toc77604835"/>
      <w:r>
        <w:t>RACT education initiatives</w:t>
      </w:r>
      <w:bookmarkEnd w:id="40"/>
    </w:p>
    <w:p w14:paraId="019A3D27" w14:textId="77777777" w:rsidR="0065376B" w:rsidRDefault="00625971" w:rsidP="00E1215E">
      <w:pPr>
        <w:pStyle w:val="BodyText"/>
        <w:rPr>
          <w:rStyle w:val="BodytextBold"/>
          <w:b w:val="0"/>
        </w:rPr>
      </w:pPr>
      <w:r>
        <w:rPr>
          <w:rStyle w:val="BodytextBold"/>
          <w:b w:val="0"/>
        </w:rPr>
        <w:t>The RACT delivers a range of in-class road safety education programs.  This includes a program for years 10-12 students that focuses on the dangers of distraction and inattention.  The program also teaches students how to progress through the GLS and about the specific rules that apply to L and P plate drivers.</w:t>
      </w:r>
    </w:p>
    <w:p w14:paraId="1528B279" w14:textId="77777777" w:rsidR="00E1215E" w:rsidRPr="004D0F51" w:rsidRDefault="00E1215E" w:rsidP="00E1215E">
      <w:pPr>
        <w:pStyle w:val="BodyText"/>
        <w:rPr>
          <w:rStyle w:val="BodytextBold"/>
        </w:rPr>
      </w:pPr>
      <w:r>
        <w:rPr>
          <w:rStyle w:val="BodytextBold"/>
        </w:rPr>
        <w:t>Current situation / comments</w:t>
      </w:r>
    </w:p>
    <w:p w14:paraId="17064BE6" w14:textId="270FD20A" w:rsidR="00E17F6A" w:rsidRPr="00E17F6A" w:rsidRDefault="00E75793" w:rsidP="00E17F6A">
      <w:pPr>
        <w:pStyle w:val="BodyText"/>
        <w:rPr>
          <w:rFonts w:ascii="Gill Sans MT" w:hAnsi="Gill Sans MT"/>
          <w:sz w:val="24"/>
          <w:szCs w:val="24"/>
        </w:rPr>
      </w:pPr>
      <w:r>
        <w:rPr>
          <w:rFonts w:ascii="Gill Sans MT" w:hAnsi="Gill Sans MT"/>
          <w:sz w:val="24"/>
          <w:szCs w:val="24"/>
        </w:rPr>
        <w:t xml:space="preserve">The RACT continues to deliver </w:t>
      </w:r>
      <w:r w:rsidR="00131933" w:rsidRPr="00E17F6A">
        <w:rPr>
          <w:rFonts w:ascii="Gill Sans MT" w:hAnsi="Gill Sans MT"/>
          <w:sz w:val="24"/>
          <w:szCs w:val="24"/>
        </w:rPr>
        <w:t>the Years Ahead program to community and sporting groups</w:t>
      </w:r>
      <w:r w:rsidR="00131933">
        <w:rPr>
          <w:rFonts w:ascii="Gill Sans MT" w:hAnsi="Gill Sans MT"/>
          <w:sz w:val="24"/>
          <w:szCs w:val="24"/>
        </w:rPr>
        <w:t xml:space="preserve">, the </w:t>
      </w:r>
      <w:r w:rsidR="00131933" w:rsidRPr="00E17F6A">
        <w:rPr>
          <w:rFonts w:ascii="Gill Sans MT" w:hAnsi="Gill Sans MT"/>
          <w:sz w:val="24"/>
          <w:szCs w:val="24"/>
        </w:rPr>
        <w:t>Ready for the Road demonstrations to Tasmanian high school students</w:t>
      </w:r>
      <w:r w:rsidR="00131933">
        <w:rPr>
          <w:rFonts w:ascii="Gill Sans MT" w:hAnsi="Gill Sans MT"/>
          <w:sz w:val="24"/>
          <w:szCs w:val="24"/>
        </w:rPr>
        <w:t xml:space="preserve"> and </w:t>
      </w:r>
      <w:r w:rsidR="00131933" w:rsidRPr="00E17F6A">
        <w:rPr>
          <w:rFonts w:ascii="Gill Sans MT" w:hAnsi="Gill Sans MT"/>
          <w:sz w:val="24"/>
          <w:szCs w:val="24"/>
        </w:rPr>
        <w:t xml:space="preserve">the </w:t>
      </w:r>
      <w:proofErr w:type="spellStart"/>
      <w:r w:rsidR="00131933" w:rsidRPr="00E17F6A">
        <w:rPr>
          <w:rFonts w:ascii="Gill Sans MT" w:hAnsi="Gill Sans MT"/>
          <w:sz w:val="24"/>
          <w:szCs w:val="24"/>
        </w:rPr>
        <w:t>RoadSafe</w:t>
      </w:r>
      <w:proofErr w:type="spellEnd"/>
      <w:r w:rsidR="00131933" w:rsidRPr="00E17F6A">
        <w:rPr>
          <w:rFonts w:ascii="Gill Sans MT" w:hAnsi="Gill Sans MT"/>
          <w:sz w:val="24"/>
          <w:szCs w:val="24"/>
        </w:rPr>
        <w:t xml:space="preserve"> program to primary school students</w:t>
      </w:r>
      <w:r w:rsidR="00131933">
        <w:rPr>
          <w:rFonts w:ascii="Gill Sans MT" w:hAnsi="Gill Sans MT"/>
          <w:sz w:val="24"/>
          <w:szCs w:val="24"/>
        </w:rPr>
        <w:t>.  Funding is no longer required for the</w:t>
      </w:r>
      <w:r w:rsidR="00131933" w:rsidRPr="00131933">
        <w:rPr>
          <w:rFonts w:ascii="Gill Sans MT" w:hAnsi="Gill Sans MT"/>
          <w:sz w:val="24"/>
          <w:szCs w:val="24"/>
        </w:rPr>
        <w:t xml:space="preserve"> </w:t>
      </w:r>
      <w:proofErr w:type="spellStart"/>
      <w:r w:rsidR="00131933" w:rsidRPr="00E17F6A">
        <w:rPr>
          <w:rFonts w:ascii="Gill Sans MT" w:hAnsi="Gill Sans MT"/>
          <w:sz w:val="24"/>
          <w:szCs w:val="24"/>
        </w:rPr>
        <w:t>CarFit</w:t>
      </w:r>
      <w:proofErr w:type="spellEnd"/>
      <w:r w:rsidR="00131933" w:rsidRPr="00E17F6A">
        <w:rPr>
          <w:rFonts w:ascii="Gill Sans MT" w:hAnsi="Gill Sans MT"/>
          <w:sz w:val="24"/>
          <w:szCs w:val="24"/>
        </w:rPr>
        <w:t xml:space="preserve"> program because of a very low uptake</w:t>
      </w:r>
      <w:r w:rsidR="00131933">
        <w:rPr>
          <w:rFonts w:ascii="Gill Sans MT" w:hAnsi="Gill Sans MT"/>
          <w:sz w:val="24"/>
          <w:szCs w:val="24"/>
        </w:rPr>
        <w:t>.</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1" w:name="_Toc77604836"/>
      <w:r>
        <w:t>Real Mates media campaign</w:t>
      </w:r>
      <w:bookmarkEnd w:id="41"/>
    </w:p>
    <w:p w14:paraId="11724D3B" w14:textId="77777777" w:rsidR="008C06EE" w:rsidRPr="008C06EE" w:rsidRDefault="008C06EE" w:rsidP="00E1215E">
      <w:pPr>
        <w:pStyle w:val="BodyText"/>
        <w:rPr>
          <w:rStyle w:val="BodytextBold"/>
          <w:b w:val="0"/>
        </w:rPr>
      </w:pPr>
      <w:r>
        <w:rPr>
          <w:rStyle w:val="BodytextBold"/>
          <w:b w:val="0"/>
        </w:rPr>
        <w:t>The MAIB-funded Real Mates campaign uses humour to engage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5CF85564" w14:textId="47CE2969" w:rsidR="005E5AFF" w:rsidRDefault="00E52BA9" w:rsidP="00DF6BDA">
      <w:pPr>
        <w:pStyle w:val="BodyText"/>
      </w:pPr>
      <w:r>
        <w:t xml:space="preserve">The </w:t>
      </w:r>
      <w:r w:rsidR="009E456D">
        <w:t>campaign</w:t>
      </w:r>
      <w:r w:rsidR="005E5AFF">
        <w:t xml:space="preserve"> will be </w:t>
      </w:r>
      <w:r w:rsidR="005C5EAF">
        <w:t>aired</w:t>
      </w:r>
      <w:r w:rsidR="005E5AFF">
        <w:t xml:space="preserve"> in September 2021 </w:t>
      </w:r>
      <w:r w:rsidR="005C5EAF">
        <w:t>to coincide</w:t>
      </w:r>
      <w:r w:rsidR="005E5AFF">
        <w:t xml:space="preserve"> with AFL Finals and </w:t>
      </w:r>
      <w:r w:rsidR="001C25A3">
        <w:t xml:space="preserve">will </w:t>
      </w:r>
      <w:r w:rsidR="005E5AFF">
        <w:t>run until mid-October acr</w:t>
      </w:r>
      <w:r w:rsidR="00694871">
        <w:t xml:space="preserve">oss television, digital, and on location at </w:t>
      </w:r>
      <w:r w:rsidR="005E5AFF">
        <w:t xml:space="preserve">pubs and clubs around Tasmania. New digital channels will be tested for the first time this campaign including Snapchat and Tik Tok to trial these advertising channels </w:t>
      </w:r>
      <w:r w:rsidR="001A3039">
        <w:t xml:space="preserve">for our young target audience. </w:t>
      </w:r>
      <w:r w:rsidR="005E5AFF">
        <w:t xml:space="preserve">We will continue ‘The Look’ messaging and creative. </w:t>
      </w:r>
    </w:p>
    <w:p w14:paraId="6F3662C8" w14:textId="2941FA48" w:rsidR="00DF6BDA" w:rsidRPr="007147EE" w:rsidRDefault="001A3039" w:rsidP="00DF6BDA">
      <w:pPr>
        <w:pStyle w:val="BodyText"/>
      </w:pPr>
      <w:r>
        <w:rPr>
          <w:rFonts w:ascii="Gill Sans MT" w:hAnsi="Gill Sans MT"/>
          <w:szCs w:val="24"/>
        </w:rPr>
        <w:t>A sponsorship opportunity with Cricket Tasmania and Hobart Hurricanes is being investigated as a part of this campaign roll out.</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2" w:name="_Toc77604837"/>
      <w:r w:rsidRPr="004D0F51">
        <w:t>Bicycle Network bike education</w:t>
      </w:r>
      <w:bookmarkEnd w:id="42"/>
    </w:p>
    <w:p w14:paraId="04E372C3" w14:textId="77777777" w:rsidR="0090416B" w:rsidRPr="0090416B" w:rsidRDefault="0090416B" w:rsidP="00E1215E">
      <w:pPr>
        <w:pStyle w:val="BodyText"/>
        <w:rPr>
          <w:rStyle w:val="BodytextBold"/>
          <w:b w:val="0"/>
        </w:rPr>
      </w:pPr>
      <w:r>
        <w:rPr>
          <w:rStyle w:val="BodytextBold"/>
          <w:b w:val="0"/>
        </w:rPr>
        <w:t>The Bicycle Network delivers the Ride2School program to schools across Tasmania.  Ride2School is for primary aged stude</w:t>
      </w:r>
      <w:r w:rsidR="00B12CA0">
        <w:rPr>
          <w:rStyle w:val="BodytextBold"/>
          <w:b w:val="0"/>
        </w:rPr>
        <w:t>nts and focuses on safe cycling, road safety and positive road sharing behaviour.</w:t>
      </w:r>
    </w:p>
    <w:p w14:paraId="24B64C94" w14:textId="77777777" w:rsidR="00E1215E" w:rsidRPr="004D0F51" w:rsidRDefault="00E1215E" w:rsidP="00E1215E">
      <w:pPr>
        <w:pStyle w:val="BodyText"/>
        <w:rPr>
          <w:rStyle w:val="BodytextBold"/>
        </w:rPr>
      </w:pPr>
      <w:r>
        <w:rPr>
          <w:rStyle w:val="BodytextBold"/>
        </w:rPr>
        <w:t>Current situation / comments</w:t>
      </w:r>
    </w:p>
    <w:p w14:paraId="76EF863B" w14:textId="446AD7AB" w:rsidR="004B144F" w:rsidRPr="004B144F" w:rsidRDefault="004B144F" w:rsidP="004B144F">
      <w:pPr>
        <w:pStyle w:val="BodyText"/>
        <w:rPr>
          <w:rFonts w:ascii="Gill Sans MT" w:hAnsi="Gill Sans MT"/>
          <w:szCs w:val="24"/>
        </w:rPr>
      </w:pPr>
      <w:r w:rsidRPr="004B144F">
        <w:rPr>
          <w:rFonts w:ascii="Gill Sans MT" w:hAnsi="Gill Sans MT"/>
          <w:szCs w:val="24"/>
        </w:rPr>
        <w:t xml:space="preserve">The Bicycle network </w:t>
      </w:r>
      <w:r w:rsidR="003B1E84">
        <w:rPr>
          <w:rFonts w:ascii="Gill Sans MT" w:hAnsi="Gill Sans MT"/>
          <w:szCs w:val="24"/>
        </w:rPr>
        <w:t xml:space="preserve">is focusing more closely on their Active Maps program, where in conjunction with students and the local government, a map of the safest route to school when riding a bicycle is </w:t>
      </w:r>
      <w:r w:rsidR="009368F0">
        <w:rPr>
          <w:rFonts w:ascii="Gill Sans MT" w:hAnsi="Gill Sans MT"/>
          <w:szCs w:val="24"/>
        </w:rPr>
        <w:t>developed</w:t>
      </w:r>
      <w:r w:rsidR="003B1E84">
        <w:rPr>
          <w:rFonts w:ascii="Gill Sans MT" w:hAnsi="Gill Sans MT"/>
          <w:szCs w:val="24"/>
        </w:rPr>
        <w:t xml:space="preserve"> and promoted.  </w:t>
      </w:r>
      <w:r w:rsidR="009368F0">
        <w:rPr>
          <w:rFonts w:ascii="Gill Sans MT" w:hAnsi="Gill Sans MT"/>
          <w:szCs w:val="24"/>
        </w:rPr>
        <w:t xml:space="preserve">Bicycle safety workshops to all school students also continue throughout the winter months.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77777777" w:rsidR="00870900" w:rsidRPr="004D0F51" w:rsidRDefault="00870900" w:rsidP="004D0F51">
      <w:pPr>
        <w:pStyle w:val="Heading2"/>
      </w:pPr>
      <w:bookmarkStart w:id="43" w:name="_Toc77604838"/>
      <w:r w:rsidRPr="004D0F51">
        <w:t>Safety arounds schools</w:t>
      </w:r>
      <w:bookmarkEnd w:id="43"/>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7975AE66" w14:textId="77498EED" w:rsidR="004B144F" w:rsidRPr="004B144F" w:rsidRDefault="004B144F" w:rsidP="009368F0">
      <w:pPr>
        <w:pStyle w:val="BodyText"/>
      </w:pPr>
      <w:r w:rsidRPr="004B144F">
        <w:t xml:space="preserve">The Love 40 program continues to be promoted to schools </w:t>
      </w:r>
      <w:r w:rsidR="009368F0">
        <w:t>in Term 3 and 4. Targeted promotion of the Campaign continues through TVC and</w:t>
      </w:r>
      <w:r w:rsidRPr="004B144F">
        <w:t xml:space="preserve"> radio advertising</w:t>
      </w:r>
      <w:r w:rsidR="009368F0">
        <w:t xml:space="preserve"> in 2021. </w:t>
      </w:r>
      <w:r w:rsidRPr="004B144F">
        <w:t>An evaluation of the Love 40 Campaign is planned for the latter half of 2021.</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44" w:name="_Toc77604839"/>
      <w:proofErr w:type="spellStart"/>
      <w:r>
        <w:t>Kidsafe</w:t>
      </w:r>
      <w:proofErr w:type="spellEnd"/>
      <w:r>
        <w:t xml:space="preserve"> child restraint check program</w:t>
      </w:r>
      <w:bookmarkEnd w:id="44"/>
    </w:p>
    <w:p w14:paraId="56FC7A49" w14:textId="77777777" w:rsidR="00640D0C" w:rsidRPr="00640D0C" w:rsidRDefault="00640D0C" w:rsidP="00E1215E">
      <w:pPr>
        <w:pStyle w:val="BodyText"/>
        <w:rPr>
          <w:rStyle w:val="BodytextBold"/>
          <w:b w:val="0"/>
        </w:rPr>
      </w:pPr>
      <w:proofErr w:type="spellStart"/>
      <w:r w:rsidRPr="00F70BC9">
        <w:rPr>
          <w:rStyle w:val="BodytextBold"/>
          <w:b w:val="0"/>
        </w:rPr>
        <w:t>Kidsafe</w:t>
      </w:r>
      <w:proofErr w:type="spellEnd"/>
      <w:r w:rsidRPr="00F70BC9">
        <w:rPr>
          <w:rStyle w:val="BodytextBold"/>
          <w:b w:val="0"/>
        </w:rPr>
        <w:t xml:space="preserve"> Tasmania conducts free child restraint checking sessions to ensure that young children are safely and lawfully seated and restrained in cars.  </w:t>
      </w:r>
      <w:proofErr w:type="spellStart"/>
      <w:r w:rsidRPr="00F70BC9">
        <w:rPr>
          <w:rStyle w:val="BodytextBold"/>
          <w:b w:val="0"/>
        </w:rPr>
        <w:t>Kidsafe</w:t>
      </w:r>
      <w:proofErr w:type="spellEnd"/>
      <w:r w:rsidRPr="00F70BC9">
        <w:rPr>
          <w:rStyle w:val="BodytextBold"/>
          <w:b w:val="0"/>
        </w:rPr>
        <w:t xml:space="preserve"> also distribute and promote educational materials to inform the public of the correct child restraint type for a child’s age and size.</w:t>
      </w:r>
    </w:p>
    <w:p w14:paraId="2EEC2068" w14:textId="77777777" w:rsidR="00E1215E" w:rsidRPr="004D0F51" w:rsidRDefault="00E1215E" w:rsidP="00E1215E">
      <w:pPr>
        <w:pStyle w:val="BodyText"/>
        <w:rPr>
          <w:rStyle w:val="BodytextBold"/>
        </w:rPr>
      </w:pPr>
      <w:r>
        <w:rPr>
          <w:rStyle w:val="BodytextBold"/>
        </w:rPr>
        <w:t>Current situation / comments</w:t>
      </w:r>
    </w:p>
    <w:p w14:paraId="6A9C96B8" w14:textId="383D9054" w:rsidR="009368F0" w:rsidRDefault="009368F0" w:rsidP="004B144F">
      <w:pPr>
        <w:pStyle w:val="BodyText"/>
        <w:rPr>
          <w:rFonts w:ascii="Gill Sans MT" w:hAnsi="Gill Sans MT"/>
        </w:rPr>
      </w:pPr>
      <w:r>
        <w:rPr>
          <w:rFonts w:ascii="Gill Sans MT" w:hAnsi="Gill Sans MT"/>
        </w:rPr>
        <w:t xml:space="preserve">In 2020-21 </w:t>
      </w:r>
      <w:proofErr w:type="spellStart"/>
      <w:r w:rsidR="004B144F" w:rsidRPr="004B144F">
        <w:rPr>
          <w:rFonts w:ascii="Gill Sans MT" w:hAnsi="Gill Sans MT"/>
        </w:rPr>
        <w:t>Kidsafe</w:t>
      </w:r>
      <w:proofErr w:type="spellEnd"/>
      <w:r w:rsidR="004B144F" w:rsidRPr="004B144F">
        <w:rPr>
          <w:rFonts w:ascii="Gill Sans MT" w:hAnsi="Gill Sans MT"/>
        </w:rPr>
        <w:t xml:space="preserve"> </w:t>
      </w:r>
      <w:r>
        <w:rPr>
          <w:rFonts w:ascii="Gill Sans MT" w:hAnsi="Gill Sans MT"/>
        </w:rPr>
        <w:t>ha</w:t>
      </w:r>
      <w:r w:rsidR="001C25A3">
        <w:rPr>
          <w:rFonts w:ascii="Gill Sans MT" w:hAnsi="Gill Sans MT"/>
        </w:rPr>
        <w:t>s</w:t>
      </w:r>
      <w:r>
        <w:rPr>
          <w:rFonts w:ascii="Gill Sans MT" w:hAnsi="Gill Sans MT"/>
        </w:rPr>
        <w:t xml:space="preserve"> conducted more than </w:t>
      </w:r>
      <w:r w:rsidRPr="009368F0">
        <w:rPr>
          <w:rFonts w:ascii="Gill Sans MT" w:hAnsi="Gill Sans MT"/>
        </w:rPr>
        <w:t xml:space="preserve">20 free child restraint checks and education </w:t>
      </w:r>
      <w:r>
        <w:rPr>
          <w:rFonts w:ascii="Gill Sans MT" w:hAnsi="Gill Sans MT"/>
        </w:rPr>
        <w:t xml:space="preserve">sessions (of over two hours in durations) </w:t>
      </w:r>
      <w:r w:rsidRPr="009368F0">
        <w:rPr>
          <w:rFonts w:ascii="Gill Sans MT" w:hAnsi="Gill Sans MT"/>
        </w:rPr>
        <w:t xml:space="preserve">at community organisations, including Child and Family Centres, with a trained child restraint fitter.  </w:t>
      </w:r>
    </w:p>
    <w:p w14:paraId="13B088D4" w14:textId="4B1785FF" w:rsidR="004B144F" w:rsidRPr="004B144F" w:rsidRDefault="009368F0" w:rsidP="004B144F">
      <w:pPr>
        <w:pStyle w:val="BodyText"/>
        <w:rPr>
          <w:rFonts w:ascii="Gill Sans MT" w:hAnsi="Gill Sans MT"/>
        </w:rPr>
      </w:pPr>
      <w:proofErr w:type="spellStart"/>
      <w:r>
        <w:rPr>
          <w:rFonts w:ascii="Gill Sans MT" w:hAnsi="Gill Sans MT"/>
        </w:rPr>
        <w:t>Kidsafe</w:t>
      </w:r>
      <w:proofErr w:type="spellEnd"/>
      <w:r>
        <w:rPr>
          <w:rFonts w:ascii="Gill Sans MT" w:hAnsi="Gill Sans MT"/>
        </w:rPr>
        <w:t xml:space="preserve"> continue</w:t>
      </w:r>
      <w:r w:rsidR="001C25A3">
        <w:rPr>
          <w:rFonts w:ascii="Gill Sans MT" w:hAnsi="Gill Sans MT"/>
        </w:rPr>
        <w:t>s</w:t>
      </w:r>
      <w:r>
        <w:rPr>
          <w:rFonts w:ascii="Gill Sans MT" w:hAnsi="Gill Sans MT"/>
        </w:rPr>
        <w:t xml:space="preserve"> to p</w:t>
      </w:r>
      <w:r w:rsidRPr="009368F0">
        <w:rPr>
          <w:rFonts w:ascii="Gill Sans MT" w:hAnsi="Gill Sans MT"/>
        </w:rPr>
        <w:t>romote child restraint check services through different media such as social media, radio and newspaper to target key audiences.</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45" w:name="_Toc77604840"/>
      <w:r w:rsidRPr="004D0F51">
        <w:t>Full Gear motorcycle safety project</w:t>
      </w:r>
      <w:bookmarkEnd w:id="45"/>
    </w:p>
    <w:p w14:paraId="518FEF45" w14:textId="77777777" w:rsidR="00E460AE" w:rsidRPr="00E460AE" w:rsidRDefault="00ED3A75" w:rsidP="00BC1707">
      <w:pPr>
        <w:pStyle w:val="BodyText"/>
        <w:rPr>
          <w:rStyle w:val="BodytextBold"/>
          <w:b w:val="0"/>
        </w:rPr>
      </w:pPr>
      <w:r w:rsidRPr="00222FE7">
        <w:rPr>
          <w:rStyle w:val="BodytextBold"/>
          <w:b w:val="0"/>
        </w:rPr>
        <w:t xml:space="preserve">The Glenorchy City Council, in partnership with </w:t>
      </w:r>
      <w:proofErr w:type="spellStart"/>
      <w:r w:rsidRPr="00222FE7">
        <w:rPr>
          <w:rStyle w:val="BodytextBold"/>
          <w:b w:val="0"/>
        </w:rPr>
        <w:t>Bucaan</w:t>
      </w:r>
      <w:proofErr w:type="spellEnd"/>
      <w:r w:rsidRPr="00222FE7">
        <w:rPr>
          <w:rStyle w:val="BodytextBold"/>
          <w:b w:val="0"/>
        </w:rPr>
        <w:t xml:space="preserve"> House, delivers its successful Full Gear motorcycle safety project which helps young motorcycle riders enter the licensing system and to adopt safe riding practices.</w:t>
      </w:r>
    </w:p>
    <w:p w14:paraId="19DB06E8" w14:textId="77777777" w:rsidR="00BC1707" w:rsidRPr="00B14A8D" w:rsidRDefault="00BC1707" w:rsidP="00BC1707">
      <w:pPr>
        <w:pStyle w:val="BodyText"/>
        <w:rPr>
          <w:rStyle w:val="BodytextBold"/>
        </w:rPr>
      </w:pPr>
      <w:r w:rsidRPr="00B14A8D">
        <w:rPr>
          <w:rStyle w:val="BodytextBold"/>
        </w:rPr>
        <w:t>Current situation / comments</w:t>
      </w:r>
    </w:p>
    <w:p w14:paraId="6522EF2C" w14:textId="0658210F" w:rsidR="00505F09" w:rsidRDefault="00505F09" w:rsidP="00505F09">
      <w:pPr>
        <w:pStyle w:val="BodyText"/>
      </w:pPr>
      <w:r>
        <w:lastRenderedPageBreak/>
        <w:t xml:space="preserve">Many local government areas have expressed a strong interest in hosting a Full Gear program.  For the program to succeed, a Community House with a strong connection to the community and appropriately skilled facilitator are required.   In the past few months the Community Houses’ at New Norfolk and Bridgewater have been upskilling staff in anticipation of the program being conducted on site.  If the pilot expansion of the Full Gear program is successful, each Community House will host at least three courses per year of more than ten participants.  </w:t>
      </w:r>
    </w:p>
    <w:p w14:paraId="450520C4" w14:textId="11AFD787" w:rsidR="00AC2A6D" w:rsidRDefault="00AC2A6D" w:rsidP="00505F09">
      <w:pPr>
        <w:pStyle w:val="BodyText"/>
      </w:pPr>
      <w:r>
        <w:t>The Full Gear Project Officer will now work with the Circular Head and Waratah/Wynyard Council’s to enlist support for localised versions of the Full Gear program.</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46" w:name="_Toc77604841"/>
      <w:r w:rsidRPr="00123C14">
        <w:t>Inattention and distraction</w:t>
      </w:r>
      <w:bookmarkEnd w:id="46"/>
    </w:p>
    <w:p w14:paraId="42C9B19E" w14:textId="77777777"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tacking distraction, encouraging compliance through enforcement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243D58" w:rsidRDefault="00243D58" w:rsidP="00EF462C">
      <w:pPr>
        <w:pStyle w:val="BodyText"/>
        <w:rPr>
          <w:rStyle w:val="BodytextBold"/>
          <w:b w:val="0"/>
          <w:u w:val="single"/>
        </w:rPr>
      </w:pPr>
      <w:r w:rsidRPr="00243D58">
        <w:rPr>
          <w:rStyle w:val="BodytextBold"/>
          <w:b w:val="0"/>
          <w:u w:val="single"/>
        </w:rPr>
        <w:t>Enforcement</w:t>
      </w:r>
    </w:p>
    <w:p w14:paraId="3B0FACF9" w14:textId="77777777" w:rsidR="00EF462C" w:rsidRPr="00CF7B84" w:rsidRDefault="00EF462C" w:rsidP="00EF462C">
      <w:pPr>
        <w:pStyle w:val="BodyText"/>
        <w:rPr>
          <w:rStyle w:val="BodytextBold"/>
          <w:b w:val="0"/>
        </w:rPr>
      </w:pPr>
      <w:r w:rsidRPr="00CF7B84">
        <w:rPr>
          <w:rStyle w:val="BodytextBold"/>
          <w:b w:val="0"/>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14:paraId="636B968F" w14:textId="77777777" w:rsidR="00EF462C" w:rsidRDefault="00EF462C" w:rsidP="00EF462C">
      <w:pPr>
        <w:pStyle w:val="BodyText"/>
        <w:rPr>
          <w:rStyle w:val="BodytextBold"/>
          <w:b w:val="0"/>
        </w:rPr>
      </w:pPr>
      <w:r w:rsidRPr="00CF7B84">
        <w:rPr>
          <w:rStyle w:val="BodytextBold"/>
          <w:b w:val="0"/>
        </w:rPr>
        <w:t>In an agency first, the riders are also fitted with helmet cameras to capture the offence, an initiative that has effectively nullified disputes.  The introduction of unmarked motorcycles has proved to be incredibly successful with riders reporting high-level public support and a notable change in driver behaviour.</w:t>
      </w:r>
    </w:p>
    <w:p w14:paraId="317BDE71" w14:textId="77777777" w:rsidR="00EF462C" w:rsidRDefault="00EF462C" w:rsidP="00EF462C">
      <w:pPr>
        <w:pStyle w:val="BodyText"/>
        <w:rPr>
          <w:rStyle w:val="BodytextBold"/>
          <w:b w:val="0"/>
        </w:rPr>
      </w:pPr>
      <w:r w:rsidRPr="00CF7B84">
        <w:rPr>
          <w:rStyle w:val="BodytextBold"/>
          <w:b w:val="0"/>
        </w:rPr>
        <w:t xml:space="preserve">Tasmania Police </w:t>
      </w:r>
      <w:r>
        <w:rPr>
          <w:rStyle w:val="BodytextBold"/>
          <w:b w:val="0"/>
        </w:rPr>
        <w:t xml:space="preserve">has also </w:t>
      </w:r>
      <w:r w:rsidRPr="00CF7B84">
        <w:rPr>
          <w:rStyle w:val="BodytextBold"/>
          <w:b w:val="0"/>
        </w:rPr>
        <w:t xml:space="preserve">conducted </w:t>
      </w:r>
      <w:r>
        <w:rPr>
          <w:rStyle w:val="BodytextBold"/>
          <w:b w:val="0"/>
        </w:rPr>
        <w:t>a</w:t>
      </w:r>
      <w:r w:rsidRPr="00CF7B84">
        <w:rPr>
          <w:rStyle w:val="BodytextBold"/>
          <w:b w:val="0"/>
        </w:rPr>
        <w:t xml:space="preserve"> technology demonstration with </w:t>
      </w:r>
      <w:r>
        <w:rPr>
          <w:rStyle w:val="BodytextBold"/>
          <w:b w:val="0"/>
        </w:rPr>
        <w:t xml:space="preserve">a commercial </w:t>
      </w:r>
      <w:r w:rsidRPr="00CF7B84">
        <w:rPr>
          <w:rStyle w:val="BodytextBold"/>
          <w:b w:val="0"/>
        </w:rPr>
        <w:t xml:space="preserve">provider </w:t>
      </w:r>
      <w:r>
        <w:rPr>
          <w:rStyle w:val="BodytextBold"/>
          <w:b w:val="0"/>
        </w:rPr>
        <w:t>to test</w:t>
      </w:r>
      <w:r w:rsidRPr="00CF7B84">
        <w:rPr>
          <w:rStyle w:val="BodytextBold"/>
          <w:b w:val="0"/>
        </w:rPr>
        <w:t xml:space="preserve"> artificial intelligence based automated mobile phone detection</w:t>
      </w:r>
      <w:r>
        <w:rPr>
          <w:rStyle w:val="BodytextBold"/>
          <w:b w:val="0"/>
        </w:rPr>
        <w:t>.</w:t>
      </w:r>
      <w:r w:rsidRPr="00CF7B84">
        <w:rPr>
          <w:rStyle w:val="BodytextBold"/>
          <w:b w:val="0"/>
        </w:rPr>
        <w:t xml:space="preserve"> </w:t>
      </w:r>
      <w:r>
        <w:rPr>
          <w:rStyle w:val="BodytextBold"/>
          <w:b w:val="0"/>
        </w:rPr>
        <w:t xml:space="preserve">The technology is </w:t>
      </w:r>
      <w:r w:rsidRPr="00CF7B84">
        <w:rPr>
          <w:rStyle w:val="BodytextBold"/>
          <w:b w:val="0"/>
        </w:rPr>
        <w:t>combined with speed detection</w:t>
      </w:r>
      <w:r>
        <w:rPr>
          <w:rStyle w:val="BodytextBold"/>
          <w:b w:val="0"/>
        </w:rPr>
        <w:t xml:space="preserve"> </w:t>
      </w:r>
      <w:r w:rsidRPr="00CF7B84">
        <w:rPr>
          <w:rStyle w:val="BodytextBold"/>
          <w:b w:val="0"/>
        </w:rPr>
        <w:t xml:space="preserve">and Automated Number Plate Recognition </w:t>
      </w:r>
      <w:r>
        <w:rPr>
          <w:rStyle w:val="BodytextBold"/>
          <w:b w:val="0"/>
        </w:rPr>
        <w:t>capabilities</w:t>
      </w:r>
      <w:r w:rsidRPr="00CF7B84">
        <w:rPr>
          <w:rStyle w:val="BodytextBold"/>
          <w:b w:val="0"/>
        </w:rPr>
        <w:t>.</w:t>
      </w:r>
      <w:r w:rsidR="00C92805">
        <w:rPr>
          <w:rStyle w:val="BodytextBold"/>
          <w:b w:val="0"/>
        </w:rPr>
        <w:t xml:space="preserve">  Future use of such technology is now being considered as part of the Automated Speed Enforcement Project being led by the Department of State Growth.</w:t>
      </w:r>
    </w:p>
    <w:p w14:paraId="78115D81" w14:textId="77777777" w:rsidR="00243D58" w:rsidRPr="00243D58" w:rsidRDefault="00243D58" w:rsidP="0001382B">
      <w:pPr>
        <w:rPr>
          <w:rStyle w:val="BodytextBold"/>
          <w:b w:val="0"/>
          <w:u w:val="single"/>
        </w:rPr>
      </w:pPr>
      <w:r w:rsidRPr="00243D58">
        <w:rPr>
          <w:rStyle w:val="BodytextBold"/>
          <w:b w:val="0"/>
          <w:u w:val="single"/>
        </w:rPr>
        <w:t>Public education campaigns</w:t>
      </w:r>
    </w:p>
    <w:p w14:paraId="4D3D1081" w14:textId="7F5186B9" w:rsidR="0001382B" w:rsidRPr="00CF7B84" w:rsidRDefault="00BF4D03" w:rsidP="0001382B">
      <w:pPr>
        <w:rPr>
          <w:rStyle w:val="BodytextBold"/>
          <w:b w:val="0"/>
        </w:rPr>
      </w:pPr>
      <w:r>
        <w:rPr>
          <w:rStyle w:val="BodytextBold"/>
          <w:b w:val="0"/>
        </w:rPr>
        <w:t xml:space="preserve">A new phase of the </w:t>
      </w:r>
      <w:r w:rsidR="0001382B">
        <w:rPr>
          <w:rStyle w:val="BodytextBold"/>
          <w:b w:val="0"/>
        </w:rPr>
        <w:t xml:space="preserve">‘Leave Your Phone Alone’ </w:t>
      </w:r>
      <w:r w:rsidR="0001382B" w:rsidRPr="0001382B">
        <w:rPr>
          <w:rStyle w:val="BodytextBold"/>
          <w:b w:val="0"/>
        </w:rPr>
        <w:t xml:space="preserve">campaign </w:t>
      </w:r>
      <w:r>
        <w:rPr>
          <w:rStyle w:val="BodytextBold"/>
          <w:b w:val="0"/>
        </w:rPr>
        <w:t xml:space="preserve">that </w:t>
      </w:r>
      <w:r w:rsidR="0001382B">
        <w:rPr>
          <w:rStyle w:val="BodytextBold"/>
          <w:b w:val="0"/>
        </w:rPr>
        <w:t>warn</w:t>
      </w:r>
      <w:r>
        <w:rPr>
          <w:rStyle w:val="BodytextBold"/>
          <w:b w:val="0"/>
        </w:rPr>
        <w:t>s</w:t>
      </w:r>
      <w:r w:rsidR="0001382B">
        <w:rPr>
          <w:rStyle w:val="BodytextBold"/>
          <w:b w:val="0"/>
        </w:rPr>
        <w:t xml:space="preserve"> drivers of the dangers of using a mobile phone while driving</w:t>
      </w:r>
      <w:r>
        <w:rPr>
          <w:rStyle w:val="BodytextBold"/>
          <w:b w:val="0"/>
        </w:rPr>
        <w:t xml:space="preserve"> </w:t>
      </w:r>
      <w:r w:rsidR="00714887">
        <w:rPr>
          <w:rStyle w:val="BodytextBold"/>
          <w:b w:val="0"/>
        </w:rPr>
        <w:t>was launched on 21</w:t>
      </w:r>
      <w:r>
        <w:rPr>
          <w:rStyle w:val="BodytextBold"/>
          <w:b w:val="0"/>
        </w:rPr>
        <w:t xml:space="preserve"> December</w:t>
      </w:r>
      <w:r w:rsidR="00714887">
        <w:rPr>
          <w:rStyle w:val="BodytextBold"/>
          <w:b w:val="0"/>
        </w:rPr>
        <w:t xml:space="preserve"> 2020</w:t>
      </w:r>
      <w:r w:rsidR="0001382B">
        <w:rPr>
          <w:rStyle w:val="BodytextBold"/>
          <w:b w:val="0"/>
        </w:rPr>
        <w:t>.</w:t>
      </w:r>
      <w:r>
        <w:rPr>
          <w:rStyle w:val="BodytextBold"/>
          <w:b w:val="0"/>
        </w:rPr>
        <w:t xml:space="preserve"> </w:t>
      </w:r>
      <w:r w:rsidR="001A3039">
        <w:rPr>
          <w:rStyle w:val="BodytextBold"/>
          <w:b w:val="0"/>
        </w:rPr>
        <w:t xml:space="preserve">Outdoor media bookings have been extended for the remainder of 2021.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47" w:name="_Toc77604842"/>
      <w:r w:rsidRPr="00123C14">
        <w:t>Safe behaviour campaigns</w:t>
      </w:r>
      <w:bookmarkEnd w:id="47"/>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0AA043B7" w14:textId="6DEB76CD" w:rsidR="00517B98" w:rsidRPr="00517B98" w:rsidRDefault="00CE33DD" w:rsidP="00517B98">
      <w:pPr>
        <w:spacing w:before="0" w:after="240" w:line="240" w:lineRule="auto"/>
        <w:rPr>
          <w:rFonts w:ascii="Arial" w:hAnsi="Arial" w:cs="Arial"/>
          <w:sz w:val="20"/>
          <w:szCs w:val="20"/>
        </w:rPr>
      </w:pPr>
      <w:r>
        <w:t>The concept for a</w:t>
      </w:r>
      <w:r w:rsidR="00517B98">
        <w:t xml:space="preserve"> pedestrian safety campaign </w:t>
      </w:r>
      <w:r>
        <w:t>was finalised in December. A ‘</w:t>
      </w:r>
      <w:r w:rsidR="009C1B95">
        <w:t>g</w:t>
      </w:r>
      <w:r>
        <w:t xml:space="preserve">reen </w:t>
      </w:r>
      <w:r w:rsidR="009C1B95">
        <w:t>m</w:t>
      </w:r>
      <w:r>
        <w:t>an’ is to feature across the guerrilla style, in</w:t>
      </w:r>
      <w:r w:rsidR="009C1B95">
        <w:t xml:space="preserve"> </w:t>
      </w:r>
      <w:r>
        <w:t xml:space="preserve">situ campaign, encouraging both pedestrians and drivers to look out for each other on the road. </w:t>
      </w:r>
      <w:r w:rsidR="00517B98">
        <w:t xml:space="preserve">The campaign will </w:t>
      </w:r>
      <w:r>
        <w:t>be launched</w:t>
      </w:r>
      <w:r w:rsidR="001A3039">
        <w:t xml:space="preserve"> by the Minister on</w:t>
      </w:r>
      <w:r>
        <w:t xml:space="preserve"> </w:t>
      </w:r>
      <w:r w:rsidR="001A3039">
        <w:t>1</w:t>
      </w:r>
      <w:r w:rsidR="00263D63">
        <w:t xml:space="preserve"> September</w:t>
      </w:r>
      <w:r w:rsidR="007147EE">
        <w:t xml:space="preserve"> </w:t>
      </w:r>
      <w:r>
        <w:t>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48" w:name="_Toc77604843"/>
      <w:r w:rsidRPr="00123C14">
        <w:t>Mandatory Alcohol Interlock Program</w:t>
      </w:r>
      <w:r w:rsidR="004F62D9">
        <w:t xml:space="preserve"> (MAIP)</w:t>
      </w:r>
      <w:bookmarkEnd w:id="48"/>
    </w:p>
    <w:p w14:paraId="59162EE6" w14:textId="77777777"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27984982" w14:textId="5EDC4F0E" w:rsidR="00870900" w:rsidRDefault="00D56DD8" w:rsidP="00123C14">
      <w:pPr>
        <w:pStyle w:val="BodyText"/>
      </w:pPr>
      <w:r>
        <w:t>Drafting instructions for the revised framework were provided to the Office of Parliamentary Counsel (OPC) in October 2019. Parliamentary priorities caused reprioritisation of OPC work</w:t>
      </w:r>
      <w:r w:rsidR="00603172">
        <w:t>, including COVID-19</w:t>
      </w:r>
      <w:r>
        <w:t xml:space="preserve">. First draft regulations have not been received by the </w:t>
      </w:r>
      <w:r w:rsidR="00603172">
        <w:t>d</w:t>
      </w:r>
      <w:r>
        <w:t>epartment. Two Approved Providers have signed new contracts: negotiations continue with the third.</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49" w:name="_Toc77604844"/>
      <w:r w:rsidRPr="00123C14">
        <w:t>Protective clothing for motorcyclists</w:t>
      </w:r>
      <w:bookmarkEnd w:id="49"/>
    </w:p>
    <w:p w14:paraId="2883C536" w14:textId="77777777" w:rsidR="00276C06" w:rsidRDefault="00276C06" w:rsidP="00BC1707">
      <w:pPr>
        <w:pStyle w:val="BodyText"/>
        <w:rPr>
          <w:rStyle w:val="BodytextBold"/>
          <w:b w:val="0"/>
        </w:rPr>
      </w:pPr>
      <w:r>
        <w:rPr>
          <w:rStyle w:val="BodytextBold"/>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6E37EA2A" w14:textId="77777777" w:rsidR="004B144F" w:rsidRPr="004B144F" w:rsidRDefault="004B144F" w:rsidP="004B144F">
      <w:pPr>
        <w:pStyle w:val="BodyText"/>
      </w:pPr>
      <w:r w:rsidRPr="004B144F">
        <w:t xml:space="preserve">Tasmania contributes around $8 000 per annum to participate in and support the activities of </w:t>
      </w:r>
      <w:proofErr w:type="spellStart"/>
      <w:r w:rsidRPr="004B144F">
        <w:t>MotoCAP</w:t>
      </w:r>
      <w:proofErr w:type="spellEnd"/>
      <w:r w:rsidRPr="004B144F">
        <w:t xml:space="preserve">. In early 2021, several thousand public education brochures advising of clothing safety ratings for motorcycle wear were sent out to motorcycle retailers and relevant stakeholders across the state.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50" w:name="_Toc77604845"/>
      <w:r w:rsidRPr="005455B9">
        <w:t>Road safety penalties review</w:t>
      </w:r>
      <w:bookmarkEnd w:id="50"/>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05A30F73" w14:textId="59558519" w:rsidR="008E6ABB" w:rsidRDefault="00614E35" w:rsidP="008E6ABB">
      <w:pPr>
        <w:pStyle w:val="BodyText"/>
      </w:pPr>
      <w:r>
        <w:lastRenderedPageBreak/>
        <w:t>Tasmania’s road safety penalties have been reviewed and updated and i</w:t>
      </w:r>
      <w:r w:rsidR="00E424E5">
        <w:t>nter-jurisdictional analysis has been completed</w:t>
      </w:r>
      <w:r>
        <w:t>. F</w:t>
      </w:r>
      <w:r w:rsidR="009146A6">
        <w:t>indings were submitted to RSAC for noting at it</w:t>
      </w:r>
      <w:r w:rsidR="00E424E5">
        <w:t>s November 2020 meeting.</w:t>
      </w:r>
      <w:r w:rsidR="00A44560">
        <w:t xml:space="preserve">  RSAC determined that current penalties are appropriate and penalties will be reviewed towards the end of the current </w:t>
      </w:r>
      <w:r w:rsidR="00727696">
        <w:t>Action Plan</w:t>
      </w:r>
      <w:r w:rsidR="00A44560">
        <w:t>.</w:t>
      </w:r>
    </w:p>
    <w:tbl>
      <w:tblPr>
        <w:tblStyle w:val="TableGrid"/>
        <w:tblW w:w="10480" w:type="dxa"/>
        <w:tblLook w:val="04A0" w:firstRow="1" w:lastRow="0" w:firstColumn="1" w:lastColumn="0" w:noHBand="0" w:noVBand="1"/>
      </w:tblPr>
      <w:tblGrid>
        <w:gridCol w:w="987"/>
        <w:gridCol w:w="9493"/>
      </w:tblGrid>
      <w:tr w:rsidR="00966115" w:rsidRPr="00F76F2F" w14:paraId="0189A1B9" w14:textId="77777777" w:rsidTr="00042E8A">
        <w:tc>
          <w:tcPr>
            <w:tcW w:w="987" w:type="dxa"/>
          </w:tcPr>
          <w:p w14:paraId="5B945836" w14:textId="77777777" w:rsidR="00966115" w:rsidRPr="00966115" w:rsidRDefault="00966115" w:rsidP="00B33A9A">
            <w:pPr>
              <w:spacing w:before="60" w:after="60" w:line="240" w:lineRule="auto"/>
              <w:jc w:val="both"/>
              <w:rPr>
                <w:rFonts w:ascii="Gill Sans MT" w:hAnsi="Gill Sans MT"/>
                <w:sz w:val="16"/>
                <w:szCs w:val="16"/>
              </w:rPr>
            </w:pPr>
            <w:r w:rsidRPr="00966115">
              <w:rPr>
                <w:rFonts w:ascii="Gill Sans MT" w:hAnsi="Gill Sans MT"/>
                <w:sz w:val="16"/>
                <w:szCs w:val="16"/>
              </w:rPr>
              <w:t>Status</w:t>
            </w:r>
          </w:p>
        </w:tc>
        <w:tc>
          <w:tcPr>
            <w:tcW w:w="9493" w:type="dxa"/>
            <w:shd w:val="clear" w:color="auto" w:fill="auto"/>
          </w:tcPr>
          <w:p w14:paraId="206FF152" w14:textId="2F61CD77" w:rsidR="00966115" w:rsidRPr="00F76F2F" w:rsidRDefault="00966115" w:rsidP="00B33A9A">
            <w:pPr>
              <w:spacing w:before="60" w:after="60" w:line="240" w:lineRule="auto"/>
              <w:jc w:val="both"/>
              <w:rPr>
                <w:rFonts w:ascii="Gill Sans MT" w:hAnsi="Gill Sans MT"/>
                <w:sz w:val="16"/>
                <w:szCs w:val="16"/>
              </w:rPr>
            </w:pPr>
            <w:r w:rsidRPr="00966115">
              <w:rPr>
                <w:rFonts w:ascii="Gill Sans MT" w:hAnsi="Gill Sans MT"/>
                <w:b/>
                <w:color w:val="auto"/>
                <w:sz w:val="16"/>
                <w:szCs w:val="16"/>
              </w:rPr>
              <w:t>Complete</w:t>
            </w:r>
          </w:p>
        </w:tc>
      </w:tr>
    </w:tbl>
    <w:p w14:paraId="180DDBE6" w14:textId="77777777" w:rsidR="00870900" w:rsidRPr="005455B9" w:rsidRDefault="00870900" w:rsidP="005455B9">
      <w:pPr>
        <w:pStyle w:val="Heading2"/>
      </w:pPr>
      <w:bookmarkStart w:id="51" w:name="_Toc77604846"/>
      <w:r w:rsidRPr="005455B9">
        <w:t>Speed enforcement strategy</w:t>
      </w:r>
      <w:bookmarkEnd w:id="51"/>
    </w:p>
    <w:p w14:paraId="3B5239D8" w14:textId="77777777" w:rsidR="00A5146D" w:rsidRDefault="00A5146D" w:rsidP="00A5146D">
      <w:pPr>
        <w:pStyle w:val="BodyText"/>
        <w:rPr>
          <w:rStyle w:val="BodytextBold"/>
          <w:b w:val="0"/>
        </w:rPr>
      </w:pPr>
      <w:r w:rsidRPr="001D4BC4">
        <w:rPr>
          <w:rStyle w:val="BodytextBold"/>
          <w:b w:val="0"/>
        </w:rPr>
        <w:t>S</w:t>
      </w:r>
      <w:r>
        <w:rPr>
          <w:rStyle w:val="BodytextBold"/>
          <w:b w:val="0"/>
        </w:rPr>
        <w:t xml:space="preserve">peed enforcement is one of five priority areas within Tasmania Police’s current </w:t>
      </w:r>
      <w:r>
        <w:rPr>
          <w:rStyle w:val="BodytextBold"/>
          <w:b w:val="0"/>
          <w:i/>
          <w:iCs/>
        </w:rPr>
        <w:t>Road Safety Strategy 2019-2021</w:t>
      </w:r>
      <w:r>
        <w:rPr>
          <w:rStyle w:val="BodytextBold"/>
          <w:b w:val="0"/>
        </w:rPr>
        <w:t>.</w:t>
      </w:r>
    </w:p>
    <w:p w14:paraId="5C81EFDB" w14:textId="77777777" w:rsidR="00A5146D" w:rsidRDefault="00A5146D" w:rsidP="00A5146D">
      <w:pPr>
        <w:pStyle w:val="BodyText"/>
        <w:rPr>
          <w:rStyle w:val="BodytextBold"/>
          <w:b w:val="0"/>
        </w:rPr>
      </w:pPr>
      <w:r>
        <w:rPr>
          <w:rStyle w:val="BodytextBold"/>
          <w:b w:val="0"/>
        </w:rPr>
        <w:t>With regard to speed cameras, Tasmania Police has conducted several technology trials, including in-motion camera technology, where speed cameras are fitted to moving vehicles, and of mobile point-to-point speed detection, where average speed enforcement utilises two vehicles fitted with automatic numberplate recognition technology. In addition, Tasmania Police is working with the Department of State Growth to consider the future of automated speed enforcement in Tasmania.</w:t>
      </w:r>
    </w:p>
    <w:p w14:paraId="7FDB7CF8" w14:textId="77777777" w:rsidR="00A5146D" w:rsidRDefault="00A5146D" w:rsidP="00A5146D">
      <w:pPr>
        <w:pStyle w:val="BodyText"/>
        <w:rPr>
          <w:rStyle w:val="BodytextBold"/>
          <w:b w:val="0"/>
        </w:rPr>
      </w:pPr>
      <w:r w:rsidRPr="007D7251">
        <w:rPr>
          <w:rStyle w:val="BodytextBold"/>
          <w:b w:val="0"/>
        </w:rPr>
        <w:t xml:space="preserve">Tasmania Police </w:t>
      </w:r>
      <w:r>
        <w:rPr>
          <w:rStyle w:val="BodytextBold"/>
          <w:b w:val="0"/>
        </w:rPr>
        <w:t>has implemented a</w:t>
      </w:r>
      <w:r w:rsidRPr="007D7251">
        <w:rPr>
          <w:rStyle w:val="BodytextBold"/>
          <w:b w:val="0"/>
        </w:rPr>
        <w:t xml:space="preserve"> Strategic Asset Management Plan (SAMP) for all speed detection devices. The SAMP provides for continual review of new and emerging technologies, includes provisions for regular replacement and upgrade of equipment and importantly supports long-term financial planning and budgeting.</w:t>
      </w:r>
      <w:r>
        <w:rPr>
          <w:rStyle w:val="BodytextBold"/>
          <w:b w:val="0"/>
        </w:rPr>
        <w:t xml:space="preserve"> In line with the SAMP, </w:t>
      </w:r>
      <w:r w:rsidRPr="007D7251">
        <w:rPr>
          <w:rStyle w:val="BodytextBold"/>
          <w:b w:val="0"/>
        </w:rPr>
        <w:t>Tasmania Police</w:t>
      </w:r>
      <w:r>
        <w:rPr>
          <w:rStyle w:val="BodytextBold"/>
          <w:b w:val="0"/>
        </w:rPr>
        <w:t>’s</w:t>
      </w:r>
      <w:r w:rsidRPr="007D7251">
        <w:rPr>
          <w:rStyle w:val="BodytextBold"/>
          <w:b w:val="0"/>
        </w:rPr>
        <w:t xml:space="preserve"> Southern</w:t>
      </w:r>
      <w:r>
        <w:rPr>
          <w:rStyle w:val="BodytextBold"/>
          <w:b w:val="0"/>
        </w:rPr>
        <w:t xml:space="preserve"> Road and Public Order Services</w:t>
      </w:r>
      <w:r w:rsidRPr="007D7251">
        <w:rPr>
          <w:rStyle w:val="BodytextBold"/>
          <w:b w:val="0"/>
        </w:rPr>
        <w:t xml:space="preserve"> is </w:t>
      </w:r>
      <w:r>
        <w:rPr>
          <w:rStyle w:val="BodytextBold"/>
          <w:b w:val="0"/>
        </w:rPr>
        <w:t>also</w:t>
      </w:r>
      <w:r w:rsidRPr="007D7251">
        <w:rPr>
          <w:rStyle w:val="BodytextBold"/>
          <w:b w:val="0"/>
        </w:rPr>
        <w:t xml:space="preserve"> trialling a rear-facing </w:t>
      </w:r>
      <w:r>
        <w:rPr>
          <w:rStyle w:val="BodytextBold"/>
          <w:b w:val="0"/>
        </w:rPr>
        <w:t>radar</w:t>
      </w:r>
      <w:r w:rsidRPr="007D7251">
        <w:rPr>
          <w:rStyle w:val="BodytextBold"/>
          <w:b w:val="0"/>
        </w:rPr>
        <w:t xml:space="preserve"> on a patrol </w:t>
      </w:r>
      <w:r>
        <w:rPr>
          <w:rStyle w:val="BodytextBold"/>
          <w:b w:val="0"/>
        </w:rPr>
        <w:t>vehicle.</w:t>
      </w:r>
    </w:p>
    <w:p w14:paraId="22564330" w14:textId="77777777" w:rsidR="00A5146D" w:rsidRDefault="00A5146D" w:rsidP="00A5146D">
      <w:pPr>
        <w:pStyle w:val="BodyText"/>
        <w:rPr>
          <w:rStyle w:val="BodytextBold"/>
          <w:b w:val="0"/>
        </w:rPr>
      </w:pPr>
      <w:r>
        <w:rPr>
          <w:rStyle w:val="BodytextBold"/>
          <w:b w:val="0"/>
        </w:rPr>
        <w:t xml:space="preserve">Tasmania Police has further implemented a new vehicle livery across the fleet, matching different livery designs to specific uses, for example </w:t>
      </w:r>
      <w:r w:rsidRPr="00966AB0">
        <w:rPr>
          <w:rStyle w:val="BodytextBold"/>
          <w:b w:val="0"/>
        </w:rPr>
        <w:t>general patrol, high-visibility patrol</w:t>
      </w:r>
      <w:r>
        <w:rPr>
          <w:rStyle w:val="BodytextBold"/>
          <w:b w:val="0"/>
        </w:rPr>
        <w:t xml:space="preserve">, and low-profile marked vehicles – all of which are relevant to different methodologies of speed reduction and enforcement. </w:t>
      </w:r>
      <w:r w:rsidRPr="00966AB0">
        <w:rPr>
          <w:rStyle w:val="BodytextBold"/>
          <w:b w:val="0"/>
        </w:rPr>
        <w:t xml:space="preserve">The </w:t>
      </w:r>
      <w:r>
        <w:rPr>
          <w:rStyle w:val="BodytextBold"/>
          <w:b w:val="0"/>
        </w:rPr>
        <w:t>s</w:t>
      </w:r>
      <w:r w:rsidRPr="00966AB0">
        <w:rPr>
          <w:rStyle w:val="BodytextBold"/>
          <w:b w:val="0"/>
        </w:rPr>
        <w:t xml:space="preserve">trategy </w:t>
      </w:r>
      <w:r>
        <w:rPr>
          <w:rStyle w:val="BodytextBold"/>
          <w:b w:val="0"/>
        </w:rPr>
        <w:t>has also seen</w:t>
      </w:r>
      <w:r w:rsidRPr="00966AB0">
        <w:rPr>
          <w:rStyle w:val="BodytextBold"/>
          <w:b w:val="0"/>
        </w:rPr>
        <w:t xml:space="preserve"> the introduction of unmarked highway patrol cars which have proved to be very successful and complement the use of overt policing tactics well.</w:t>
      </w:r>
      <w:r>
        <w:rPr>
          <w:rStyle w:val="BodytextBold"/>
          <w:b w:val="0"/>
        </w:rPr>
        <w:t xml:space="preserve">  </w:t>
      </w:r>
    </w:p>
    <w:p w14:paraId="625C3D1C" w14:textId="77777777" w:rsidR="00A5146D" w:rsidRDefault="00A5146D" w:rsidP="00A5146D">
      <w:pPr>
        <w:pStyle w:val="BodyText"/>
      </w:pPr>
      <w:r>
        <w:t>Tasmania Police recently updated the marked police motorcycle fleet with new livery for these bikes being implemented to heighten the visibility of police on the road network.</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52" w:name="_Toc77604847"/>
      <w:r w:rsidRPr="005455B9">
        <w:t>Enforcement of high-risk behaviours</w:t>
      </w:r>
      <w:bookmarkEnd w:id="52"/>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32E3457A" w14:textId="77777777" w:rsidR="00870900" w:rsidRDefault="00C062EA" w:rsidP="005455B9">
      <w:pPr>
        <w:pStyle w:val="BodyText"/>
      </w:pPr>
      <w:r>
        <w:rPr>
          <w:rStyle w:val="BodytextBold"/>
          <w:b w:val="0"/>
        </w:rPr>
        <w:t xml:space="preserve">Tasmania Police’s </w:t>
      </w:r>
      <w:r>
        <w:rPr>
          <w:rStyle w:val="BodytextBold"/>
          <w:b w:val="0"/>
          <w:i/>
          <w:iCs/>
        </w:rPr>
        <w:t>Road Policing Strategy</w:t>
      </w:r>
      <w:r>
        <w:rPr>
          <w:rStyle w:val="BodytextBold"/>
          <w:b w:val="0"/>
        </w:rPr>
        <w:t xml:space="preserve"> focuses on the fatal five causes of serious and fatal crashes, which are the highest risk driver behaviours: speeding; alcohol and drugs; distraction and inattention; seatbelts; and fatigue. The strategy includes several priority areas under each theme and the strategy guides the deployment of operational policing resources.</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77777777" w:rsidR="00870900" w:rsidRPr="005455B9" w:rsidRDefault="00870900" w:rsidP="005455B9">
      <w:pPr>
        <w:pStyle w:val="Heading2"/>
      </w:pPr>
      <w:bookmarkStart w:id="53" w:name="_Toc77604848"/>
      <w:r w:rsidRPr="005455B9">
        <w:lastRenderedPageBreak/>
        <w:t>Automated Speed Enforcement Program</w:t>
      </w:r>
      <w:bookmarkEnd w:id="53"/>
    </w:p>
    <w:p w14:paraId="3B6DE88F" w14:textId="77789505" w:rsidR="006812F5" w:rsidRDefault="00444584" w:rsidP="00BC1707">
      <w:pPr>
        <w:pStyle w:val="BodyText"/>
        <w:rPr>
          <w:rStyle w:val="BodytextBold"/>
          <w:b w:val="0"/>
        </w:rPr>
      </w:pPr>
      <w:r>
        <w:rPr>
          <w:rStyle w:val="BodytextBold"/>
          <w:b w:val="0"/>
        </w:rPr>
        <w:t>Automated speed enforcement (ASE) (i.e. speed cameras)</w:t>
      </w:r>
      <w:r w:rsidR="002C028A">
        <w:rPr>
          <w:rStyle w:val="BodytextBold"/>
          <w:b w:val="0"/>
        </w:rPr>
        <w:t xml:space="preserve"> </w:t>
      </w:r>
      <w:r>
        <w:rPr>
          <w:rStyle w:val="BodytextBold"/>
          <w:b w:val="0"/>
        </w:rPr>
        <w:t>is</w:t>
      </w:r>
      <w:r w:rsidR="002C028A">
        <w:rPr>
          <w:rStyle w:val="BodytextBold"/>
          <w:b w:val="0"/>
        </w:rPr>
        <w:t xml:space="preserve"> relatively underutilised as a deterrence and enforcement mechanism in Tasmania.  This project investigates proven and emerging speed camera technologies for use at high-risk locations and across the entire road network.</w:t>
      </w:r>
    </w:p>
    <w:p w14:paraId="027F9C75" w14:textId="77777777" w:rsidR="00BC1707" w:rsidRPr="004D0F51" w:rsidRDefault="00BC1707" w:rsidP="00BC1707">
      <w:pPr>
        <w:pStyle w:val="BodyText"/>
        <w:rPr>
          <w:rStyle w:val="BodytextBold"/>
        </w:rPr>
      </w:pPr>
      <w:r>
        <w:rPr>
          <w:rStyle w:val="BodytextBold"/>
        </w:rPr>
        <w:t>Current situation / comments</w:t>
      </w:r>
    </w:p>
    <w:p w14:paraId="2687B7C1" w14:textId="51C2C0BB" w:rsidR="00444584" w:rsidRDefault="00E424E5" w:rsidP="00444584">
      <w:pPr>
        <w:pStyle w:val="BodyText"/>
      </w:pPr>
      <w:r>
        <w:t>Initial a</w:t>
      </w:r>
      <w:r w:rsidR="00093124">
        <w:t>nalysis</w:t>
      </w:r>
      <w:r>
        <w:t xml:space="preserve"> and modelling</w:t>
      </w:r>
      <w:r w:rsidR="00093124">
        <w:t xml:space="preserve"> has been undertaken</w:t>
      </w:r>
      <w:r w:rsidR="008E6ABB">
        <w:t xml:space="preserve"> </w:t>
      </w:r>
      <w:r w:rsidR="00444584">
        <w:t xml:space="preserve">to determine </w:t>
      </w:r>
      <w:r w:rsidR="008E6ABB">
        <w:t xml:space="preserve">the potential road safety benefits, expected costs, and projected infringement </w:t>
      </w:r>
      <w:r>
        <w:t xml:space="preserve">levels </w:t>
      </w:r>
      <w:r w:rsidR="00444584">
        <w:t>associated with an expanded ASE program</w:t>
      </w:r>
      <w:r w:rsidR="008E6ABB">
        <w:t>.</w:t>
      </w:r>
      <w:r>
        <w:t xml:space="preserve"> </w:t>
      </w:r>
      <w:r w:rsidR="00444584">
        <w:t xml:space="preserve">At its November 2020 meeting, RSAC received a full briefing on the activities undertaken to date, expected outcomes of an enhanced ASE program and potential next steps. </w:t>
      </w:r>
    </w:p>
    <w:p w14:paraId="2886750F" w14:textId="466A4B8C" w:rsidR="00444584" w:rsidRDefault="00444584" w:rsidP="008E6ABB">
      <w:pPr>
        <w:pStyle w:val="BodyText"/>
      </w:pPr>
      <w:r>
        <w:t xml:space="preserve">In collaboration with Tasmania Police, State Growth developed recommendations regarding the enhancement of Tasmania’s ASE program. RSAC endorsed the proposed approach at its </w:t>
      </w:r>
      <w:r w:rsidR="001C25A3">
        <w:t>9</w:t>
      </w:r>
      <w:r>
        <w:t xml:space="preserve"> March 2021 meeting. The project team is now progressing with the development of a procurement plan, communication campaign and deployment strategy.</w:t>
      </w:r>
    </w:p>
    <w:p w14:paraId="74A1D432" w14:textId="57554D0D" w:rsidR="00E424E5" w:rsidRDefault="00444584" w:rsidP="008E6ABB">
      <w:pPr>
        <w:pStyle w:val="BodyText"/>
      </w:pPr>
      <w:r>
        <w:t>I</w:t>
      </w:r>
      <w:r w:rsidR="00E424E5">
        <w:t xml:space="preserve">t has </w:t>
      </w:r>
      <w:r>
        <w:t xml:space="preserve">also </w:t>
      </w:r>
      <w:r w:rsidR="00E424E5">
        <w:t xml:space="preserve">been identified that there is a range of </w:t>
      </w:r>
      <w:r>
        <w:t xml:space="preserve">emerging </w:t>
      </w:r>
      <w:r w:rsidR="00E424E5">
        <w:t xml:space="preserve">automated enforcement </w:t>
      </w:r>
      <w:r>
        <w:t xml:space="preserve">technologies </w:t>
      </w:r>
      <w:r w:rsidR="00E424E5">
        <w:t xml:space="preserve">available in the market (implemented in NSW and being trialled in QLD and Vic) that </w:t>
      </w:r>
      <w:r>
        <w:t>are capable of enforcing illegal driving behaviours other than speeding</w:t>
      </w:r>
      <w:r w:rsidR="00E424E5">
        <w:t xml:space="preserve"> (e.g. mobile phone, seatbelt</w:t>
      </w:r>
      <w:r>
        <w:t xml:space="preserve"> and registration offences</w:t>
      </w:r>
      <w:r w:rsidR="00E424E5">
        <w:t>).</w:t>
      </w:r>
      <w:r>
        <w:t xml:space="preserve"> These emerging technologies will be investigated further as part of this project.</w:t>
      </w:r>
    </w:p>
    <w:p w14:paraId="33DFE3E4" w14:textId="3768B581" w:rsidR="00E424E5" w:rsidRDefault="00E424E5"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54" w:name="_Toc77604849"/>
      <w:r w:rsidRPr="005455B9">
        <w:t>High-risk motorcycling enforcement</w:t>
      </w:r>
      <w:bookmarkEnd w:id="54"/>
    </w:p>
    <w:p w14:paraId="07705819" w14:textId="77777777" w:rsidR="006812F5" w:rsidRDefault="00BE2C21" w:rsidP="00BC1707">
      <w:pPr>
        <w:pStyle w:val="BodyText"/>
        <w:rPr>
          <w:rStyle w:val="BodytextBold"/>
          <w:b w:val="0"/>
        </w:rPr>
      </w:pPr>
      <w:r>
        <w:rPr>
          <w:rStyle w:val="BodytextBold"/>
          <w:b w:val="0"/>
        </w:rPr>
        <w:t>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Speed Enforcement project.</w:t>
      </w:r>
    </w:p>
    <w:p w14:paraId="7BF06755" w14:textId="77777777" w:rsidR="00BC1707" w:rsidRPr="004D0F51" w:rsidRDefault="00BC1707" w:rsidP="00BC1707">
      <w:pPr>
        <w:pStyle w:val="BodyText"/>
        <w:rPr>
          <w:rStyle w:val="BodytextBold"/>
        </w:rPr>
      </w:pPr>
      <w:r>
        <w:rPr>
          <w:rStyle w:val="BodytextBold"/>
        </w:rPr>
        <w:t>Current situation / comments</w:t>
      </w:r>
    </w:p>
    <w:p w14:paraId="50B9272E" w14:textId="77777777" w:rsidR="00870900" w:rsidRDefault="00D21333" w:rsidP="005455B9">
      <w:pPr>
        <w:pStyle w:val="BodyText"/>
      </w:pPr>
      <w:r w:rsidRPr="001D4BC4">
        <w:rPr>
          <w:rStyle w:val="BodytextBold"/>
          <w:b w:val="0"/>
        </w:rPr>
        <w:t xml:space="preserve">Tasmania Police </w:t>
      </w:r>
      <w:r w:rsidRPr="001A38BF">
        <w:rPr>
          <w:bCs/>
        </w:rPr>
        <w:t>investigated rotating the</w:t>
      </w:r>
      <w:r>
        <w:rPr>
          <w:bCs/>
        </w:rPr>
        <w:t xml:space="preserve"> current</w:t>
      </w:r>
      <w:r w:rsidRPr="001A38BF">
        <w:rPr>
          <w:bCs/>
        </w:rPr>
        <w:t xml:space="preserve"> fixed speed cameras 180 degrees to provide for rear-facing detection (to detect motorcycles). Technology limitations determined this was not a practical solution due to accuracy concerns. Upgrading the technology to support forward and rear-facing and multiple lane detection</w:t>
      </w:r>
      <w:r>
        <w:rPr>
          <w:bCs/>
        </w:rPr>
        <w:t xml:space="preserve"> has now been subsumed into State Growth’s Automated Speed Enforcement Program.</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0CF435A" w14:textId="77777777" w:rsidTr="00D21333">
        <w:tc>
          <w:tcPr>
            <w:tcW w:w="987" w:type="dxa"/>
          </w:tcPr>
          <w:p w14:paraId="6A2100E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0F2D6F8C"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D1D1377"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3F80B29E"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75130F0" w14:textId="77777777" w:rsidR="005708C0" w:rsidRPr="00F76F2F" w:rsidRDefault="005708C0"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A579734" w14:textId="77777777" w:rsidR="00870900" w:rsidRPr="005455B9" w:rsidRDefault="00870900" w:rsidP="005455B9">
      <w:pPr>
        <w:pStyle w:val="Heading2"/>
      </w:pPr>
      <w:bookmarkStart w:id="55" w:name="_Toc77604850"/>
      <w:r w:rsidRPr="005455B9">
        <w:t>Road Rules Awareness</w:t>
      </w:r>
      <w:bookmarkEnd w:id="55"/>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5F206695" w14:textId="4EEBCC3A" w:rsidR="008E6ABB" w:rsidRDefault="00093124" w:rsidP="008E6ABB">
      <w:pPr>
        <w:pStyle w:val="BodyText"/>
      </w:pPr>
      <w:r>
        <w:lastRenderedPageBreak/>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r w:rsidR="008B53D5">
        <w:t>The</w:t>
      </w:r>
      <w:r w:rsidR="00065DE6">
        <w:t xml:space="preserve"> </w:t>
      </w:r>
      <w:r w:rsidR="00065DE6">
        <w:rPr>
          <w:i/>
        </w:rPr>
        <w:t xml:space="preserve">Tasmanian Road Rules Handbook </w:t>
      </w:r>
      <w:r w:rsidR="008B53D5">
        <w:t>was</w:t>
      </w:r>
      <w:r w:rsidR="008B53D5" w:rsidRPr="00065DE6">
        <w:t xml:space="preserve"> </w:t>
      </w:r>
      <w:r w:rsidR="008B53D5">
        <w:t>recently updated</w:t>
      </w:r>
      <w:r w:rsidR="00065DE6">
        <w:t xml:space="preserve"> to incorporate changes to the graduated licensing system.</w:t>
      </w:r>
    </w:p>
    <w:p w14:paraId="31ACB461" w14:textId="4706A436" w:rsidR="000D4F29" w:rsidRDefault="000D4F29" w:rsidP="008E6ABB">
      <w:pPr>
        <w:pStyle w:val="BodyText"/>
      </w:pPr>
      <w:r>
        <w:t>The Road Safety Branch is also developing an online learning platform as part of the Graduated Licensing System, and is exploring whether the content produced for that platform could be used to create a free online resource to educate the boarder community with respect to the Road Rules.</w:t>
      </w:r>
    </w:p>
    <w:p w14:paraId="0E186980" w14:textId="44635720" w:rsidR="00AC5656" w:rsidRPr="00CE0CC8" w:rsidRDefault="000D4F29" w:rsidP="008E6ABB">
      <w:pPr>
        <w:pStyle w:val="BodyText"/>
      </w:pPr>
      <w:r>
        <w:t>The</w:t>
      </w:r>
      <w:r w:rsidR="00220BCA">
        <w:t xml:space="preserve"> final</w:t>
      </w:r>
      <w:r>
        <w:t xml:space="preserve"> </w:t>
      </w:r>
      <w:r w:rsidR="00AC5656">
        <w:t xml:space="preserve">results of the </w:t>
      </w:r>
      <w:r>
        <w:t xml:space="preserve">evaluation of rule 79A of the </w:t>
      </w:r>
      <w:r w:rsidRPr="00CE0CC8">
        <w:t>Road Rules</w:t>
      </w:r>
      <w:r>
        <w:t xml:space="preserve">, which requires drivers to (among other things) </w:t>
      </w:r>
      <w:r w:rsidRPr="00DF44C0">
        <w:t xml:space="preserve">slow to 40km/h when </w:t>
      </w:r>
      <w:r>
        <w:t>driving past or overtaking</w:t>
      </w:r>
      <w:r w:rsidRPr="00DF44C0">
        <w:t xml:space="preserve"> a slow-moving</w:t>
      </w:r>
      <w:r>
        <w:t xml:space="preserve"> emergency vehicle, </w:t>
      </w:r>
      <w:r w:rsidR="00AC5656">
        <w:t xml:space="preserve">were </w:t>
      </w:r>
      <w:r>
        <w:t>presented to RSAC at its second meeting of 2021.</w:t>
      </w:r>
      <w:r w:rsidR="00136F77">
        <w:t xml:space="preserve"> </w:t>
      </w:r>
      <w:r w:rsidR="00AC5656">
        <w:t xml:space="preserve">The Department of </w:t>
      </w:r>
      <w:r w:rsidR="00AC5656" w:rsidRPr="00AC5656">
        <w:t xml:space="preserve">State Growth </w:t>
      </w:r>
      <w:r w:rsidR="00AC5656">
        <w:t>will now</w:t>
      </w:r>
      <w:r w:rsidR="00AC5656" w:rsidRPr="00AC5656">
        <w:t xml:space="preserve"> refine the details of</w:t>
      </w:r>
      <w:r w:rsidR="00136F77">
        <w:t xml:space="preserve"> a proposed approach to</w:t>
      </w:r>
      <w:r w:rsidR="00AC5656" w:rsidRPr="00AC5656">
        <w:t xml:space="preserve"> </w:t>
      </w:r>
      <w:r w:rsidR="00136F77">
        <w:t>amend</w:t>
      </w:r>
      <w:r w:rsidR="00AC5656" w:rsidRPr="00AC5656">
        <w:t xml:space="preserve"> rule 79A</w:t>
      </w:r>
      <w:r w:rsidR="00136F77">
        <w:t>, for RSAC’s endorsement at its third meeting of 2021</w:t>
      </w:r>
      <w:r w:rsidR="00AC5656" w:rsidRPr="00AC5656">
        <w:t>.</w:t>
      </w: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11 per cent of all serious casualties on our</w:t>
      </w:r>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roads are non-Tasmanian residents</w:t>
      </w:r>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56" w:name="_Toc77604851"/>
      <w:r>
        <w:t>Tourist road safety signage program</w:t>
      </w:r>
      <w:bookmarkEnd w:id="56"/>
    </w:p>
    <w:p w14:paraId="193B202A" w14:textId="77777777"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57" w:name="_Toc77604852"/>
      <w:r w:rsidRPr="005455B9">
        <w:t>Responsive electronic signage trial</w:t>
      </w:r>
      <w:bookmarkEnd w:id="57"/>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58" w:name="_Toc77604853"/>
      <w:r w:rsidRPr="005455B9">
        <w:t>Tourist education materials</w:t>
      </w:r>
      <w:bookmarkEnd w:id="58"/>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film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40CB8526" w:rsidR="005708C0" w:rsidRPr="00F76F2F" w:rsidRDefault="00330377" w:rsidP="00330377">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59" w:name="_Toc77604854"/>
      <w:r w:rsidRPr="005455B9">
        <w:lastRenderedPageBreak/>
        <w:t>Strategic partnerships</w:t>
      </w:r>
      <w:bookmarkEnd w:id="59"/>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60" w:name="_Toc77604855"/>
      <w:r>
        <w:t>Tourist education at gateway entry points</w:t>
      </w:r>
      <w:bookmarkEnd w:id="60"/>
    </w:p>
    <w:p w14:paraId="7C83F902" w14:textId="7A56645A"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signs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4FB5EDF4" w:rsidR="00330377" w:rsidRDefault="00330377" w:rsidP="004E38DA">
      <w:pPr>
        <w:pStyle w:val="BodyText"/>
      </w:pPr>
      <w:r>
        <w:t>Printed collateral is in stock at gateway locations.</w:t>
      </w:r>
      <w:r w:rsidR="001A3039">
        <w:t xml:space="preserve"> Digital billboards will be updated with more relevant messaging for domestic tourists rather than international. Billboard bookings have been extended in key locations.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330377">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68732E5F" w14:textId="690AD8D4" w:rsidR="005708C0" w:rsidRPr="00F76F2F" w:rsidRDefault="00330377"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61" w:name="_Toc77604856"/>
      <w:r>
        <w:t>Stakeholder alliances</w:t>
      </w:r>
      <w:bookmarkEnd w:id="61"/>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14:paraId="2C778856" w14:textId="77777777" w:rsidR="00870900" w:rsidRPr="002939C1" w:rsidRDefault="00870900" w:rsidP="005455B9">
      <w:pPr>
        <w:pStyle w:val="Heading2"/>
      </w:pPr>
      <w:bookmarkStart w:id="62" w:name="_Toc77604857"/>
      <w:r>
        <w:t>Australasian New Car Assessment Program (ANCAP)</w:t>
      </w:r>
      <w:bookmarkEnd w:id="62"/>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35974D35" w14:textId="77777777" w:rsidR="000A0A76" w:rsidRDefault="000A0A76" w:rsidP="005455B9">
      <w:pPr>
        <w:pStyle w:val="BodyText"/>
      </w:pPr>
      <w:r>
        <w:t>Tasmania continues to support ANCAP with funding of $12 </w:t>
      </w:r>
      <w:r w:rsidR="00E77A9D">
        <w:t>5</w:t>
      </w:r>
      <w:r>
        <w:t>00 per annum.</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63" w:name="_Toc77604858"/>
      <w:r>
        <w:t>Safer cars for young drivers</w:t>
      </w:r>
      <w:bookmarkEnd w:id="63"/>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333D13E3" w14:textId="77777777" w:rsidR="00870900" w:rsidRDefault="00840DCA" w:rsidP="005455B9">
      <w:pPr>
        <w:pStyle w:val="BodyText"/>
      </w:pPr>
      <w:r>
        <w:t>To commence in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64" w:name="_Toc77604859"/>
      <w:r>
        <w:t>Autonomous vehicle and crash avoidance readiness</w:t>
      </w:r>
      <w:bookmarkEnd w:id="64"/>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65" w:name="_Toc77604860"/>
      <w:r>
        <w:lastRenderedPageBreak/>
        <w:t>Workplace driver safety</w:t>
      </w:r>
      <w:bookmarkEnd w:id="65"/>
    </w:p>
    <w:p w14:paraId="691851E9" w14:textId="77777777" w:rsidR="00BC692B" w:rsidRPr="00BC692B" w:rsidRDefault="00577F6A" w:rsidP="00BC1707">
      <w:pPr>
        <w:pStyle w:val="BodyText"/>
        <w:rPr>
          <w:rStyle w:val="BodytextBold"/>
          <w:b w:val="0"/>
        </w:rPr>
      </w:pPr>
      <w:r>
        <w:rPr>
          <w:rStyle w:val="BodytextBold"/>
          <w:b w:val="0"/>
        </w:rPr>
        <w:t>Vehicle use in road traffic is the most significant contributor to work-related traumatic injury.  This project will aim to promote and encourage employers to adopt safe driving policies based on the Worksafe,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7BA99A5E" w14:textId="77777777" w:rsidR="0052048D" w:rsidRDefault="00DF1F73" w:rsidP="0052048D">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77777777" w:rsidR="0052048D" w:rsidRPr="002939C1" w:rsidRDefault="0052048D" w:rsidP="0052048D">
      <w:pPr>
        <w:pStyle w:val="Heading2"/>
      </w:pPr>
      <w:bookmarkStart w:id="66" w:name="_Toc77604861"/>
      <w:r>
        <w:t>Light vehicle strategy</w:t>
      </w:r>
      <w:bookmarkEnd w:id="66"/>
    </w:p>
    <w:p w14:paraId="72A86B8E" w14:textId="15B0D782" w:rsidR="00BC692B" w:rsidRDefault="00577F6A" w:rsidP="00BC1707">
      <w:pPr>
        <w:pStyle w:val="BodyText"/>
        <w:rPr>
          <w:rStyle w:val="BodytextBold"/>
          <w:b w:val="0"/>
        </w:rPr>
      </w:pPr>
      <w:r>
        <w:rPr>
          <w:rStyle w:val="BodytextBold"/>
          <w:b w:val="0"/>
        </w:rPr>
        <w:t>A light vehicle 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3DE59668" w14:textId="76ADC4EE" w:rsidR="0052048D" w:rsidRDefault="00CC2C22" w:rsidP="0052048D">
      <w:pPr>
        <w:pStyle w:val="BodyText"/>
      </w:pPr>
      <w:r>
        <w:t xml:space="preserve">Initial research has been conducted </w:t>
      </w:r>
      <w:r w:rsidR="0027402B">
        <w:t xml:space="preserve">by the Road Safety Branch </w:t>
      </w:r>
      <w:r>
        <w:t xml:space="preserve">and </w:t>
      </w:r>
      <w:r w:rsidR="0027402B">
        <w:t xml:space="preserve">the development of </w:t>
      </w:r>
      <w:r>
        <w:t>a L</w:t>
      </w:r>
      <w:r w:rsidR="0027402B">
        <w:t>ight Vehicle Safety Strategy</w:t>
      </w:r>
      <w:r w:rsidR="00614E35">
        <w:t xml:space="preserve"> will</w:t>
      </w:r>
      <w:r w:rsidR="0027402B">
        <w:t xml:space="preserve"> now</w:t>
      </w:r>
      <w:r>
        <w:t xml:space="preserve"> </w:t>
      </w:r>
      <w:r w:rsidR="00614E35">
        <w:t xml:space="preserve">be progressed </w:t>
      </w:r>
      <w:r w:rsidR="00667965">
        <w:t>in conjunction with</w:t>
      </w:r>
      <w:r w:rsidR="0027402B">
        <w:t xml:space="preserve"> the Transport Safety and Inspection Unit.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471F5B83" w14:textId="77777777" w:rsidTr="00667965">
        <w:tc>
          <w:tcPr>
            <w:tcW w:w="987" w:type="dxa"/>
          </w:tcPr>
          <w:p w14:paraId="2BC7DFC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DFF65C"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03FAFBF2" w14:textId="0368D2D4" w:rsidR="00386582" w:rsidRPr="00F76F2F" w:rsidRDefault="00667965" w:rsidP="00B33A9A">
            <w:pPr>
              <w:spacing w:before="60" w:after="60" w:line="240" w:lineRule="auto"/>
              <w:jc w:val="both"/>
              <w:rPr>
                <w:rFonts w:ascii="Gill Sans MT" w:hAnsi="Gill Sans MT"/>
                <w:sz w:val="16"/>
                <w:szCs w:val="16"/>
              </w:rPr>
            </w:pPr>
            <w:r>
              <w:rPr>
                <w:rFonts w:ascii="Gill Sans MT" w:hAnsi="Gill Sans MT"/>
                <w:sz w:val="16"/>
                <w:szCs w:val="16"/>
              </w:rPr>
              <w:t>Delayed</w:t>
            </w:r>
          </w:p>
        </w:tc>
        <w:tc>
          <w:tcPr>
            <w:tcW w:w="2410" w:type="dxa"/>
            <w:shd w:val="clear" w:color="auto" w:fill="auto"/>
          </w:tcPr>
          <w:p w14:paraId="4EA02231" w14:textId="62067C89"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704CA33D" w14:textId="77777777" w:rsidR="00386582" w:rsidRPr="00F76F2F" w:rsidRDefault="00386582" w:rsidP="00B33A9A">
            <w:pPr>
              <w:spacing w:before="60" w:after="60" w:line="240" w:lineRule="auto"/>
              <w:jc w:val="both"/>
              <w:rPr>
                <w:rFonts w:ascii="Gill Sans MT" w:hAnsi="Gill Sans MT"/>
                <w:sz w:val="16"/>
                <w:szCs w:val="16"/>
              </w:rPr>
            </w:pPr>
          </w:p>
        </w:tc>
      </w:tr>
    </w:tbl>
    <w:p w14:paraId="19069047" w14:textId="77777777" w:rsidR="0052048D" w:rsidRDefault="0052048D" w:rsidP="00171CE2">
      <w:pPr>
        <w:pStyle w:val="BodyText"/>
        <w:rPr>
          <w:rFonts w:ascii="Gill Sans MT" w:hAnsi="Gill Sans MT"/>
          <w:sz w:val="24"/>
          <w:szCs w:val="24"/>
        </w:rPr>
      </w:pPr>
    </w:p>
    <w:p w14:paraId="2BD9A58C" w14:textId="77777777" w:rsidR="00D020C7" w:rsidRDefault="00D020C7" w:rsidP="00171CE2">
      <w:pPr>
        <w:pStyle w:val="BodyText"/>
        <w:rPr>
          <w:rFonts w:ascii="Gill Sans MT" w:hAnsi="Gill Sans MT"/>
          <w:sz w:val="24"/>
          <w:szCs w:val="24"/>
        </w:rPr>
      </w:pPr>
    </w:p>
    <w:p w14:paraId="57B0B6B6" w14:textId="77777777" w:rsidR="00D020C7" w:rsidRDefault="00D020C7" w:rsidP="00171CE2">
      <w:pPr>
        <w:pStyle w:val="BodyText"/>
        <w:rPr>
          <w:rFonts w:ascii="Gill Sans MT" w:hAnsi="Gill Sans MT"/>
          <w:sz w:val="24"/>
          <w:szCs w:val="24"/>
        </w:rPr>
      </w:pPr>
    </w:p>
    <w:p w14:paraId="315E4F91" w14:textId="77777777" w:rsidR="00D020C7" w:rsidRDefault="00D020C7" w:rsidP="00171CE2">
      <w:pPr>
        <w:pStyle w:val="BodyText"/>
        <w:rPr>
          <w:rFonts w:ascii="Gill Sans MT" w:hAnsi="Gill Sans MT"/>
          <w:sz w:val="24"/>
          <w:szCs w:val="24"/>
        </w:rPr>
      </w:pPr>
    </w:p>
    <w:p w14:paraId="0A1F334A" w14:textId="77777777" w:rsidR="00D020C7" w:rsidRDefault="00D020C7" w:rsidP="00171CE2">
      <w:pPr>
        <w:pStyle w:val="BodyText"/>
        <w:rPr>
          <w:rFonts w:ascii="Gill Sans MT" w:hAnsi="Gill Sans MT"/>
          <w:sz w:val="24"/>
          <w:szCs w:val="24"/>
        </w:rPr>
      </w:pPr>
    </w:p>
    <w:p w14:paraId="4FE313A6" w14:textId="77777777" w:rsidR="00603172" w:rsidRDefault="00603172" w:rsidP="00171CE2">
      <w:pPr>
        <w:pStyle w:val="BodyText"/>
        <w:rPr>
          <w:rFonts w:ascii="Gill Sans MT" w:hAnsi="Gill Sans MT"/>
          <w:sz w:val="24"/>
          <w:szCs w:val="24"/>
        </w:rPr>
      </w:pPr>
    </w:p>
    <w:p w14:paraId="5575B500" w14:textId="77777777" w:rsidR="00603172" w:rsidRDefault="00603172" w:rsidP="00171CE2">
      <w:pPr>
        <w:pStyle w:val="BodyText"/>
        <w:rPr>
          <w:rFonts w:ascii="Gill Sans MT" w:hAnsi="Gill Sans MT"/>
          <w:sz w:val="24"/>
          <w:szCs w:val="24"/>
        </w:rPr>
      </w:pPr>
    </w:p>
    <w:p w14:paraId="78B394F8" w14:textId="77777777" w:rsidR="00D020C7" w:rsidRDefault="00D020C7" w:rsidP="00171CE2">
      <w:pPr>
        <w:pStyle w:val="BodyText"/>
        <w:rPr>
          <w:rFonts w:ascii="Gill Sans MT" w:hAnsi="Gill Sans MT"/>
          <w:sz w:val="24"/>
          <w:szCs w:val="24"/>
        </w:rPr>
      </w:pPr>
    </w:p>
    <w:p w14:paraId="1C66D695" w14:textId="77777777" w:rsidR="00D020C7" w:rsidRDefault="00D020C7" w:rsidP="00171CE2">
      <w:pPr>
        <w:pStyle w:val="BodyText"/>
        <w:rPr>
          <w:rFonts w:ascii="Gill Sans MT" w:hAnsi="Gill Sans MT"/>
          <w:sz w:val="24"/>
          <w:szCs w:val="24"/>
        </w:rPr>
      </w:pPr>
    </w:p>
    <w:p w14:paraId="113E27F6" w14:textId="77777777" w:rsidR="00D020C7" w:rsidRDefault="00D020C7" w:rsidP="00171CE2">
      <w:pPr>
        <w:pStyle w:val="BodyText"/>
        <w:rPr>
          <w:rFonts w:ascii="Gill Sans MT" w:hAnsi="Gill Sans MT"/>
          <w:sz w:val="24"/>
          <w:szCs w:val="24"/>
        </w:rPr>
      </w:pPr>
    </w:p>
    <w:p w14:paraId="06EB06F9" w14:textId="77777777" w:rsidR="00B32158" w:rsidRDefault="00B32158" w:rsidP="00171CE2">
      <w:pPr>
        <w:pStyle w:val="BodyText"/>
        <w:rPr>
          <w:rFonts w:ascii="Gill Sans MT" w:hAnsi="Gill Sans MT"/>
          <w:sz w:val="24"/>
          <w:szCs w:val="24"/>
        </w:rPr>
      </w:pPr>
    </w:p>
    <w:p w14:paraId="2A9F38A0" w14:textId="766C32B4" w:rsidR="00072EB1" w:rsidRDefault="00072EB1"/>
    <w:p w14:paraId="3FB09348" w14:textId="77777777" w:rsidR="00072EB1" w:rsidRDefault="00072EB1">
      <w:r>
        <w:br w:type="page"/>
      </w:r>
    </w:p>
    <w:tbl>
      <w:tblPr>
        <w:tblStyle w:val="TableGrid"/>
        <w:tblW w:w="5000" w:type="pct"/>
        <w:tblLook w:val="04A0" w:firstRow="1" w:lastRow="0" w:firstColumn="1" w:lastColumn="0" w:noHBand="0" w:noVBand="1"/>
      </w:tblPr>
      <w:tblGrid>
        <w:gridCol w:w="10204"/>
      </w:tblGrid>
      <w:tr w:rsidR="00824398" w:rsidRPr="00AF78F8" w14:paraId="4372DC4B" w14:textId="77777777" w:rsidTr="00211942">
        <w:trPr>
          <w:trHeight w:val="540"/>
        </w:trPr>
        <w:tc>
          <w:tcPr>
            <w:tcW w:w="5000" w:type="pct"/>
            <w:tcBorders>
              <w:top w:val="nil"/>
              <w:left w:val="nil"/>
              <w:bottom w:val="nil"/>
              <w:right w:val="nil"/>
            </w:tcBorders>
            <w:shd w:val="clear" w:color="auto" w:fill="auto"/>
          </w:tcPr>
          <w:tbl>
            <w:tblPr>
              <w:tblW w:w="9988" w:type="dxa"/>
              <w:tblLook w:val="04A0" w:firstRow="1" w:lastRow="0" w:firstColumn="1" w:lastColumn="0" w:noHBand="0" w:noVBand="1"/>
            </w:tblPr>
            <w:tblGrid>
              <w:gridCol w:w="1199"/>
              <w:gridCol w:w="4698"/>
              <w:gridCol w:w="2056"/>
              <w:gridCol w:w="2035"/>
            </w:tblGrid>
            <w:tr w:rsidR="00824398" w:rsidRPr="00E86079" w14:paraId="39EA08FD" w14:textId="77777777" w:rsidTr="00211942">
              <w:trPr>
                <w:trHeight w:val="720"/>
              </w:trPr>
              <w:tc>
                <w:tcPr>
                  <w:tcW w:w="5897" w:type="dxa"/>
                  <w:gridSpan w:val="2"/>
                  <w:tcBorders>
                    <w:top w:val="nil"/>
                    <w:left w:val="nil"/>
                    <w:bottom w:val="nil"/>
                    <w:right w:val="nil"/>
                  </w:tcBorders>
                  <w:shd w:val="clear" w:color="auto" w:fill="auto"/>
                  <w:noWrap/>
                  <w:vAlign w:val="center"/>
                  <w:hideMark/>
                </w:tcPr>
                <w:p w14:paraId="72A1F4E3" w14:textId="36E9BAD0" w:rsidR="00824398" w:rsidRPr="00E86079" w:rsidRDefault="00824398" w:rsidP="00211942">
                  <w:pPr>
                    <w:spacing w:before="0" w:after="0" w:line="240" w:lineRule="auto"/>
                    <w:rPr>
                      <w:rFonts w:ascii="Gill Sans MT" w:eastAsia="Times New Roman" w:hAnsi="Gill Sans MT" w:cs="Calibri"/>
                      <w:b/>
                      <w:bCs/>
                      <w:color w:val="305496"/>
                      <w:sz w:val="48"/>
                      <w:szCs w:val="48"/>
                      <w:lang w:eastAsia="en-AU"/>
                    </w:rPr>
                  </w:pPr>
                  <w:r w:rsidRPr="00E86079">
                    <w:rPr>
                      <w:rFonts w:ascii="Gill Sans MT" w:eastAsia="Times New Roman" w:hAnsi="Gill Sans MT" w:cs="Calibri"/>
                      <w:b/>
                      <w:bCs/>
                      <w:color w:val="305496"/>
                      <w:sz w:val="48"/>
                      <w:szCs w:val="48"/>
                      <w:lang w:eastAsia="en-AU"/>
                    </w:rPr>
                    <w:lastRenderedPageBreak/>
                    <w:t>Funding</w:t>
                  </w:r>
                </w:p>
              </w:tc>
              <w:tc>
                <w:tcPr>
                  <w:tcW w:w="2056" w:type="dxa"/>
                  <w:tcBorders>
                    <w:top w:val="nil"/>
                    <w:left w:val="nil"/>
                    <w:bottom w:val="nil"/>
                    <w:right w:val="nil"/>
                  </w:tcBorders>
                  <w:shd w:val="clear" w:color="auto" w:fill="auto"/>
                  <w:noWrap/>
                  <w:vAlign w:val="center"/>
                  <w:hideMark/>
                </w:tcPr>
                <w:p w14:paraId="4A3CAD63" w14:textId="77777777" w:rsidR="00824398" w:rsidRPr="00E86079" w:rsidRDefault="00824398" w:rsidP="00211942">
                  <w:pPr>
                    <w:spacing w:before="0" w:after="0" w:line="240" w:lineRule="auto"/>
                    <w:rPr>
                      <w:rFonts w:ascii="Gill Sans MT" w:eastAsia="Times New Roman" w:hAnsi="Gill Sans MT" w:cs="Calibri"/>
                      <w:b/>
                      <w:bCs/>
                      <w:color w:val="305496"/>
                      <w:sz w:val="48"/>
                      <w:szCs w:val="48"/>
                      <w:lang w:eastAsia="en-AU"/>
                    </w:rPr>
                  </w:pPr>
                </w:p>
              </w:tc>
              <w:tc>
                <w:tcPr>
                  <w:tcW w:w="2035" w:type="dxa"/>
                  <w:tcBorders>
                    <w:top w:val="nil"/>
                    <w:left w:val="nil"/>
                    <w:bottom w:val="nil"/>
                    <w:right w:val="nil"/>
                  </w:tcBorders>
                  <w:shd w:val="clear" w:color="auto" w:fill="auto"/>
                  <w:noWrap/>
                  <w:vAlign w:val="center"/>
                  <w:hideMark/>
                </w:tcPr>
                <w:p w14:paraId="14D491C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3EC46FF5" w14:textId="77777777" w:rsidTr="00211942">
              <w:trPr>
                <w:trHeight w:val="375"/>
              </w:trPr>
              <w:tc>
                <w:tcPr>
                  <w:tcW w:w="9988" w:type="dxa"/>
                  <w:gridSpan w:val="4"/>
                  <w:tcBorders>
                    <w:top w:val="nil"/>
                    <w:left w:val="nil"/>
                    <w:bottom w:val="nil"/>
                    <w:right w:val="nil"/>
                  </w:tcBorders>
                  <w:shd w:val="clear" w:color="auto" w:fill="auto"/>
                  <w:noWrap/>
                  <w:vAlign w:val="center"/>
                  <w:hideMark/>
                </w:tcPr>
                <w:p w14:paraId="6267AF7E" w14:textId="77777777" w:rsidR="00824398" w:rsidRPr="00E86079" w:rsidRDefault="00824398" w:rsidP="00211942">
                  <w:pPr>
                    <w:spacing w:before="0" w:after="0" w:line="240" w:lineRule="auto"/>
                    <w:rPr>
                      <w:rFonts w:ascii="Gill Sans MT" w:eastAsia="Times New Roman" w:hAnsi="Gill Sans MT" w:cs="Calibri"/>
                      <w:b/>
                      <w:bCs/>
                      <w:color w:val="305496"/>
                      <w:sz w:val="32"/>
                      <w:szCs w:val="32"/>
                      <w:lang w:eastAsia="en-AU"/>
                    </w:rPr>
                  </w:pPr>
                  <w:r w:rsidRPr="00E86079">
                    <w:rPr>
                      <w:rFonts w:ascii="Gill Sans MT" w:eastAsia="Times New Roman" w:hAnsi="Gill Sans MT" w:cs="Calibri"/>
                      <w:b/>
                      <w:bCs/>
                      <w:color w:val="305496"/>
                      <w:sz w:val="32"/>
                      <w:szCs w:val="32"/>
                      <w:lang w:eastAsia="en-AU"/>
                    </w:rPr>
                    <w:t>Road Safety Levy Overview for the Financial Year 2020/21</w:t>
                  </w:r>
                </w:p>
              </w:tc>
            </w:tr>
            <w:tr w:rsidR="00824398" w:rsidRPr="00E86079" w14:paraId="39F00727" w14:textId="77777777" w:rsidTr="00211942">
              <w:trPr>
                <w:trHeight w:val="375"/>
              </w:trPr>
              <w:tc>
                <w:tcPr>
                  <w:tcW w:w="5897" w:type="dxa"/>
                  <w:gridSpan w:val="2"/>
                  <w:tcBorders>
                    <w:top w:val="nil"/>
                    <w:left w:val="nil"/>
                    <w:bottom w:val="nil"/>
                    <w:right w:val="nil"/>
                  </w:tcBorders>
                  <w:shd w:val="clear" w:color="auto" w:fill="auto"/>
                  <w:noWrap/>
                  <w:vAlign w:val="center"/>
                  <w:hideMark/>
                </w:tcPr>
                <w:p w14:paraId="1107D529" w14:textId="1E95DCF3" w:rsidR="00824398" w:rsidRPr="00E86079" w:rsidRDefault="00824398" w:rsidP="00716B9E">
                  <w:pPr>
                    <w:spacing w:before="0" w:after="0" w:line="240" w:lineRule="auto"/>
                    <w:jc w:val="both"/>
                    <w:rPr>
                      <w:rFonts w:ascii="Gill Sans MT" w:eastAsia="Times New Roman" w:hAnsi="Gill Sans MT" w:cs="Calibri"/>
                      <w:color w:val="305496"/>
                      <w:sz w:val="32"/>
                      <w:szCs w:val="32"/>
                      <w:lang w:eastAsia="en-AU"/>
                    </w:rPr>
                  </w:pPr>
                  <w:r w:rsidRPr="00E86079">
                    <w:rPr>
                      <w:rFonts w:ascii="Gill Sans MT" w:eastAsia="Times New Roman" w:hAnsi="Gill Sans MT" w:cs="Calibri"/>
                      <w:color w:val="305496"/>
                      <w:sz w:val="32"/>
                      <w:szCs w:val="32"/>
                      <w:lang w:eastAsia="en-AU"/>
                    </w:rPr>
                    <w:t xml:space="preserve">As at </w:t>
                  </w:r>
                  <w:r w:rsidR="00716B9E">
                    <w:rPr>
                      <w:rFonts w:ascii="Gill Sans MT" w:eastAsia="Times New Roman" w:hAnsi="Gill Sans MT" w:cs="Calibri"/>
                      <w:color w:val="305496"/>
                      <w:sz w:val="32"/>
                      <w:szCs w:val="32"/>
                      <w:lang w:eastAsia="en-AU"/>
                    </w:rPr>
                    <w:t>30 June</w:t>
                  </w:r>
                  <w:r w:rsidRPr="00E86079">
                    <w:rPr>
                      <w:rFonts w:ascii="Gill Sans MT" w:eastAsia="Times New Roman" w:hAnsi="Gill Sans MT" w:cs="Calibri"/>
                      <w:color w:val="305496"/>
                      <w:sz w:val="32"/>
                      <w:szCs w:val="32"/>
                      <w:lang w:eastAsia="en-AU"/>
                    </w:rPr>
                    <w:t xml:space="preserve"> 2021 (Quarter </w:t>
                  </w:r>
                  <w:r w:rsidR="00716B9E">
                    <w:rPr>
                      <w:rFonts w:ascii="Gill Sans MT" w:eastAsia="Times New Roman" w:hAnsi="Gill Sans MT" w:cs="Calibri"/>
                      <w:color w:val="305496"/>
                      <w:sz w:val="32"/>
                      <w:szCs w:val="32"/>
                      <w:lang w:eastAsia="en-AU"/>
                    </w:rPr>
                    <w:t>4</w:t>
                  </w:r>
                  <w:bookmarkStart w:id="67" w:name="_GoBack"/>
                  <w:bookmarkEnd w:id="67"/>
                  <w:r w:rsidRPr="00E86079">
                    <w:rPr>
                      <w:rFonts w:ascii="Gill Sans MT" w:eastAsia="Times New Roman" w:hAnsi="Gill Sans MT" w:cs="Calibri"/>
                      <w:color w:val="305496"/>
                      <w:sz w:val="32"/>
                      <w:szCs w:val="32"/>
                      <w:lang w:eastAsia="en-AU"/>
                    </w:rPr>
                    <w:t>)</w:t>
                  </w:r>
                </w:p>
              </w:tc>
              <w:tc>
                <w:tcPr>
                  <w:tcW w:w="2056" w:type="dxa"/>
                  <w:tcBorders>
                    <w:top w:val="nil"/>
                    <w:left w:val="nil"/>
                    <w:bottom w:val="nil"/>
                    <w:right w:val="nil"/>
                  </w:tcBorders>
                  <w:shd w:val="clear" w:color="auto" w:fill="auto"/>
                  <w:noWrap/>
                  <w:vAlign w:val="center"/>
                  <w:hideMark/>
                </w:tcPr>
                <w:p w14:paraId="7489407C" w14:textId="77777777" w:rsidR="00824398" w:rsidRPr="00E86079" w:rsidRDefault="00824398" w:rsidP="00211942">
                  <w:pPr>
                    <w:spacing w:before="0" w:after="0" w:line="240" w:lineRule="auto"/>
                    <w:rPr>
                      <w:rFonts w:ascii="Gill Sans MT" w:eastAsia="Times New Roman" w:hAnsi="Gill Sans MT" w:cs="Calibri"/>
                      <w:color w:val="305496"/>
                      <w:sz w:val="32"/>
                      <w:szCs w:val="32"/>
                      <w:lang w:eastAsia="en-AU"/>
                    </w:rPr>
                  </w:pPr>
                </w:p>
              </w:tc>
              <w:tc>
                <w:tcPr>
                  <w:tcW w:w="2035" w:type="dxa"/>
                  <w:tcBorders>
                    <w:top w:val="nil"/>
                    <w:left w:val="nil"/>
                    <w:bottom w:val="nil"/>
                    <w:right w:val="nil"/>
                  </w:tcBorders>
                  <w:shd w:val="clear" w:color="auto" w:fill="auto"/>
                  <w:noWrap/>
                  <w:vAlign w:val="center"/>
                  <w:hideMark/>
                </w:tcPr>
                <w:p w14:paraId="507BD6E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B9DA1CD" w14:textId="77777777" w:rsidTr="00211942">
              <w:trPr>
                <w:trHeight w:val="345"/>
              </w:trPr>
              <w:tc>
                <w:tcPr>
                  <w:tcW w:w="1199" w:type="dxa"/>
                  <w:tcBorders>
                    <w:top w:val="nil"/>
                    <w:left w:val="nil"/>
                    <w:bottom w:val="nil"/>
                    <w:right w:val="nil"/>
                  </w:tcBorders>
                  <w:shd w:val="clear" w:color="auto" w:fill="auto"/>
                  <w:noWrap/>
                  <w:vAlign w:val="center"/>
                  <w:hideMark/>
                </w:tcPr>
                <w:p w14:paraId="484F359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vAlign w:val="center"/>
                  <w:hideMark/>
                </w:tcPr>
                <w:p w14:paraId="21C7B434"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0558FA4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4185F891"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B24B470" w14:textId="77777777" w:rsidTr="00211942">
              <w:trPr>
                <w:trHeight w:val="435"/>
              </w:trPr>
              <w:tc>
                <w:tcPr>
                  <w:tcW w:w="5897" w:type="dxa"/>
                  <w:gridSpan w:val="2"/>
                  <w:tcBorders>
                    <w:top w:val="nil"/>
                    <w:left w:val="nil"/>
                    <w:bottom w:val="nil"/>
                    <w:right w:val="nil"/>
                  </w:tcBorders>
                  <w:shd w:val="clear" w:color="auto" w:fill="auto"/>
                  <w:noWrap/>
                  <w:vAlign w:val="center"/>
                  <w:hideMark/>
                </w:tcPr>
                <w:p w14:paraId="7955081E"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Road Safety Levy Opening Summary</w:t>
                  </w:r>
                </w:p>
              </w:tc>
              <w:tc>
                <w:tcPr>
                  <w:tcW w:w="2056" w:type="dxa"/>
                  <w:tcBorders>
                    <w:top w:val="nil"/>
                    <w:left w:val="nil"/>
                    <w:bottom w:val="nil"/>
                    <w:right w:val="nil"/>
                  </w:tcBorders>
                  <w:shd w:val="clear" w:color="auto" w:fill="auto"/>
                  <w:noWrap/>
                  <w:vAlign w:val="center"/>
                  <w:hideMark/>
                </w:tcPr>
                <w:p w14:paraId="4E254E26"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0833ED5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08FCC29"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5A2B0F5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Opening Balance as at 01 July 2020</w:t>
                  </w:r>
                </w:p>
              </w:tc>
              <w:tc>
                <w:tcPr>
                  <w:tcW w:w="2056" w:type="dxa"/>
                  <w:tcBorders>
                    <w:top w:val="nil"/>
                    <w:left w:val="nil"/>
                    <w:bottom w:val="nil"/>
                    <w:right w:val="nil"/>
                  </w:tcBorders>
                  <w:shd w:val="clear" w:color="auto" w:fill="auto"/>
                  <w:noWrap/>
                  <w:vAlign w:val="center"/>
                  <w:hideMark/>
                </w:tcPr>
                <w:p w14:paraId="40F96B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2035" w:type="dxa"/>
                  <w:tcBorders>
                    <w:top w:val="nil"/>
                    <w:left w:val="nil"/>
                    <w:bottom w:val="nil"/>
                    <w:right w:val="nil"/>
                  </w:tcBorders>
                  <w:shd w:val="clear" w:color="auto" w:fill="auto"/>
                  <w:noWrap/>
                  <w:vAlign w:val="center"/>
                  <w:hideMark/>
                </w:tcPr>
                <w:p w14:paraId="3B9C26F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19,239,486 </w:t>
                  </w:r>
                </w:p>
              </w:tc>
            </w:tr>
            <w:tr w:rsidR="00824398" w:rsidRPr="00E86079" w14:paraId="707B7E4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579839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Annual Allocation to Road Safety Operations</w:t>
                  </w:r>
                </w:p>
              </w:tc>
              <w:tc>
                <w:tcPr>
                  <w:tcW w:w="2056" w:type="dxa"/>
                  <w:tcBorders>
                    <w:top w:val="nil"/>
                    <w:left w:val="nil"/>
                    <w:bottom w:val="nil"/>
                    <w:right w:val="nil"/>
                  </w:tcBorders>
                  <w:shd w:val="clear" w:color="auto" w:fill="auto"/>
                  <w:noWrap/>
                  <w:vAlign w:val="center"/>
                  <w:hideMark/>
                </w:tcPr>
                <w:p w14:paraId="05E0FB06"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2035" w:type="dxa"/>
                  <w:tcBorders>
                    <w:top w:val="nil"/>
                    <w:left w:val="nil"/>
                    <w:bottom w:val="nil"/>
                    <w:right w:val="nil"/>
                  </w:tcBorders>
                  <w:shd w:val="clear" w:color="auto" w:fill="auto"/>
                  <w:noWrap/>
                  <w:vAlign w:val="center"/>
                  <w:hideMark/>
                </w:tcPr>
                <w:p w14:paraId="230ACD87"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2,600,000 </w:t>
                  </w:r>
                </w:p>
              </w:tc>
            </w:tr>
            <w:tr w:rsidR="00824398" w:rsidRPr="00E86079" w14:paraId="410E8B19" w14:textId="77777777" w:rsidTr="00211942">
              <w:trPr>
                <w:trHeight w:val="300"/>
              </w:trPr>
              <w:tc>
                <w:tcPr>
                  <w:tcW w:w="1199" w:type="dxa"/>
                  <w:tcBorders>
                    <w:top w:val="nil"/>
                    <w:left w:val="nil"/>
                    <w:bottom w:val="nil"/>
                    <w:right w:val="nil"/>
                  </w:tcBorders>
                  <w:shd w:val="clear" w:color="auto" w:fill="auto"/>
                  <w:noWrap/>
                  <w:vAlign w:val="center"/>
                  <w:hideMark/>
                </w:tcPr>
                <w:p w14:paraId="4CA903AC"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noWrap/>
                  <w:vAlign w:val="center"/>
                  <w:hideMark/>
                </w:tcPr>
                <w:p w14:paraId="0AFEC4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6ABA2694"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0266E93D"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CE0FF6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65FB11ED"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Revenue Summary</w:t>
                  </w:r>
                </w:p>
              </w:tc>
              <w:tc>
                <w:tcPr>
                  <w:tcW w:w="2056" w:type="dxa"/>
                  <w:tcBorders>
                    <w:top w:val="nil"/>
                    <w:left w:val="nil"/>
                    <w:bottom w:val="nil"/>
                    <w:right w:val="nil"/>
                  </w:tcBorders>
                  <w:shd w:val="clear" w:color="auto" w:fill="auto"/>
                  <w:noWrap/>
                  <w:vAlign w:val="center"/>
                  <w:hideMark/>
                </w:tcPr>
                <w:p w14:paraId="6BEBABC1"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4B28F2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3F8D1FE5" w14:textId="77777777" w:rsidTr="00211942">
              <w:trPr>
                <w:trHeight w:val="300"/>
              </w:trPr>
              <w:tc>
                <w:tcPr>
                  <w:tcW w:w="1199" w:type="dxa"/>
                  <w:tcBorders>
                    <w:top w:val="nil"/>
                    <w:left w:val="nil"/>
                    <w:bottom w:val="nil"/>
                    <w:right w:val="nil"/>
                  </w:tcBorders>
                  <w:shd w:val="clear" w:color="auto" w:fill="auto"/>
                  <w:noWrap/>
                  <w:vAlign w:val="center"/>
                  <w:hideMark/>
                </w:tcPr>
                <w:p w14:paraId="5EB3AB19"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2DB7C868"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7E900DF3"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(FY21) </w:t>
                  </w:r>
                </w:p>
              </w:tc>
              <w:tc>
                <w:tcPr>
                  <w:tcW w:w="2035" w:type="dxa"/>
                  <w:tcBorders>
                    <w:top w:val="nil"/>
                    <w:left w:val="nil"/>
                    <w:bottom w:val="nil"/>
                    <w:right w:val="nil"/>
                  </w:tcBorders>
                  <w:shd w:val="clear" w:color="auto" w:fill="auto"/>
                  <w:noWrap/>
                  <w:vAlign w:val="center"/>
                  <w:hideMark/>
                </w:tcPr>
                <w:p w14:paraId="7774311D"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1929DA6C"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240D5F7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Motor Accident Insurance Board Funding</w:t>
                  </w:r>
                </w:p>
              </w:tc>
              <w:tc>
                <w:tcPr>
                  <w:tcW w:w="2056" w:type="dxa"/>
                  <w:tcBorders>
                    <w:top w:val="nil"/>
                    <w:left w:val="nil"/>
                    <w:bottom w:val="nil"/>
                    <w:right w:val="nil"/>
                  </w:tcBorders>
                  <w:shd w:val="clear" w:color="auto" w:fill="auto"/>
                  <w:noWrap/>
                  <w:vAlign w:val="center"/>
                  <w:hideMark/>
                </w:tcPr>
                <w:p w14:paraId="301553A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1,300,000 </w:t>
                  </w:r>
                </w:p>
              </w:tc>
              <w:tc>
                <w:tcPr>
                  <w:tcW w:w="2035" w:type="dxa"/>
                  <w:tcBorders>
                    <w:top w:val="nil"/>
                    <w:left w:val="nil"/>
                    <w:bottom w:val="nil"/>
                    <w:right w:val="nil"/>
                  </w:tcBorders>
                  <w:shd w:val="clear" w:color="auto" w:fill="auto"/>
                  <w:noWrap/>
                  <w:vAlign w:val="center"/>
                  <w:hideMark/>
                </w:tcPr>
                <w:p w14:paraId="3D379A5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973,273 </w:t>
                  </w:r>
                </w:p>
              </w:tc>
            </w:tr>
            <w:tr w:rsidR="00824398" w:rsidRPr="00E86079" w14:paraId="5E1DA0F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75AD25A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Revenue Inflows from Registrations</w:t>
                  </w:r>
                </w:p>
              </w:tc>
              <w:tc>
                <w:tcPr>
                  <w:tcW w:w="2056" w:type="dxa"/>
                  <w:tcBorders>
                    <w:top w:val="nil"/>
                    <w:left w:val="nil"/>
                    <w:bottom w:val="nil"/>
                    <w:right w:val="nil"/>
                  </w:tcBorders>
                  <w:shd w:val="clear" w:color="auto" w:fill="auto"/>
                  <w:noWrap/>
                  <w:vAlign w:val="center"/>
                  <w:hideMark/>
                </w:tcPr>
                <w:p w14:paraId="0E89FE91"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14,386,832 </w:t>
                  </w:r>
                </w:p>
              </w:tc>
              <w:tc>
                <w:tcPr>
                  <w:tcW w:w="2035" w:type="dxa"/>
                  <w:tcBorders>
                    <w:top w:val="nil"/>
                    <w:left w:val="nil"/>
                    <w:bottom w:val="nil"/>
                    <w:right w:val="nil"/>
                  </w:tcBorders>
                  <w:shd w:val="clear" w:color="auto" w:fill="auto"/>
                  <w:noWrap/>
                  <w:vAlign w:val="center"/>
                  <w:hideMark/>
                </w:tcPr>
                <w:p w14:paraId="5EF7A910"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11,502,786 </w:t>
                  </w:r>
                </w:p>
              </w:tc>
            </w:tr>
            <w:tr w:rsidR="00824398" w:rsidRPr="00E86079" w14:paraId="2F5DB2F5"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31B592A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Funds Available for Distribution</w:t>
                  </w:r>
                </w:p>
              </w:tc>
              <w:tc>
                <w:tcPr>
                  <w:tcW w:w="2056" w:type="dxa"/>
                  <w:tcBorders>
                    <w:top w:val="nil"/>
                    <w:left w:val="nil"/>
                    <w:bottom w:val="nil"/>
                    <w:right w:val="nil"/>
                  </w:tcBorders>
                  <w:shd w:val="clear" w:color="auto" w:fill="auto"/>
                  <w:noWrap/>
                  <w:vAlign w:val="center"/>
                  <w:hideMark/>
                </w:tcPr>
                <w:p w14:paraId="1DC8DA5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32,326,318 </w:t>
                  </w:r>
                </w:p>
              </w:tc>
              <w:tc>
                <w:tcPr>
                  <w:tcW w:w="2035" w:type="dxa"/>
                  <w:tcBorders>
                    <w:top w:val="nil"/>
                    <w:left w:val="nil"/>
                    <w:bottom w:val="nil"/>
                    <w:right w:val="nil"/>
                  </w:tcBorders>
                  <w:shd w:val="clear" w:color="auto" w:fill="auto"/>
                  <w:noWrap/>
                  <w:vAlign w:val="center"/>
                  <w:hideMark/>
                </w:tcPr>
                <w:p w14:paraId="3D6D90E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29,115,545 </w:t>
                  </w:r>
                </w:p>
              </w:tc>
            </w:tr>
            <w:tr w:rsidR="00824398" w:rsidRPr="00E86079" w14:paraId="1EB5D601" w14:textId="77777777" w:rsidTr="00211942">
              <w:trPr>
                <w:trHeight w:val="300"/>
              </w:trPr>
              <w:tc>
                <w:tcPr>
                  <w:tcW w:w="1199" w:type="dxa"/>
                  <w:tcBorders>
                    <w:top w:val="nil"/>
                    <w:left w:val="nil"/>
                    <w:bottom w:val="nil"/>
                    <w:right w:val="nil"/>
                  </w:tcBorders>
                  <w:shd w:val="clear" w:color="auto" w:fill="auto"/>
                  <w:noWrap/>
                  <w:vAlign w:val="center"/>
                  <w:hideMark/>
                </w:tcPr>
                <w:p w14:paraId="38A73932"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vAlign w:val="center"/>
                  <w:hideMark/>
                </w:tcPr>
                <w:p w14:paraId="024A04FD"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6CAE1ED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6EE33D5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2AC8B492" w14:textId="77777777" w:rsidTr="00211942">
              <w:trPr>
                <w:trHeight w:val="435"/>
              </w:trPr>
              <w:tc>
                <w:tcPr>
                  <w:tcW w:w="5897" w:type="dxa"/>
                  <w:gridSpan w:val="2"/>
                  <w:tcBorders>
                    <w:top w:val="nil"/>
                    <w:left w:val="nil"/>
                    <w:bottom w:val="nil"/>
                    <w:right w:val="nil"/>
                  </w:tcBorders>
                  <w:shd w:val="clear" w:color="auto" w:fill="auto"/>
                  <w:noWrap/>
                  <w:vAlign w:val="center"/>
                  <w:hideMark/>
                </w:tcPr>
                <w:p w14:paraId="40DFA746"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Expenditure Summary</w:t>
                  </w:r>
                </w:p>
              </w:tc>
              <w:tc>
                <w:tcPr>
                  <w:tcW w:w="2056" w:type="dxa"/>
                  <w:tcBorders>
                    <w:top w:val="nil"/>
                    <w:left w:val="nil"/>
                    <w:bottom w:val="nil"/>
                    <w:right w:val="nil"/>
                  </w:tcBorders>
                  <w:shd w:val="clear" w:color="auto" w:fill="auto"/>
                  <w:noWrap/>
                  <w:vAlign w:val="center"/>
                  <w:hideMark/>
                </w:tcPr>
                <w:p w14:paraId="5F210A22"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118EB52A"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6D402133" w14:textId="77777777" w:rsidTr="00211942">
              <w:trPr>
                <w:trHeight w:val="435"/>
              </w:trPr>
              <w:tc>
                <w:tcPr>
                  <w:tcW w:w="5897" w:type="dxa"/>
                  <w:gridSpan w:val="2"/>
                  <w:tcBorders>
                    <w:top w:val="nil"/>
                    <w:left w:val="nil"/>
                    <w:bottom w:val="nil"/>
                    <w:right w:val="nil"/>
                  </w:tcBorders>
                  <w:shd w:val="clear" w:color="auto" w:fill="auto"/>
                  <w:noWrap/>
                  <w:vAlign w:val="center"/>
                </w:tcPr>
                <w:p w14:paraId="70C4143C"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56" w:type="dxa"/>
                  <w:tcBorders>
                    <w:top w:val="nil"/>
                    <w:left w:val="nil"/>
                    <w:bottom w:val="nil"/>
                    <w:right w:val="nil"/>
                  </w:tcBorders>
                  <w:shd w:val="clear" w:color="auto" w:fill="auto"/>
                  <w:noWrap/>
                  <w:vAlign w:val="center"/>
                </w:tcPr>
                <w:p w14:paraId="2D4941C7"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tcPr>
                <w:p w14:paraId="6E6D2C0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5BAF8FA7" w14:textId="77777777" w:rsidTr="00211942">
              <w:trPr>
                <w:trHeight w:val="600"/>
              </w:trPr>
              <w:tc>
                <w:tcPr>
                  <w:tcW w:w="1199" w:type="dxa"/>
                  <w:tcBorders>
                    <w:top w:val="single" w:sz="4" w:space="0" w:color="auto"/>
                    <w:left w:val="nil"/>
                    <w:bottom w:val="nil"/>
                    <w:right w:val="nil"/>
                  </w:tcBorders>
                  <w:shd w:val="clear" w:color="auto" w:fill="auto"/>
                  <w:noWrap/>
                  <w:vAlign w:val="center"/>
                  <w:hideMark/>
                </w:tcPr>
                <w:p w14:paraId="50469524"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Theme no.</w:t>
                  </w:r>
                </w:p>
              </w:tc>
              <w:tc>
                <w:tcPr>
                  <w:tcW w:w="4698" w:type="dxa"/>
                  <w:tcBorders>
                    <w:top w:val="single" w:sz="4" w:space="0" w:color="auto"/>
                    <w:left w:val="nil"/>
                    <w:bottom w:val="nil"/>
                    <w:right w:val="nil"/>
                  </w:tcBorders>
                  <w:shd w:val="clear" w:color="auto" w:fill="auto"/>
                  <w:noWrap/>
                  <w:vAlign w:val="center"/>
                  <w:hideMark/>
                </w:tcPr>
                <w:p w14:paraId="3ED46A68"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Theme</w:t>
                  </w:r>
                </w:p>
              </w:tc>
              <w:tc>
                <w:tcPr>
                  <w:tcW w:w="2056" w:type="dxa"/>
                  <w:tcBorders>
                    <w:top w:val="single" w:sz="4" w:space="0" w:color="auto"/>
                    <w:left w:val="nil"/>
                    <w:bottom w:val="nil"/>
                    <w:right w:val="nil"/>
                  </w:tcBorders>
                  <w:shd w:val="clear" w:color="auto" w:fill="auto"/>
                  <w:noWrap/>
                  <w:vAlign w:val="center"/>
                  <w:hideMark/>
                </w:tcPr>
                <w:p w14:paraId="7602F9EF"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(FY21) </w:t>
                  </w:r>
                </w:p>
              </w:tc>
              <w:tc>
                <w:tcPr>
                  <w:tcW w:w="2035" w:type="dxa"/>
                  <w:tcBorders>
                    <w:top w:val="single" w:sz="4" w:space="0" w:color="auto"/>
                    <w:left w:val="nil"/>
                    <w:bottom w:val="nil"/>
                    <w:right w:val="nil"/>
                  </w:tcBorders>
                  <w:shd w:val="clear" w:color="auto" w:fill="auto"/>
                  <w:noWrap/>
                  <w:vAlign w:val="center"/>
                  <w:hideMark/>
                </w:tcPr>
                <w:p w14:paraId="6B3B4413"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12112531" w14:textId="77777777" w:rsidTr="00211942">
              <w:trPr>
                <w:trHeight w:val="402"/>
              </w:trPr>
              <w:tc>
                <w:tcPr>
                  <w:tcW w:w="1199" w:type="dxa"/>
                  <w:tcBorders>
                    <w:top w:val="nil"/>
                    <w:left w:val="nil"/>
                    <w:bottom w:val="nil"/>
                    <w:right w:val="nil"/>
                  </w:tcBorders>
                  <w:shd w:val="clear" w:color="auto" w:fill="auto"/>
                  <w:noWrap/>
                  <w:vAlign w:val="center"/>
                  <w:hideMark/>
                </w:tcPr>
                <w:p w14:paraId="7926D22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1</w:t>
                  </w:r>
                </w:p>
              </w:tc>
              <w:tc>
                <w:tcPr>
                  <w:tcW w:w="4698" w:type="dxa"/>
                  <w:tcBorders>
                    <w:top w:val="nil"/>
                    <w:left w:val="nil"/>
                    <w:bottom w:val="nil"/>
                    <w:right w:val="nil"/>
                  </w:tcBorders>
                  <w:shd w:val="clear" w:color="auto" w:fill="auto"/>
                  <w:noWrap/>
                  <w:vAlign w:val="center"/>
                  <w:hideMark/>
                </w:tcPr>
                <w:p w14:paraId="6159363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Making our Rural Roads Safer</w:t>
                  </w:r>
                </w:p>
              </w:tc>
              <w:tc>
                <w:tcPr>
                  <w:tcW w:w="2056" w:type="dxa"/>
                  <w:tcBorders>
                    <w:top w:val="nil"/>
                    <w:left w:val="nil"/>
                    <w:bottom w:val="nil"/>
                    <w:right w:val="nil"/>
                  </w:tcBorders>
                  <w:shd w:val="clear" w:color="auto" w:fill="auto"/>
                  <w:noWrap/>
                  <w:vAlign w:val="center"/>
                  <w:hideMark/>
                </w:tcPr>
                <w:p w14:paraId="368225EA"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7,135,343 </w:t>
                  </w:r>
                </w:p>
              </w:tc>
              <w:tc>
                <w:tcPr>
                  <w:tcW w:w="2035" w:type="dxa"/>
                  <w:tcBorders>
                    <w:top w:val="nil"/>
                    <w:left w:val="nil"/>
                    <w:bottom w:val="nil"/>
                    <w:right w:val="nil"/>
                  </w:tcBorders>
                  <w:shd w:val="clear" w:color="auto" w:fill="auto"/>
                  <w:noWrap/>
                  <w:vAlign w:val="center"/>
                  <w:hideMark/>
                </w:tcPr>
                <w:p w14:paraId="39F5497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515,580 </w:t>
                  </w:r>
                </w:p>
              </w:tc>
            </w:tr>
            <w:tr w:rsidR="00824398" w:rsidRPr="00E86079" w14:paraId="084A6A99" w14:textId="77777777" w:rsidTr="00211942">
              <w:trPr>
                <w:trHeight w:val="402"/>
              </w:trPr>
              <w:tc>
                <w:tcPr>
                  <w:tcW w:w="1199" w:type="dxa"/>
                  <w:tcBorders>
                    <w:top w:val="nil"/>
                    <w:left w:val="nil"/>
                    <w:bottom w:val="nil"/>
                    <w:right w:val="nil"/>
                  </w:tcBorders>
                  <w:shd w:val="clear" w:color="auto" w:fill="auto"/>
                  <w:noWrap/>
                  <w:vAlign w:val="center"/>
                  <w:hideMark/>
                </w:tcPr>
                <w:p w14:paraId="36CC880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2</w:t>
                  </w:r>
                </w:p>
              </w:tc>
              <w:tc>
                <w:tcPr>
                  <w:tcW w:w="4698" w:type="dxa"/>
                  <w:tcBorders>
                    <w:top w:val="nil"/>
                    <w:left w:val="nil"/>
                    <w:bottom w:val="nil"/>
                    <w:right w:val="nil"/>
                  </w:tcBorders>
                  <w:shd w:val="clear" w:color="auto" w:fill="auto"/>
                  <w:noWrap/>
                  <w:vAlign w:val="center"/>
                  <w:hideMark/>
                </w:tcPr>
                <w:p w14:paraId="5F8BCD2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Improving Safety in our Towns and Cities</w:t>
                  </w:r>
                </w:p>
              </w:tc>
              <w:tc>
                <w:tcPr>
                  <w:tcW w:w="2056" w:type="dxa"/>
                  <w:tcBorders>
                    <w:top w:val="nil"/>
                    <w:left w:val="nil"/>
                    <w:bottom w:val="nil"/>
                    <w:right w:val="nil"/>
                  </w:tcBorders>
                  <w:shd w:val="clear" w:color="auto" w:fill="auto"/>
                  <w:noWrap/>
                  <w:vAlign w:val="center"/>
                  <w:hideMark/>
                </w:tcPr>
                <w:p w14:paraId="114A7C75"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19,151,765 </w:t>
                  </w:r>
                </w:p>
              </w:tc>
              <w:tc>
                <w:tcPr>
                  <w:tcW w:w="2035" w:type="dxa"/>
                  <w:tcBorders>
                    <w:top w:val="nil"/>
                    <w:left w:val="nil"/>
                    <w:bottom w:val="nil"/>
                    <w:right w:val="nil"/>
                  </w:tcBorders>
                  <w:shd w:val="clear" w:color="auto" w:fill="auto"/>
                  <w:noWrap/>
                  <w:vAlign w:val="center"/>
                  <w:hideMark/>
                </w:tcPr>
                <w:p w14:paraId="719550D2"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2,923,165 </w:t>
                  </w:r>
                </w:p>
              </w:tc>
            </w:tr>
            <w:tr w:rsidR="00824398" w:rsidRPr="00E86079" w14:paraId="32DA91FC" w14:textId="77777777" w:rsidTr="00211942">
              <w:trPr>
                <w:trHeight w:val="402"/>
              </w:trPr>
              <w:tc>
                <w:tcPr>
                  <w:tcW w:w="1199" w:type="dxa"/>
                  <w:tcBorders>
                    <w:top w:val="nil"/>
                    <w:left w:val="nil"/>
                    <w:bottom w:val="nil"/>
                    <w:right w:val="nil"/>
                  </w:tcBorders>
                  <w:shd w:val="clear" w:color="auto" w:fill="auto"/>
                  <w:noWrap/>
                  <w:vAlign w:val="center"/>
                  <w:hideMark/>
                </w:tcPr>
                <w:p w14:paraId="29E82F0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3</w:t>
                  </w:r>
                </w:p>
              </w:tc>
              <w:tc>
                <w:tcPr>
                  <w:tcW w:w="4698" w:type="dxa"/>
                  <w:tcBorders>
                    <w:top w:val="nil"/>
                    <w:left w:val="nil"/>
                    <w:bottom w:val="nil"/>
                    <w:right w:val="nil"/>
                  </w:tcBorders>
                  <w:shd w:val="clear" w:color="auto" w:fill="auto"/>
                  <w:noWrap/>
                  <w:vAlign w:val="center"/>
                  <w:hideMark/>
                </w:tcPr>
                <w:p w14:paraId="4B61B36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Saving Young Lives</w:t>
                  </w:r>
                </w:p>
              </w:tc>
              <w:tc>
                <w:tcPr>
                  <w:tcW w:w="2056" w:type="dxa"/>
                  <w:tcBorders>
                    <w:top w:val="nil"/>
                    <w:left w:val="nil"/>
                    <w:bottom w:val="nil"/>
                    <w:right w:val="nil"/>
                  </w:tcBorders>
                  <w:shd w:val="clear" w:color="auto" w:fill="auto"/>
                  <w:noWrap/>
                  <w:vAlign w:val="center"/>
                  <w:hideMark/>
                </w:tcPr>
                <w:p w14:paraId="7E2D5527"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5,286,659 </w:t>
                  </w:r>
                </w:p>
              </w:tc>
              <w:tc>
                <w:tcPr>
                  <w:tcW w:w="2035" w:type="dxa"/>
                  <w:tcBorders>
                    <w:top w:val="nil"/>
                    <w:left w:val="nil"/>
                    <w:bottom w:val="nil"/>
                    <w:right w:val="nil"/>
                  </w:tcBorders>
                  <w:shd w:val="clear" w:color="auto" w:fill="auto"/>
                  <w:noWrap/>
                  <w:vAlign w:val="center"/>
                  <w:hideMark/>
                </w:tcPr>
                <w:p w14:paraId="2C28C356"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3,860,534 </w:t>
                  </w:r>
                </w:p>
              </w:tc>
            </w:tr>
            <w:tr w:rsidR="00824398" w:rsidRPr="00E86079" w14:paraId="068D2712" w14:textId="77777777" w:rsidTr="00211942">
              <w:trPr>
                <w:trHeight w:val="402"/>
              </w:trPr>
              <w:tc>
                <w:tcPr>
                  <w:tcW w:w="1199" w:type="dxa"/>
                  <w:tcBorders>
                    <w:top w:val="nil"/>
                    <w:left w:val="nil"/>
                    <w:bottom w:val="nil"/>
                    <w:right w:val="nil"/>
                  </w:tcBorders>
                  <w:shd w:val="clear" w:color="auto" w:fill="auto"/>
                  <w:noWrap/>
                  <w:vAlign w:val="center"/>
                  <w:hideMark/>
                </w:tcPr>
                <w:p w14:paraId="061F3EE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4</w:t>
                  </w:r>
                </w:p>
              </w:tc>
              <w:tc>
                <w:tcPr>
                  <w:tcW w:w="4698" w:type="dxa"/>
                  <w:tcBorders>
                    <w:top w:val="nil"/>
                    <w:left w:val="nil"/>
                    <w:bottom w:val="nil"/>
                    <w:right w:val="nil"/>
                  </w:tcBorders>
                  <w:shd w:val="clear" w:color="auto" w:fill="auto"/>
                  <w:noWrap/>
                  <w:vAlign w:val="center"/>
                  <w:hideMark/>
                </w:tcPr>
                <w:p w14:paraId="77BDBD6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Encouraging Safer Road Use</w:t>
                  </w:r>
                </w:p>
              </w:tc>
              <w:tc>
                <w:tcPr>
                  <w:tcW w:w="2056" w:type="dxa"/>
                  <w:tcBorders>
                    <w:top w:val="nil"/>
                    <w:left w:val="nil"/>
                    <w:bottom w:val="nil"/>
                    <w:right w:val="nil"/>
                  </w:tcBorders>
                  <w:shd w:val="clear" w:color="auto" w:fill="auto"/>
                  <w:noWrap/>
                  <w:vAlign w:val="center"/>
                  <w:hideMark/>
                </w:tcPr>
                <w:p w14:paraId="4518C255"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1,390,225 </w:t>
                  </w:r>
                </w:p>
              </w:tc>
              <w:tc>
                <w:tcPr>
                  <w:tcW w:w="2035" w:type="dxa"/>
                  <w:tcBorders>
                    <w:top w:val="nil"/>
                    <w:left w:val="nil"/>
                    <w:bottom w:val="nil"/>
                    <w:right w:val="nil"/>
                  </w:tcBorders>
                  <w:shd w:val="clear" w:color="auto" w:fill="auto"/>
                  <w:noWrap/>
                  <w:vAlign w:val="center"/>
                  <w:hideMark/>
                </w:tcPr>
                <w:p w14:paraId="61E41882"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1,077,893 </w:t>
                  </w:r>
                </w:p>
              </w:tc>
            </w:tr>
            <w:tr w:rsidR="00824398" w:rsidRPr="00E86079" w14:paraId="58B43A47" w14:textId="77777777" w:rsidTr="00211942">
              <w:trPr>
                <w:trHeight w:val="402"/>
              </w:trPr>
              <w:tc>
                <w:tcPr>
                  <w:tcW w:w="1199" w:type="dxa"/>
                  <w:tcBorders>
                    <w:top w:val="nil"/>
                    <w:left w:val="nil"/>
                    <w:bottom w:val="nil"/>
                    <w:right w:val="nil"/>
                  </w:tcBorders>
                  <w:shd w:val="clear" w:color="auto" w:fill="auto"/>
                  <w:noWrap/>
                  <w:vAlign w:val="center"/>
                  <w:hideMark/>
                </w:tcPr>
                <w:p w14:paraId="702089F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5</w:t>
                  </w:r>
                </w:p>
              </w:tc>
              <w:tc>
                <w:tcPr>
                  <w:tcW w:w="4698" w:type="dxa"/>
                  <w:tcBorders>
                    <w:top w:val="nil"/>
                    <w:left w:val="nil"/>
                    <w:bottom w:val="nil"/>
                    <w:right w:val="nil"/>
                  </w:tcBorders>
                  <w:shd w:val="clear" w:color="auto" w:fill="auto"/>
                  <w:noWrap/>
                  <w:vAlign w:val="center"/>
                  <w:hideMark/>
                </w:tcPr>
                <w:p w14:paraId="2B59E44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Making Visitors Safer</w:t>
                  </w:r>
                </w:p>
              </w:tc>
              <w:tc>
                <w:tcPr>
                  <w:tcW w:w="2056" w:type="dxa"/>
                  <w:tcBorders>
                    <w:top w:val="nil"/>
                    <w:left w:val="nil"/>
                    <w:bottom w:val="nil"/>
                    <w:right w:val="nil"/>
                  </w:tcBorders>
                  <w:shd w:val="clear" w:color="auto" w:fill="auto"/>
                  <w:noWrap/>
                  <w:vAlign w:val="center"/>
                  <w:hideMark/>
                </w:tcPr>
                <w:p w14:paraId="32977B4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563,590 </w:t>
                  </w:r>
                </w:p>
              </w:tc>
              <w:tc>
                <w:tcPr>
                  <w:tcW w:w="2035" w:type="dxa"/>
                  <w:tcBorders>
                    <w:top w:val="nil"/>
                    <w:left w:val="nil"/>
                    <w:bottom w:val="nil"/>
                    <w:right w:val="nil"/>
                  </w:tcBorders>
                  <w:shd w:val="clear" w:color="auto" w:fill="auto"/>
                  <w:noWrap/>
                  <w:vAlign w:val="center"/>
                  <w:hideMark/>
                </w:tcPr>
                <w:p w14:paraId="7861BD9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90,362 </w:t>
                  </w:r>
                </w:p>
              </w:tc>
            </w:tr>
            <w:tr w:rsidR="00824398" w:rsidRPr="00E86079" w14:paraId="02374650" w14:textId="77777777" w:rsidTr="00211942">
              <w:trPr>
                <w:trHeight w:val="402"/>
              </w:trPr>
              <w:tc>
                <w:tcPr>
                  <w:tcW w:w="1199" w:type="dxa"/>
                  <w:tcBorders>
                    <w:top w:val="nil"/>
                    <w:left w:val="nil"/>
                    <w:bottom w:val="nil"/>
                    <w:right w:val="nil"/>
                  </w:tcBorders>
                  <w:shd w:val="clear" w:color="auto" w:fill="auto"/>
                  <w:noWrap/>
                  <w:vAlign w:val="center"/>
                  <w:hideMark/>
                </w:tcPr>
                <w:p w14:paraId="152C9495"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6</w:t>
                  </w:r>
                </w:p>
              </w:tc>
              <w:tc>
                <w:tcPr>
                  <w:tcW w:w="4698" w:type="dxa"/>
                  <w:tcBorders>
                    <w:top w:val="nil"/>
                    <w:left w:val="nil"/>
                    <w:bottom w:val="nil"/>
                    <w:right w:val="nil"/>
                  </w:tcBorders>
                  <w:shd w:val="clear" w:color="auto" w:fill="auto"/>
                  <w:noWrap/>
                  <w:vAlign w:val="center"/>
                  <w:hideMark/>
                </w:tcPr>
                <w:p w14:paraId="6A4CC2F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Improving Safety Through Vehicles and Technology</w:t>
                  </w:r>
                </w:p>
              </w:tc>
              <w:tc>
                <w:tcPr>
                  <w:tcW w:w="2056" w:type="dxa"/>
                  <w:tcBorders>
                    <w:top w:val="nil"/>
                    <w:left w:val="nil"/>
                    <w:bottom w:val="nil"/>
                    <w:right w:val="nil"/>
                  </w:tcBorders>
                  <w:shd w:val="clear" w:color="auto" w:fill="auto"/>
                  <w:noWrap/>
                  <w:vAlign w:val="center"/>
                  <w:hideMark/>
                </w:tcPr>
                <w:p w14:paraId="1DE139D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385,225 </w:t>
                  </w:r>
                </w:p>
              </w:tc>
              <w:tc>
                <w:tcPr>
                  <w:tcW w:w="2035" w:type="dxa"/>
                  <w:tcBorders>
                    <w:top w:val="nil"/>
                    <w:left w:val="nil"/>
                    <w:bottom w:val="nil"/>
                    <w:right w:val="nil"/>
                  </w:tcBorders>
                  <w:shd w:val="clear" w:color="auto" w:fill="auto"/>
                  <w:noWrap/>
                  <w:vAlign w:val="center"/>
                  <w:hideMark/>
                </w:tcPr>
                <w:p w14:paraId="64754725"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9,184 </w:t>
                  </w:r>
                </w:p>
              </w:tc>
            </w:tr>
            <w:tr w:rsidR="00824398" w:rsidRPr="00E86079" w14:paraId="6EBA5A96" w14:textId="77777777" w:rsidTr="00211942">
              <w:trPr>
                <w:trHeight w:val="402"/>
              </w:trPr>
              <w:tc>
                <w:tcPr>
                  <w:tcW w:w="1199" w:type="dxa"/>
                  <w:tcBorders>
                    <w:top w:val="nil"/>
                    <w:left w:val="nil"/>
                    <w:bottom w:val="nil"/>
                    <w:right w:val="nil"/>
                  </w:tcBorders>
                  <w:shd w:val="clear" w:color="auto" w:fill="auto"/>
                  <w:noWrap/>
                  <w:vAlign w:val="center"/>
                  <w:hideMark/>
                </w:tcPr>
                <w:p w14:paraId="1D9125C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7</w:t>
                  </w:r>
                </w:p>
              </w:tc>
              <w:tc>
                <w:tcPr>
                  <w:tcW w:w="4698" w:type="dxa"/>
                  <w:tcBorders>
                    <w:top w:val="nil"/>
                    <w:left w:val="nil"/>
                    <w:bottom w:val="nil"/>
                    <w:right w:val="nil"/>
                  </w:tcBorders>
                  <w:shd w:val="clear" w:color="auto" w:fill="auto"/>
                  <w:noWrap/>
                  <w:vAlign w:val="center"/>
                  <w:hideMark/>
                </w:tcPr>
                <w:p w14:paraId="6464394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General Support</w:t>
                  </w:r>
                </w:p>
              </w:tc>
              <w:tc>
                <w:tcPr>
                  <w:tcW w:w="2056" w:type="dxa"/>
                  <w:tcBorders>
                    <w:top w:val="nil"/>
                    <w:left w:val="nil"/>
                    <w:bottom w:val="nil"/>
                    <w:right w:val="nil"/>
                  </w:tcBorders>
                  <w:shd w:val="clear" w:color="auto" w:fill="auto"/>
                  <w:noWrap/>
                  <w:vAlign w:val="center"/>
                  <w:hideMark/>
                </w:tcPr>
                <w:p w14:paraId="73F59F9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748,309 </w:t>
                  </w:r>
                </w:p>
              </w:tc>
              <w:tc>
                <w:tcPr>
                  <w:tcW w:w="2035" w:type="dxa"/>
                  <w:tcBorders>
                    <w:top w:val="nil"/>
                    <w:left w:val="nil"/>
                    <w:bottom w:val="nil"/>
                    <w:right w:val="nil"/>
                  </w:tcBorders>
                  <w:shd w:val="clear" w:color="auto" w:fill="auto"/>
                  <w:noWrap/>
                  <w:vAlign w:val="center"/>
                  <w:hideMark/>
                </w:tcPr>
                <w:p w14:paraId="30F9804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356,370 </w:t>
                  </w:r>
                </w:p>
              </w:tc>
            </w:tr>
            <w:tr w:rsidR="00824398" w:rsidRPr="00E86079" w14:paraId="487E11DD" w14:textId="77777777" w:rsidTr="00211942">
              <w:trPr>
                <w:trHeight w:val="87"/>
              </w:trPr>
              <w:tc>
                <w:tcPr>
                  <w:tcW w:w="1199" w:type="dxa"/>
                  <w:tcBorders>
                    <w:top w:val="nil"/>
                    <w:left w:val="nil"/>
                    <w:bottom w:val="nil"/>
                    <w:right w:val="nil"/>
                  </w:tcBorders>
                  <w:shd w:val="clear" w:color="auto" w:fill="auto"/>
                  <w:noWrap/>
                  <w:vAlign w:val="center"/>
                  <w:hideMark/>
                </w:tcPr>
                <w:p w14:paraId="7E321AEF"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vAlign w:val="center"/>
                  <w:hideMark/>
                </w:tcPr>
                <w:p w14:paraId="63403922"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31DCC65D"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7DB29EAB"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A3EBAAC"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27801BF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vAlign w:val="center"/>
                  <w:hideMark/>
                </w:tcPr>
                <w:p w14:paraId="78BE5E12"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3A2BDC57"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3FB0BC90"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477C4703" w14:textId="77777777" w:rsidTr="00211942">
              <w:trPr>
                <w:trHeight w:val="600"/>
              </w:trPr>
              <w:tc>
                <w:tcPr>
                  <w:tcW w:w="5897" w:type="dxa"/>
                  <w:gridSpan w:val="2"/>
                  <w:tcBorders>
                    <w:top w:val="nil"/>
                    <w:left w:val="nil"/>
                    <w:bottom w:val="nil"/>
                    <w:right w:val="nil"/>
                  </w:tcBorders>
                  <w:shd w:val="clear" w:color="auto" w:fill="auto"/>
                  <w:noWrap/>
                  <w:vAlign w:val="center"/>
                  <w:hideMark/>
                </w:tcPr>
                <w:p w14:paraId="538C5AEF"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Budget and Expenditure by Category</w:t>
                  </w:r>
                </w:p>
              </w:tc>
              <w:tc>
                <w:tcPr>
                  <w:tcW w:w="2056" w:type="dxa"/>
                  <w:tcBorders>
                    <w:top w:val="nil"/>
                    <w:left w:val="nil"/>
                    <w:bottom w:val="nil"/>
                    <w:right w:val="nil"/>
                  </w:tcBorders>
                  <w:shd w:val="clear" w:color="auto" w:fill="auto"/>
                  <w:noWrap/>
                  <w:vAlign w:val="center"/>
                  <w:hideMark/>
                </w:tcPr>
                <w:p w14:paraId="4A8965CE"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(FY21) </w:t>
                  </w:r>
                </w:p>
              </w:tc>
              <w:tc>
                <w:tcPr>
                  <w:tcW w:w="2035" w:type="dxa"/>
                  <w:tcBorders>
                    <w:top w:val="nil"/>
                    <w:left w:val="nil"/>
                    <w:bottom w:val="nil"/>
                    <w:right w:val="nil"/>
                  </w:tcBorders>
                  <w:shd w:val="clear" w:color="auto" w:fill="auto"/>
                  <w:noWrap/>
                  <w:vAlign w:val="center"/>
                  <w:hideMark/>
                </w:tcPr>
                <w:p w14:paraId="141367A8"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52BCC7B1" w14:textId="77777777" w:rsidTr="00211942">
              <w:trPr>
                <w:trHeight w:val="402"/>
              </w:trPr>
              <w:tc>
                <w:tcPr>
                  <w:tcW w:w="5897" w:type="dxa"/>
                  <w:gridSpan w:val="2"/>
                  <w:tcBorders>
                    <w:top w:val="nil"/>
                    <w:left w:val="nil"/>
                    <w:bottom w:val="nil"/>
                    <w:right w:val="nil"/>
                  </w:tcBorders>
                  <w:shd w:val="clear" w:color="auto" w:fill="auto"/>
                  <w:noWrap/>
                  <w:vAlign w:val="center"/>
                  <w:hideMark/>
                </w:tcPr>
                <w:p w14:paraId="05BD13A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Infrastructure Expenditure*</w:t>
                  </w:r>
                </w:p>
              </w:tc>
              <w:tc>
                <w:tcPr>
                  <w:tcW w:w="2056" w:type="dxa"/>
                  <w:tcBorders>
                    <w:top w:val="nil"/>
                    <w:left w:val="nil"/>
                    <w:bottom w:val="nil"/>
                    <w:right w:val="nil"/>
                  </w:tcBorders>
                  <w:shd w:val="clear" w:color="auto" w:fill="auto"/>
                  <w:noWrap/>
                  <w:vAlign w:val="center"/>
                  <w:hideMark/>
                </w:tcPr>
                <w:p w14:paraId="41A7FE81"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26,332,046 </w:t>
                  </w:r>
                </w:p>
              </w:tc>
              <w:tc>
                <w:tcPr>
                  <w:tcW w:w="2035" w:type="dxa"/>
                  <w:tcBorders>
                    <w:top w:val="nil"/>
                    <w:left w:val="nil"/>
                    <w:bottom w:val="nil"/>
                    <w:right w:val="nil"/>
                  </w:tcBorders>
                  <w:shd w:val="clear" w:color="auto" w:fill="auto"/>
                  <w:noWrap/>
                  <w:vAlign w:val="center"/>
                  <w:hideMark/>
                </w:tcPr>
                <w:p w14:paraId="64DB78F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2,309,507 </w:t>
                  </w:r>
                </w:p>
              </w:tc>
            </w:tr>
            <w:tr w:rsidR="00824398" w:rsidRPr="00E86079" w14:paraId="0B581551" w14:textId="77777777" w:rsidTr="00211942">
              <w:trPr>
                <w:trHeight w:val="402"/>
              </w:trPr>
              <w:tc>
                <w:tcPr>
                  <w:tcW w:w="5897" w:type="dxa"/>
                  <w:gridSpan w:val="2"/>
                  <w:tcBorders>
                    <w:top w:val="nil"/>
                    <w:left w:val="nil"/>
                    <w:bottom w:val="nil"/>
                    <w:right w:val="nil"/>
                  </w:tcBorders>
                  <w:shd w:val="clear" w:color="auto" w:fill="auto"/>
                  <w:noWrap/>
                  <w:vAlign w:val="center"/>
                  <w:hideMark/>
                </w:tcPr>
                <w:p w14:paraId="2F45A5F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Policy &amp; Projects Expenditure*</w:t>
                  </w:r>
                </w:p>
              </w:tc>
              <w:tc>
                <w:tcPr>
                  <w:tcW w:w="2056" w:type="dxa"/>
                  <w:tcBorders>
                    <w:top w:val="nil"/>
                    <w:left w:val="nil"/>
                    <w:bottom w:val="nil"/>
                    <w:right w:val="nil"/>
                  </w:tcBorders>
                  <w:shd w:val="clear" w:color="auto" w:fill="auto"/>
                  <w:noWrap/>
                  <w:vAlign w:val="center"/>
                  <w:hideMark/>
                </w:tcPr>
                <w:p w14:paraId="1DFCFEA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8,682,842 </w:t>
                  </w:r>
                </w:p>
              </w:tc>
              <w:tc>
                <w:tcPr>
                  <w:tcW w:w="2035" w:type="dxa"/>
                  <w:tcBorders>
                    <w:top w:val="nil"/>
                    <w:left w:val="nil"/>
                    <w:bottom w:val="nil"/>
                    <w:right w:val="nil"/>
                  </w:tcBorders>
                  <w:shd w:val="clear" w:color="auto" w:fill="auto"/>
                  <w:noWrap/>
                  <w:vAlign w:val="center"/>
                  <w:hideMark/>
                </w:tcPr>
                <w:p w14:paraId="0DC2F5B0"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5,648,171 </w:t>
                  </w:r>
                </w:p>
              </w:tc>
            </w:tr>
            <w:tr w:rsidR="00824398" w:rsidRPr="00E86079" w14:paraId="3BBBD604" w14:textId="77777777" w:rsidTr="00211942">
              <w:trPr>
                <w:trHeight w:val="87"/>
              </w:trPr>
              <w:tc>
                <w:tcPr>
                  <w:tcW w:w="1199" w:type="dxa"/>
                  <w:tcBorders>
                    <w:top w:val="nil"/>
                    <w:left w:val="nil"/>
                    <w:bottom w:val="nil"/>
                    <w:right w:val="nil"/>
                  </w:tcBorders>
                  <w:shd w:val="clear" w:color="auto" w:fill="auto"/>
                  <w:noWrap/>
                  <w:vAlign w:val="center"/>
                  <w:hideMark/>
                </w:tcPr>
                <w:p w14:paraId="4D3676A1"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vAlign w:val="center"/>
                  <w:hideMark/>
                </w:tcPr>
                <w:p w14:paraId="3D71CCCA"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51CA341A"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553DB7AA"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5A7C7489"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300E28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vAlign w:val="center"/>
                  <w:hideMark/>
                </w:tcPr>
                <w:p w14:paraId="2A32AB2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74DDD0A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7C9AD22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2E63DF22"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738F944B"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Total Expenditure</w:t>
                  </w:r>
                </w:p>
              </w:tc>
              <w:tc>
                <w:tcPr>
                  <w:tcW w:w="2056" w:type="dxa"/>
                  <w:tcBorders>
                    <w:top w:val="nil"/>
                    <w:left w:val="nil"/>
                    <w:bottom w:val="nil"/>
                    <w:right w:val="nil"/>
                  </w:tcBorders>
                  <w:shd w:val="clear" w:color="auto" w:fill="auto"/>
                  <w:noWrap/>
                  <w:vAlign w:val="center"/>
                  <w:hideMark/>
                </w:tcPr>
                <w:p w14:paraId="6638E9F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35,014,888 </w:t>
                  </w:r>
                </w:p>
              </w:tc>
              <w:tc>
                <w:tcPr>
                  <w:tcW w:w="2035" w:type="dxa"/>
                  <w:tcBorders>
                    <w:top w:val="nil"/>
                    <w:left w:val="nil"/>
                    <w:bottom w:val="nil"/>
                    <w:right w:val="nil"/>
                  </w:tcBorders>
                  <w:shd w:val="clear" w:color="auto" w:fill="auto"/>
                  <w:noWrap/>
                  <w:vAlign w:val="center"/>
                  <w:hideMark/>
                </w:tcPr>
                <w:p w14:paraId="3075B31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w:t>
                  </w:r>
                  <w:r>
                    <w:rPr>
                      <w:rFonts w:ascii="Gill Sans MT" w:eastAsia="Times New Roman" w:hAnsi="Gill Sans MT" w:cs="Calibri"/>
                      <w:color w:val="000000"/>
                      <w:lang w:eastAsia="en-AU"/>
                    </w:rPr>
                    <w:t>7,957,677</w:t>
                  </w:r>
                </w:p>
              </w:tc>
            </w:tr>
            <w:tr w:rsidR="00824398" w:rsidRPr="00E86079" w14:paraId="288EDC38" w14:textId="77777777" w:rsidTr="00211942">
              <w:trPr>
                <w:trHeight w:val="87"/>
              </w:trPr>
              <w:tc>
                <w:tcPr>
                  <w:tcW w:w="1199" w:type="dxa"/>
                  <w:tcBorders>
                    <w:top w:val="nil"/>
                    <w:left w:val="nil"/>
                    <w:bottom w:val="nil"/>
                    <w:right w:val="nil"/>
                  </w:tcBorders>
                  <w:shd w:val="clear" w:color="auto" w:fill="auto"/>
                  <w:vAlign w:val="center"/>
                  <w:hideMark/>
                </w:tcPr>
                <w:p w14:paraId="4873DF29"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2045107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1496A17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71BE31F1"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17612934"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0BA318F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noWrap/>
                  <w:vAlign w:val="center"/>
                  <w:hideMark/>
                </w:tcPr>
                <w:p w14:paraId="0B00FC7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3FE33BE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0B7EB7E3"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r>
            <w:tr w:rsidR="00824398" w:rsidRPr="00E86079" w14:paraId="63207E7B"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05766A0A"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Balance as of 31 March 2021</w:t>
                  </w:r>
                </w:p>
              </w:tc>
              <w:tc>
                <w:tcPr>
                  <w:tcW w:w="2056" w:type="dxa"/>
                  <w:tcBorders>
                    <w:top w:val="nil"/>
                    <w:left w:val="nil"/>
                    <w:bottom w:val="nil"/>
                    <w:right w:val="nil"/>
                  </w:tcBorders>
                  <w:shd w:val="clear" w:color="auto" w:fill="auto"/>
                  <w:noWrap/>
                  <w:vAlign w:val="center"/>
                  <w:hideMark/>
                </w:tcPr>
                <w:p w14:paraId="2ACEB350"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12,782,472 </w:t>
                  </w:r>
                </w:p>
              </w:tc>
              <w:tc>
                <w:tcPr>
                  <w:tcW w:w="2035" w:type="dxa"/>
                  <w:tcBorders>
                    <w:top w:val="nil"/>
                    <w:left w:val="nil"/>
                    <w:bottom w:val="nil"/>
                    <w:right w:val="nil"/>
                  </w:tcBorders>
                  <w:shd w:val="clear" w:color="auto" w:fill="auto"/>
                  <w:noWrap/>
                  <w:vAlign w:val="center"/>
                  <w:hideMark/>
                </w:tcPr>
                <w:p w14:paraId="56C1C7F2"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2</w:t>
                  </w:r>
                  <w:r>
                    <w:rPr>
                      <w:rFonts w:ascii="Gill Sans MT" w:eastAsia="Times New Roman" w:hAnsi="Gill Sans MT" w:cs="Calibri"/>
                      <w:color w:val="000000"/>
                      <w:lang w:eastAsia="en-AU"/>
                    </w:rPr>
                    <w:t>1</w:t>
                  </w:r>
                  <w:r w:rsidRPr="00E86079">
                    <w:rPr>
                      <w:rFonts w:ascii="Gill Sans MT" w:eastAsia="Times New Roman" w:hAnsi="Gill Sans MT" w:cs="Calibri"/>
                      <w:color w:val="000000"/>
                      <w:lang w:eastAsia="en-AU"/>
                    </w:rPr>
                    <w:t>,1</w:t>
                  </w:r>
                  <w:r>
                    <w:rPr>
                      <w:rFonts w:ascii="Gill Sans MT" w:eastAsia="Times New Roman" w:hAnsi="Gill Sans MT" w:cs="Calibri"/>
                      <w:color w:val="000000"/>
                      <w:lang w:eastAsia="en-AU"/>
                    </w:rPr>
                    <w:t>57</w:t>
                  </w:r>
                  <w:r w:rsidRPr="00E86079">
                    <w:rPr>
                      <w:rFonts w:ascii="Gill Sans MT" w:eastAsia="Times New Roman" w:hAnsi="Gill Sans MT" w:cs="Calibri"/>
                      <w:color w:val="000000"/>
                      <w:lang w:eastAsia="en-AU"/>
                    </w:rPr>
                    <w:t>,</w:t>
                  </w:r>
                  <w:r>
                    <w:rPr>
                      <w:rFonts w:ascii="Gill Sans MT" w:eastAsia="Times New Roman" w:hAnsi="Gill Sans MT" w:cs="Calibri"/>
                      <w:color w:val="000000"/>
                      <w:lang w:eastAsia="en-AU"/>
                    </w:rPr>
                    <w:t>868</w:t>
                  </w:r>
                </w:p>
              </w:tc>
            </w:tr>
            <w:tr w:rsidR="00824398" w:rsidRPr="00E86079" w14:paraId="1599C050" w14:textId="77777777" w:rsidTr="00211942">
              <w:trPr>
                <w:trHeight w:val="87"/>
              </w:trPr>
              <w:tc>
                <w:tcPr>
                  <w:tcW w:w="1199" w:type="dxa"/>
                  <w:tcBorders>
                    <w:top w:val="nil"/>
                    <w:left w:val="nil"/>
                    <w:bottom w:val="nil"/>
                    <w:right w:val="nil"/>
                  </w:tcBorders>
                  <w:shd w:val="clear" w:color="auto" w:fill="auto"/>
                  <w:noWrap/>
                  <w:vAlign w:val="center"/>
                  <w:hideMark/>
                </w:tcPr>
                <w:p w14:paraId="70A12047"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noWrap/>
                  <w:vAlign w:val="center"/>
                  <w:hideMark/>
                </w:tcPr>
                <w:p w14:paraId="70603DB3"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372BEA3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2AC65438"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2044B5DC"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467379F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noWrap/>
                  <w:vAlign w:val="center"/>
                  <w:hideMark/>
                </w:tcPr>
                <w:p w14:paraId="571B5F82"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502BE97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3FA7B7D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774C15BD"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07016AFA"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Forecast Closing Balance of FY21</w:t>
                  </w:r>
                </w:p>
              </w:tc>
              <w:tc>
                <w:tcPr>
                  <w:tcW w:w="2056" w:type="dxa"/>
                  <w:tcBorders>
                    <w:top w:val="nil"/>
                    <w:left w:val="nil"/>
                    <w:bottom w:val="nil"/>
                    <w:right w:val="nil"/>
                  </w:tcBorders>
                  <w:shd w:val="clear" w:color="auto" w:fill="auto"/>
                  <w:noWrap/>
                  <w:vAlign w:val="center"/>
                  <w:hideMark/>
                </w:tcPr>
                <w:p w14:paraId="5C71B92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2,688,570</w:t>
                  </w:r>
                  <w:r>
                    <w:rPr>
                      <w:rFonts w:ascii="Gill Sans MT" w:eastAsia="Times New Roman" w:hAnsi="Gill Sans MT" w:cs="Calibri"/>
                      <w:color w:val="000000"/>
                      <w:lang w:eastAsia="en-AU"/>
                    </w:rPr>
                    <w:t>^</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11DA1B0A"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r>
            <w:tr w:rsidR="00824398" w:rsidRPr="00E86079" w14:paraId="43F6F27D" w14:textId="77777777" w:rsidTr="00211942">
              <w:trPr>
                <w:trHeight w:val="345"/>
              </w:trPr>
              <w:tc>
                <w:tcPr>
                  <w:tcW w:w="1199" w:type="dxa"/>
                  <w:tcBorders>
                    <w:top w:val="nil"/>
                    <w:left w:val="nil"/>
                    <w:bottom w:val="nil"/>
                    <w:right w:val="nil"/>
                  </w:tcBorders>
                  <w:shd w:val="clear" w:color="auto" w:fill="auto"/>
                  <w:noWrap/>
                  <w:vAlign w:val="center"/>
                  <w:hideMark/>
                </w:tcPr>
                <w:p w14:paraId="3CEADBF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190540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797D3B45"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5457B63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A193EE1" w14:textId="77777777" w:rsidTr="00211942">
              <w:trPr>
                <w:trHeight w:val="345"/>
              </w:trPr>
              <w:tc>
                <w:tcPr>
                  <w:tcW w:w="9988" w:type="dxa"/>
                  <w:gridSpan w:val="4"/>
                  <w:tcBorders>
                    <w:top w:val="nil"/>
                    <w:left w:val="nil"/>
                    <w:bottom w:val="nil"/>
                    <w:right w:val="nil"/>
                  </w:tcBorders>
                  <w:shd w:val="clear" w:color="auto" w:fill="auto"/>
                  <w:noWrap/>
                  <w:vAlign w:val="center"/>
                  <w:hideMark/>
                </w:tcPr>
                <w:p w14:paraId="73C18551" w14:textId="77777777" w:rsidR="00824398" w:rsidRDefault="00824398" w:rsidP="00211942">
                  <w:pPr>
                    <w:spacing w:before="0" w:after="0" w:line="240" w:lineRule="auto"/>
                    <w:rPr>
                      <w:rFonts w:ascii="Gill Sans MT" w:eastAsia="Times New Roman" w:hAnsi="Gill Sans MT" w:cs="Calibri"/>
                      <w:color w:val="000000"/>
                      <w:sz w:val="18"/>
                      <w:szCs w:val="18"/>
                      <w:lang w:eastAsia="en-AU"/>
                    </w:rPr>
                  </w:pPr>
                </w:p>
                <w:p w14:paraId="62246172" w14:textId="77777777" w:rsidR="00824398" w:rsidRDefault="00824398" w:rsidP="00211942">
                  <w:pPr>
                    <w:spacing w:before="0" w:after="0" w:line="240" w:lineRule="auto"/>
                    <w:rPr>
                      <w:rFonts w:ascii="Gill Sans MT" w:eastAsia="Times New Roman" w:hAnsi="Gill Sans MT" w:cs="Calibri"/>
                      <w:color w:val="000000"/>
                      <w:sz w:val="18"/>
                      <w:szCs w:val="18"/>
                      <w:lang w:eastAsia="en-AU"/>
                    </w:rPr>
                  </w:pPr>
                </w:p>
                <w:p w14:paraId="28BB3758" w14:textId="77777777" w:rsidR="00824398" w:rsidRDefault="00824398" w:rsidP="00211942">
                  <w:pPr>
                    <w:spacing w:before="0" w:after="0" w:line="240" w:lineRule="auto"/>
                    <w:rPr>
                      <w:rFonts w:ascii="Gill Sans MT" w:eastAsia="Times New Roman" w:hAnsi="Gill Sans MT" w:cs="Calibri"/>
                      <w:color w:val="000000"/>
                      <w:sz w:val="18"/>
                      <w:szCs w:val="18"/>
                      <w:lang w:eastAsia="en-AU"/>
                    </w:rPr>
                  </w:pPr>
                  <w:r w:rsidRPr="00E86079">
                    <w:rPr>
                      <w:rFonts w:ascii="Gill Sans MT" w:eastAsia="Times New Roman" w:hAnsi="Gill Sans MT" w:cs="Calibri"/>
                      <w:color w:val="000000"/>
                      <w:sz w:val="18"/>
                      <w:szCs w:val="18"/>
                      <w:lang w:eastAsia="en-AU"/>
                    </w:rPr>
                    <w:t>*Includes four ceasing activities not categorised by Action Plan 2020-24 themes</w:t>
                  </w:r>
                </w:p>
                <w:p w14:paraId="3146F825" w14:textId="77777777" w:rsidR="00824398" w:rsidRDefault="00824398" w:rsidP="00211942">
                  <w:pPr>
                    <w:spacing w:before="0" w:after="0" w:line="240" w:lineRule="auto"/>
                    <w:rPr>
                      <w:rFonts w:ascii="Times New Roman" w:eastAsia="Times New Roman" w:hAnsi="Times New Roman" w:cs="Times New Roman"/>
                      <w:color w:val="auto"/>
                      <w:sz w:val="20"/>
                      <w:szCs w:val="20"/>
                      <w:lang w:eastAsia="en-AU"/>
                    </w:rPr>
                  </w:pPr>
                </w:p>
                <w:p w14:paraId="0AAA80BB"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r>
                    <w:rPr>
                      <w:rFonts w:ascii="Times New Roman" w:eastAsia="Times New Roman" w:hAnsi="Times New Roman" w:cs="Times New Roman"/>
                      <w:color w:val="auto"/>
                      <w:sz w:val="20"/>
                      <w:szCs w:val="20"/>
                      <w:lang w:eastAsia="en-AU"/>
                    </w:rPr>
                    <w:t>^The Levy will be supported by the department’s funding of associated projects, resulting in the Levy retaining a positive balance. The Levy is budgeted to retain its own positive balance under its dedicated funding model, with support from associated project funding assisting, where required, to meet funding demand.</w:t>
                  </w:r>
                </w:p>
              </w:tc>
            </w:tr>
          </w:tbl>
          <w:p w14:paraId="7BB972EF" w14:textId="77777777" w:rsidR="00824398" w:rsidRDefault="00824398" w:rsidP="00211942">
            <w:pPr>
              <w:spacing w:before="0" w:after="0"/>
              <w:rPr>
                <w:rFonts w:ascii="Gill Sans MT" w:hAnsi="Gill Sans MT"/>
                <w:b/>
                <w:color w:val="305496"/>
                <w:sz w:val="32"/>
                <w:szCs w:val="32"/>
              </w:rPr>
            </w:pPr>
          </w:p>
          <w:p w14:paraId="147B23F4" w14:textId="77777777" w:rsidR="00824398" w:rsidRDefault="00824398" w:rsidP="00211942">
            <w:pPr>
              <w:spacing w:before="0" w:after="0"/>
              <w:rPr>
                <w:rFonts w:ascii="Gill Sans MT" w:hAnsi="Gill Sans MT"/>
                <w:b/>
                <w:color w:val="305496"/>
                <w:sz w:val="32"/>
                <w:szCs w:val="32"/>
              </w:rPr>
            </w:pPr>
          </w:p>
          <w:p w14:paraId="531EF51F" w14:textId="77777777" w:rsidR="00824398" w:rsidRDefault="00824398" w:rsidP="00211942">
            <w:pPr>
              <w:spacing w:before="0" w:after="0"/>
              <w:rPr>
                <w:rFonts w:ascii="Gill Sans MT" w:hAnsi="Gill Sans MT"/>
                <w:b/>
                <w:color w:val="305496"/>
                <w:sz w:val="32"/>
                <w:szCs w:val="32"/>
              </w:rPr>
            </w:pPr>
          </w:p>
          <w:p w14:paraId="65AE89EA" w14:textId="77777777" w:rsidR="00824398" w:rsidRDefault="00824398" w:rsidP="00211942">
            <w:pPr>
              <w:spacing w:before="0" w:after="0"/>
              <w:rPr>
                <w:rFonts w:ascii="Gill Sans MT" w:hAnsi="Gill Sans MT"/>
                <w:b/>
                <w:color w:val="305496"/>
                <w:sz w:val="32"/>
                <w:szCs w:val="32"/>
              </w:rPr>
            </w:pPr>
          </w:p>
          <w:p w14:paraId="73EDC62C" w14:textId="77777777" w:rsidR="00824398" w:rsidRDefault="00824398" w:rsidP="00211942">
            <w:pPr>
              <w:spacing w:before="0" w:after="0"/>
              <w:rPr>
                <w:rFonts w:ascii="Gill Sans MT" w:hAnsi="Gill Sans MT"/>
                <w:b/>
                <w:color w:val="305496"/>
                <w:sz w:val="32"/>
                <w:szCs w:val="32"/>
              </w:rPr>
            </w:pPr>
          </w:p>
          <w:p w14:paraId="03D882F8" w14:textId="77777777" w:rsidR="00824398" w:rsidRDefault="00824398" w:rsidP="00211942">
            <w:pPr>
              <w:spacing w:before="0" w:after="0"/>
              <w:rPr>
                <w:rFonts w:ascii="Gill Sans MT" w:hAnsi="Gill Sans MT"/>
                <w:b/>
                <w:color w:val="305496"/>
                <w:sz w:val="32"/>
                <w:szCs w:val="32"/>
              </w:rPr>
            </w:pPr>
          </w:p>
          <w:p w14:paraId="2312FF05" w14:textId="231BA3EB" w:rsidR="00824398" w:rsidRPr="009D08DD" w:rsidRDefault="00824398" w:rsidP="00211942">
            <w:pPr>
              <w:spacing w:before="0" w:after="0"/>
              <w:rPr>
                <w:rFonts w:ascii="Gill Sans MT" w:hAnsi="Gill Sans MT"/>
                <w:b/>
                <w:color w:val="305496"/>
                <w:sz w:val="32"/>
                <w:szCs w:val="32"/>
              </w:rPr>
            </w:pPr>
          </w:p>
          <w:p w14:paraId="2ACE3278" w14:textId="77777777" w:rsidR="00824398" w:rsidRPr="00AF78F8" w:rsidRDefault="00824398" w:rsidP="00211942">
            <w:pPr>
              <w:spacing w:after="60"/>
              <w:jc w:val="right"/>
              <w:rPr>
                <w:b/>
                <w:color w:val="000000"/>
                <w14:textFill>
                  <w14:solidFill>
                    <w14:srgbClr w14:val="000000">
                      <w14:lumMod w14:val="60000"/>
                      <w14:lumOff w14:val="40000"/>
                    </w14:srgbClr>
                  </w14:solidFill>
                </w14:textFill>
              </w:rPr>
            </w:pPr>
          </w:p>
        </w:tc>
      </w:tr>
    </w:tbl>
    <w:p w14:paraId="0F8266BB" w14:textId="77777777" w:rsidR="00072EB1" w:rsidRDefault="00072EB1">
      <w:r>
        <w:lastRenderedPageBreak/>
        <w:br w:type="page"/>
      </w:r>
    </w:p>
    <w:tbl>
      <w:tblPr>
        <w:tblStyle w:val="TableGrid"/>
        <w:tblW w:w="5000" w:type="pct"/>
        <w:tblLook w:val="04A0" w:firstRow="1" w:lastRow="0" w:firstColumn="1" w:lastColumn="0" w:noHBand="0" w:noVBand="1"/>
      </w:tblPr>
      <w:tblGrid>
        <w:gridCol w:w="4675"/>
        <w:gridCol w:w="1349"/>
        <w:gridCol w:w="1898"/>
        <w:gridCol w:w="2282"/>
      </w:tblGrid>
      <w:tr w:rsidR="00824398" w:rsidRPr="00072EB1" w14:paraId="30A901AC" w14:textId="77777777" w:rsidTr="00211942">
        <w:tc>
          <w:tcPr>
            <w:tcW w:w="5000" w:type="pct"/>
            <w:gridSpan w:val="4"/>
            <w:tcBorders>
              <w:top w:val="nil"/>
              <w:left w:val="nil"/>
              <w:bottom w:val="single" w:sz="4" w:space="0" w:color="auto"/>
              <w:right w:val="nil"/>
            </w:tcBorders>
            <w:shd w:val="clear" w:color="auto" w:fill="auto"/>
          </w:tcPr>
          <w:p w14:paraId="740F0333" w14:textId="2FE21668" w:rsidR="00072EB1" w:rsidRPr="00072EB1" w:rsidRDefault="00072EB1" w:rsidP="00072EB1">
            <w:pPr>
              <w:spacing w:before="0" w:after="240"/>
              <w:rPr>
                <w:rFonts w:ascii="Gill Sans MT" w:hAnsi="Gill Sans MT"/>
                <w:b/>
                <w:color w:val="305496"/>
                <w:sz w:val="32"/>
                <w:szCs w:val="32"/>
              </w:rPr>
            </w:pPr>
            <w:r w:rsidRPr="00072EB1">
              <w:rPr>
                <w:rFonts w:ascii="Gill Sans MT" w:hAnsi="Gill Sans MT"/>
                <w:b/>
                <w:color w:val="305496"/>
                <w:sz w:val="32"/>
                <w:szCs w:val="32"/>
              </w:rPr>
              <w:lastRenderedPageBreak/>
              <w:t>MAIB Funding</w:t>
            </w:r>
          </w:p>
          <w:p w14:paraId="2879F3A7" w14:textId="69DE0AB6" w:rsidR="00824398" w:rsidRPr="00072EB1" w:rsidRDefault="00824398" w:rsidP="00211942">
            <w:pPr>
              <w:spacing w:before="0" w:after="0"/>
              <w:rPr>
                <w:rFonts w:ascii="Gill Sans MT" w:hAnsi="Gill Sans MT"/>
                <w:b/>
                <w:color w:val="305496"/>
                <w:sz w:val="32"/>
                <w:szCs w:val="32"/>
                <w:highlight w:val="yellow"/>
              </w:rPr>
            </w:pPr>
            <w:r w:rsidRPr="00072EB1">
              <w:rPr>
                <w:rFonts w:ascii="Gill Sans MT" w:hAnsi="Gill Sans MT"/>
                <w:b/>
                <w:color w:val="305496"/>
                <w:sz w:val="32"/>
                <w:szCs w:val="32"/>
              </w:rPr>
              <w:t xml:space="preserve">As at </w:t>
            </w:r>
            <w:r w:rsidR="00A977B7">
              <w:rPr>
                <w:rFonts w:ascii="Gill Sans MT" w:hAnsi="Gill Sans MT"/>
                <w:b/>
                <w:color w:val="305496"/>
                <w:sz w:val="32"/>
                <w:szCs w:val="32"/>
              </w:rPr>
              <w:t>30 June</w:t>
            </w:r>
            <w:r w:rsidR="00211942" w:rsidRPr="00072EB1">
              <w:rPr>
                <w:rFonts w:ascii="Gill Sans MT" w:hAnsi="Gill Sans MT"/>
                <w:b/>
                <w:color w:val="305496"/>
                <w:sz w:val="32"/>
                <w:szCs w:val="32"/>
              </w:rPr>
              <w:t xml:space="preserve"> 2021</w:t>
            </w:r>
            <w:r w:rsidRPr="00072EB1">
              <w:rPr>
                <w:rFonts w:ascii="Gill Sans MT" w:hAnsi="Gill Sans MT"/>
                <w:b/>
                <w:color w:val="305496"/>
                <w:sz w:val="32"/>
                <w:szCs w:val="32"/>
                <w:highlight w:val="yellow"/>
              </w:rPr>
              <w:t xml:space="preserve"> </w:t>
            </w:r>
          </w:p>
          <w:p w14:paraId="69850F4E" w14:textId="77777777" w:rsidR="00824398" w:rsidRPr="00072EB1" w:rsidRDefault="00824398" w:rsidP="00211942">
            <w:pPr>
              <w:spacing w:after="0"/>
              <w:jc w:val="right"/>
              <w:rPr>
                <w:b/>
                <w:color w:val="000000"/>
                <w:highlight w:val="yellow"/>
                <w14:textFill>
                  <w14:solidFill>
                    <w14:srgbClr w14:val="000000">
                      <w14:lumMod w14:val="60000"/>
                      <w14:lumOff w14:val="40000"/>
                    </w14:srgbClr>
                  </w14:solidFill>
                </w14:textFill>
              </w:rPr>
            </w:pPr>
          </w:p>
        </w:tc>
      </w:tr>
      <w:tr w:rsidR="00824398" w:rsidRPr="00505F97" w14:paraId="4B5DB18A" w14:textId="77777777" w:rsidTr="00211942">
        <w:tc>
          <w:tcPr>
            <w:tcW w:w="2291" w:type="pct"/>
            <w:tcBorders>
              <w:top w:val="single" w:sz="4" w:space="0" w:color="auto"/>
            </w:tcBorders>
            <w:shd w:val="clear" w:color="auto" w:fill="auto"/>
          </w:tcPr>
          <w:p w14:paraId="5EB1F142"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2020/21 Financial Year</w:t>
            </w:r>
          </w:p>
        </w:tc>
        <w:tc>
          <w:tcPr>
            <w:tcW w:w="661" w:type="pct"/>
            <w:tcBorders>
              <w:top w:val="single" w:sz="4" w:space="0" w:color="auto"/>
            </w:tcBorders>
            <w:shd w:val="clear" w:color="auto" w:fill="auto"/>
          </w:tcPr>
          <w:p w14:paraId="6B815F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5D3F21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930" w:type="pct"/>
            <w:tcBorders>
              <w:top w:val="single" w:sz="4" w:space="0" w:color="auto"/>
            </w:tcBorders>
            <w:shd w:val="clear" w:color="auto" w:fill="auto"/>
          </w:tcPr>
          <w:p w14:paraId="59FA9593"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w:t>
            </w:r>
            <w:proofErr w:type="spellStart"/>
            <w:r w:rsidRPr="007E5D88">
              <w:rPr>
                <w:b/>
                <w:color w:val="000000"/>
                <w14:textFill>
                  <w14:solidFill>
                    <w14:srgbClr w14:val="000000">
                      <w14:lumMod w14:val="60000"/>
                      <w14:lumOff w14:val="40000"/>
                    </w14:srgbClr>
                  </w14:solidFill>
                </w14:textFill>
              </w:rPr>
              <w:t>ytd</w:t>
            </w:r>
            <w:proofErr w:type="spellEnd"/>
            <w:r w:rsidRPr="007E5D88">
              <w:rPr>
                <w:b/>
                <w:color w:val="000000"/>
                <w14:textFill>
                  <w14:solidFill>
                    <w14:srgbClr w14:val="000000">
                      <w14:lumMod w14:val="60000"/>
                      <w14:lumOff w14:val="40000"/>
                    </w14:srgbClr>
                  </w14:solidFill>
                </w14:textFill>
              </w:rPr>
              <w:t>)</w:t>
            </w:r>
          </w:p>
          <w:p w14:paraId="7D49120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118" w:type="pct"/>
            <w:tcBorders>
              <w:top w:val="single" w:sz="4" w:space="0" w:color="auto"/>
            </w:tcBorders>
            <w:shd w:val="clear" w:color="auto" w:fill="auto"/>
          </w:tcPr>
          <w:p w14:paraId="77465AE8"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611A5C8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824398" w:rsidRPr="007E5D88" w14:paraId="7473E7D1" w14:textId="77777777" w:rsidTr="004429A3">
        <w:tc>
          <w:tcPr>
            <w:tcW w:w="2291" w:type="pct"/>
            <w:shd w:val="clear" w:color="auto" w:fill="auto"/>
          </w:tcPr>
          <w:p w14:paraId="6470E1EF"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661" w:type="pct"/>
            <w:shd w:val="clear" w:color="auto" w:fill="auto"/>
          </w:tcPr>
          <w:p w14:paraId="59986FC1"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930" w:type="pct"/>
            <w:tcBorders>
              <w:bottom w:val="single" w:sz="4" w:space="0" w:color="auto"/>
            </w:tcBorders>
            <w:shd w:val="clear" w:color="auto" w:fill="auto"/>
          </w:tcPr>
          <w:p w14:paraId="48042876"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1118" w:type="pct"/>
            <w:tcBorders>
              <w:bottom w:val="single" w:sz="4" w:space="0" w:color="auto"/>
            </w:tcBorders>
            <w:shd w:val="clear" w:color="auto" w:fill="auto"/>
          </w:tcPr>
          <w:p w14:paraId="62911F8A"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r>
      <w:tr w:rsidR="003E5B83" w:rsidRPr="00505F97" w14:paraId="48F2A8B5" w14:textId="77777777" w:rsidTr="004429A3">
        <w:tc>
          <w:tcPr>
            <w:tcW w:w="2291" w:type="pct"/>
            <w:shd w:val="clear" w:color="auto" w:fill="auto"/>
          </w:tcPr>
          <w:p w14:paraId="1D913257" w14:textId="77777777" w:rsidR="003E5B83" w:rsidRPr="007E5D88" w:rsidRDefault="003E5B83" w:rsidP="003E5B8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661" w:type="pct"/>
            <w:shd w:val="clear" w:color="auto" w:fill="auto"/>
          </w:tcPr>
          <w:p w14:paraId="6644FF5B" w14:textId="77777777" w:rsidR="003E5B83" w:rsidRPr="007E5D88" w:rsidRDefault="003E5B83" w:rsidP="003E5B83">
            <w:pPr>
              <w:spacing w:before="60" w:after="60"/>
              <w:jc w:val="right"/>
              <w:rPr>
                <w:color w:val="000000"/>
                <w14:textFill>
                  <w14:solidFill>
                    <w14:srgbClr w14:val="000000">
                      <w14:lumMod w14:val="60000"/>
                      <w14:lumOff w14:val="40000"/>
                    </w14:srgbClr>
                  </w14:solidFill>
                </w14:textFill>
              </w:rPr>
            </w:pPr>
            <w:r>
              <w:t xml:space="preserve">297 </w:t>
            </w:r>
            <w:r w:rsidRPr="00416CAB">
              <w:t>379</w:t>
            </w:r>
          </w:p>
        </w:tc>
        <w:tc>
          <w:tcPr>
            <w:tcW w:w="930" w:type="pct"/>
            <w:tcBorders>
              <w:top w:val="single" w:sz="4" w:space="0" w:color="auto"/>
              <w:left w:val="nil"/>
              <w:bottom w:val="single" w:sz="4" w:space="0" w:color="auto"/>
              <w:right w:val="single" w:sz="4" w:space="0" w:color="auto"/>
            </w:tcBorders>
            <w:shd w:val="clear" w:color="auto" w:fill="auto"/>
          </w:tcPr>
          <w:p w14:paraId="00053867" w14:textId="7DB91962" w:rsidR="003E5B83" w:rsidRPr="00BF72F6" w:rsidRDefault="003E5B83" w:rsidP="003E5B83">
            <w:pPr>
              <w:spacing w:before="60" w:after="60"/>
              <w:jc w:val="right"/>
              <w:rPr>
                <w:color w:val="000000"/>
                <w14:textFill>
                  <w14:solidFill>
                    <w14:srgbClr w14:val="000000">
                      <w14:lumMod w14:val="60000"/>
                      <w14:lumOff w14:val="40000"/>
                    </w14:srgbClr>
                  </w14:solidFill>
                </w14:textFill>
              </w:rPr>
            </w:pPr>
            <w:r w:rsidRPr="00E569E1">
              <w:t>154,043</w:t>
            </w:r>
          </w:p>
        </w:tc>
        <w:tc>
          <w:tcPr>
            <w:tcW w:w="1118" w:type="pct"/>
            <w:tcBorders>
              <w:top w:val="single" w:sz="4" w:space="0" w:color="auto"/>
              <w:left w:val="nil"/>
              <w:bottom w:val="single" w:sz="4" w:space="0" w:color="auto"/>
              <w:right w:val="single" w:sz="4" w:space="0" w:color="auto"/>
            </w:tcBorders>
            <w:shd w:val="clear" w:color="auto" w:fill="auto"/>
          </w:tcPr>
          <w:p w14:paraId="635181EF" w14:textId="2E9504FE" w:rsidR="003E5B83" w:rsidRPr="00BF72F6" w:rsidRDefault="003E5B83" w:rsidP="003E5B83">
            <w:pPr>
              <w:spacing w:before="60" w:after="60"/>
              <w:jc w:val="right"/>
              <w:rPr>
                <w:color w:val="000000"/>
                <w14:textFill>
                  <w14:solidFill>
                    <w14:srgbClr w14:val="000000">
                      <w14:lumMod w14:val="60000"/>
                      <w14:lumOff w14:val="40000"/>
                    </w14:srgbClr>
                  </w14:solidFill>
                </w14:textFill>
              </w:rPr>
            </w:pPr>
            <w:r w:rsidRPr="00495111">
              <w:t>143</w:t>
            </w:r>
            <w:r w:rsidR="004429A3">
              <w:t xml:space="preserve"> </w:t>
            </w:r>
            <w:r w:rsidRPr="00495111">
              <w:t>336</w:t>
            </w:r>
          </w:p>
        </w:tc>
      </w:tr>
      <w:tr w:rsidR="003E5B83" w:rsidRPr="00505F97" w14:paraId="63754A64" w14:textId="77777777" w:rsidTr="004429A3">
        <w:tc>
          <w:tcPr>
            <w:tcW w:w="2291" w:type="pct"/>
            <w:shd w:val="clear" w:color="auto" w:fill="auto"/>
          </w:tcPr>
          <w:p w14:paraId="203F0B43" w14:textId="77777777" w:rsidR="003E5B83" w:rsidRPr="007E5D88" w:rsidRDefault="003E5B83" w:rsidP="003E5B8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661" w:type="pct"/>
            <w:shd w:val="clear" w:color="auto" w:fill="auto"/>
          </w:tcPr>
          <w:p w14:paraId="2D9FC536" w14:textId="77777777" w:rsidR="003E5B83" w:rsidRPr="007E5D88" w:rsidRDefault="003E5B83" w:rsidP="003E5B83">
            <w:pPr>
              <w:spacing w:before="60" w:after="60"/>
              <w:jc w:val="right"/>
              <w:rPr>
                <w:color w:val="000000"/>
                <w14:textFill>
                  <w14:solidFill>
                    <w14:srgbClr w14:val="000000">
                      <w14:lumMod w14:val="60000"/>
                      <w14:lumOff w14:val="40000"/>
                    </w14:srgbClr>
                  </w14:solidFill>
                </w14:textFill>
              </w:rPr>
            </w:pPr>
            <w:r>
              <w:t xml:space="preserve">996 </w:t>
            </w:r>
            <w:r w:rsidRPr="00416CAB">
              <w:t>123</w:t>
            </w:r>
          </w:p>
        </w:tc>
        <w:tc>
          <w:tcPr>
            <w:tcW w:w="930" w:type="pct"/>
            <w:tcBorders>
              <w:top w:val="nil"/>
              <w:left w:val="nil"/>
              <w:bottom w:val="single" w:sz="4" w:space="0" w:color="auto"/>
              <w:right w:val="single" w:sz="4" w:space="0" w:color="auto"/>
            </w:tcBorders>
            <w:shd w:val="clear" w:color="auto" w:fill="auto"/>
          </w:tcPr>
          <w:p w14:paraId="655D611C" w14:textId="13741661" w:rsidR="003E5B83" w:rsidRPr="00BF72F6" w:rsidRDefault="003E5B83" w:rsidP="003E5B83">
            <w:pPr>
              <w:spacing w:before="60" w:after="60"/>
              <w:jc w:val="right"/>
              <w:rPr>
                <w:color w:val="000000"/>
                <w14:textFill>
                  <w14:solidFill>
                    <w14:srgbClr w14:val="000000">
                      <w14:lumMod w14:val="60000"/>
                      <w14:lumOff w14:val="40000"/>
                    </w14:srgbClr>
                  </w14:solidFill>
                </w14:textFill>
              </w:rPr>
            </w:pPr>
            <w:r w:rsidRPr="00E569E1">
              <w:t>1,281,747</w:t>
            </w:r>
          </w:p>
        </w:tc>
        <w:tc>
          <w:tcPr>
            <w:tcW w:w="1118" w:type="pct"/>
            <w:tcBorders>
              <w:top w:val="single" w:sz="4" w:space="0" w:color="auto"/>
              <w:left w:val="nil"/>
              <w:bottom w:val="single" w:sz="4" w:space="0" w:color="auto"/>
              <w:right w:val="single" w:sz="4" w:space="0" w:color="auto"/>
            </w:tcBorders>
            <w:shd w:val="clear" w:color="auto" w:fill="auto"/>
          </w:tcPr>
          <w:p w14:paraId="4A636DBA" w14:textId="1EE708B5" w:rsidR="003E5B83" w:rsidRPr="00BF72F6" w:rsidRDefault="003E5B83" w:rsidP="003E5B83">
            <w:pPr>
              <w:spacing w:before="60" w:after="60"/>
              <w:jc w:val="right"/>
              <w:rPr>
                <w:color w:val="000000"/>
                <w14:textFill>
                  <w14:solidFill>
                    <w14:srgbClr w14:val="000000">
                      <w14:lumMod w14:val="60000"/>
                      <w14:lumOff w14:val="40000"/>
                    </w14:srgbClr>
                  </w14:solidFill>
                </w14:textFill>
              </w:rPr>
            </w:pPr>
            <w:r w:rsidRPr="00495111">
              <w:t>(285</w:t>
            </w:r>
            <w:r w:rsidR="004429A3">
              <w:t xml:space="preserve"> </w:t>
            </w:r>
            <w:r w:rsidRPr="00495111">
              <w:t>624)</w:t>
            </w:r>
          </w:p>
        </w:tc>
      </w:tr>
      <w:tr w:rsidR="003E5B83" w:rsidRPr="00505F97" w14:paraId="03214519" w14:textId="77777777" w:rsidTr="004429A3">
        <w:trPr>
          <w:trHeight w:val="401"/>
        </w:trPr>
        <w:tc>
          <w:tcPr>
            <w:tcW w:w="2291" w:type="pct"/>
            <w:shd w:val="clear" w:color="auto" w:fill="auto"/>
          </w:tcPr>
          <w:p w14:paraId="25B3C5A8" w14:textId="77777777" w:rsidR="003E5B83" w:rsidRPr="007E5D88" w:rsidRDefault="003E5B83" w:rsidP="003E5B8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661" w:type="pct"/>
            <w:tcBorders>
              <w:bottom w:val="single" w:sz="4" w:space="0" w:color="auto"/>
            </w:tcBorders>
            <w:shd w:val="clear" w:color="auto" w:fill="auto"/>
          </w:tcPr>
          <w:p w14:paraId="7CB28403" w14:textId="77777777" w:rsidR="003E5B83" w:rsidRPr="007E5D88" w:rsidRDefault="003E5B83" w:rsidP="003E5B83">
            <w:pPr>
              <w:spacing w:before="60" w:after="60"/>
              <w:jc w:val="right"/>
              <w:rPr>
                <w:color w:val="000000"/>
                <w14:textFill>
                  <w14:solidFill>
                    <w14:srgbClr w14:val="000000">
                      <w14:lumMod w14:val="60000"/>
                      <w14:lumOff w14:val="40000"/>
                    </w14:srgbClr>
                  </w14:solidFill>
                </w14:textFill>
              </w:rPr>
            </w:pPr>
            <w:r>
              <w:t xml:space="preserve">130 </w:t>
            </w:r>
            <w:r w:rsidRPr="00416CAB">
              <w:t>000</w:t>
            </w:r>
          </w:p>
        </w:tc>
        <w:tc>
          <w:tcPr>
            <w:tcW w:w="930" w:type="pct"/>
            <w:tcBorders>
              <w:top w:val="single" w:sz="4" w:space="0" w:color="auto"/>
              <w:left w:val="nil"/>
              <w:bottom w:val="single" w:sz="4" w:space="0" w:color="auto"/>
              <w:right w:val="single" w:sz="4" w:space="0" w:color="auto"/>
            </w:tcBorders>
            <w:shd w:val="clear" w:color="auto" w:fill="auto"/>
          </w:tcPr>
          <w:p w14:paraId="677F59F4" w14:textId="63BCEBA0" w:rsidR="003E5B83" w:rsidRPr="00BF72F6" w:rsidRDefault="003E5B83" w:rsidP="003E5B83">
            <w:pPr>
              <w:spacing w:before="60" w:after="60"/>
              <w:jc w:val="right"/>
              <w:rPr>
                <w:color w:val="000000"/>
                <w14:textFill>
                  <w14:solidFill>
                    <w14:srgbClr w14:val="000000">
                      <w14:lumMod w14:val="60000"/>
                      <w14:lumOff w14:val="40000"/>
                    </w14:srgbClr>
                  </w14:solidFill>
                </w14:textFill>
              </w:rPr>
            </w:pPr>
            <w:r w:rsidRPr="00E569E1">
              <w:t>(70,940)</w:t>
            </w:r>
          </w:p>
        </w:tc>
        <w:tc>
          <w:tcPr>
            <w:tcW w:w="1118" w:type="pct"/>
            <w:tcBorders>
              <w:top w:val="single" w:sz="4" w:space="0" w:color="auto"/>
              <w:left w:val="nil"/>
              <w:bottom w:val="single" w:sz="4" w:space="0" w:color="auto"/>
              <w:right w:val="single" w:sz="4" w:space="0" w:color="auto"/>
            </w:tcBorders>
            <w:shd w:val="clear" w:color="auto" w:fill="auto"/>
          </w:tcPr>
          <w:p w14:paraId="1BAAD104" w14:textId="3287E5EE" w:rsidR="003E5B83" w:rsidRPr="00BF72F6" w:rsidRDefault="003E5B83" w:rsidP="003E5B83">
            <w:pPr>
              <w:spacing w:before="60" w:after="60"/>
              <w:jc w:val="right"/>
              <w:rPr>
                <w:color w:val="000000"/>
                <w14:textFill>
                  <w14:solidFill>
                    <w14:srgbClr w14:val="000000">
                      <w14:lumMod w14:val="60000"/>
                      <w14:lumOff w14:val="40000"/>
                    </w14:srgbClr>
                  </w14:solidFill>
                </w14:textFill>
              </w:rPr>
            </w:pPr>
            <w:r w:rsidRPr="00495111">
              <w:t>200</w:t>
            </w:r>
            <w:r w:rsidR="004429A3">
              <w:t xml:space="preserve"> </w:t>
            </w:r>
            <w:r w:rsidRPr="00495111">
              <w:t>940</w:t>
            </w:r>
          </w:p>
        </w:tc>
      </w:tr>
      <w:tr w:rsidR="003E5B83" w:rsidRPr="00505F97" w14:paraId="59634BD5" w14:textId="77777777" w:rsidTr="004429A3">
        <w:tc>
          <w:tcPr>
            <w:tcW w:w="2291" w:type="pct"/>
            <w:shd w:val="clear" w:color="auto" w:fill="auto"/>
          </w:tcPr>
          <w:p w14:paraId="2E647DDD" w14:textId="77777777" w:rsidR="003E5B83" w:rsidRPr="007E5D88" w:rsidRDefault="003E5B83" w:rsidP="003E5B83">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tcBorders>
              <w:bottom w:val="single" w:sz="4" w:space="0" w:color="auto"/>
            </w:tcBorders>
            <w:shd w:val="clear" w:color="auto" w:fill="auto"/>
          </w:tcPr>
          <w:p w14:paraId="603D6073" w14:textId="77777777" w:rsidR="003E5B83" w:rsidRPr="00BF72F6" w:rsidRDefault="003E5B83" w:rsidP="003E5B83">
            <w:pPr>
              <w:spacing w:before="60" w:after="60"/>
              <w:jc w:val="right"/>
              <w:rPr>
                <w:b/>
                <w:color w:val="000000"/>
                <w14:textFill>
                  <w14:solidFill>
                    <w14:srgbClr w14:val="000000">
                      <w14:lumMod w14:val="60000"/>
                      <w14:lumOff w14:val="40000"/>
                    </w14:srgbClr>
                  </w14:solidFill>
                </w14:textFill>
              </w:rPr>
            </w:pPr>
            <w:r>
              <w:rPr>
                <w:b/>
              </w:rPr>
              <w:t xml:space="preserve">1 423 </w:t>
            </w:r>
            <w:r w:rsidRPr="006D7F63">
              <w:rPr>
                <w:b/>
              </w:rPr>
              <w:t>502</w:t>
            </w:r>
          </w:p>
        </w:tc>
        <w:tc>
          <w:tcPr>
            <w:tcW w:w="930" w:type="pct"/>
            <w:tcBorders>
              <w:top w:val="single" w:sz="4" w:space="0" w:color="auto"/>
              <w:left w:val="nil"/>
              <w:bottom w:val="single" w:sz="4" w:space="0" w:color="auto"/>
              <w:right w:val="single" w:sz="4" w:space="0" w:color="auto"/>
            </w:tcBorders>
            <w:shd w:val="clear" w:color="auto" w:fill="auto"/>
          </w:tcPr>
          <w:p w14:paraId="2DAA1277" w14:textId="58B1D47C" w:rsidR="003E5B83" w:rsidRPr="003E5B83" w:rsidRDefault="003E5B83" w:rsidP="003E5B83">
            <w:pPr>
              <w:spacing w:before="60" w:after="60"/>
              <w:jc w:val="right"/>
              <w:rPr>
                <w:b/>
                <w:color w:val="000000"/>
                <w14:textFill>
                  <w14:solidFill>
                    <w14:srgbClr w14:val="000000">
                      <w14:lumMod w14:val="60000"/>
                      <w14:lumOff w14:val="40000"/>
                    </w14:srgbClr>
                  </w14:solidFill>
                </w14:textFill>
              </w:rPr>
            </w:pPr>
            <w:r w:rsidRPr="003E5B83">
              <w:rPr>
                <w:b/>
              </w:rPr>
              <w:t>1</w:t>
            </w:r>
            <w:r w:rsidR="004429A3">
              <w:rPr>
                <w:b/>
              </w:rPr>
              <w:t xml:space="preserve"> </w:t>
            </w:r>
            <w:r w:rsidRPr="003E5B83">
              <w:rPr>
                <w:b/>
              </w:rPr>
              <w:t>364</w:t>
            </w:r>
            <w:r w:rsidR="004429A3">
              <w:rPr>
                <w:b/>
              </w:rPr>
              <w:t xml:space="preserve"> </w:t>
            </w:r>
            <w:r w:rsidRPr="003E5B83">
              <w:rPr>
                <w:b/>
              </w:rPr>
              <w:t>850</w:t>
            </w:r>
          </w:p>
        </w:tc>
        <w:tc>
          <w:tcPr>
            <w:tcW w:w="1118" w:type="pct"/>
            <w:tcBorders>
              <w:top w:val="single" w:sz="4" w:space="0" w:color="auto"/>
              <w:left w:val="nil"/>
              <w:bottom w:val="single" w:sz="4" w:space="0" w:color="auto"/>
              <w:right w:val="single" w:sz="4" w:space="0" w:color="auto"/>
            </w:tcBorders>
            <w:shd w:val="clear" w:color="auto" w:fill="auto"/>
          </w:tcPr>
          <w:p w14:paraId="70932E47" w14:textId="071A8A6E" w:rsidR="003E5B83" w:rsidRPr="003E5B83" w:rsidRDefault="003E5B83" w:rsidP="003E5B83">
            <w:pPr>
              <w:spacing w:before="60" w:after="60"/>
              <w:jc w:val="right"/>
              <w:rPr>
                <w:b/>
                <w:color w:val="000000"/>
                <w14:textFill>
                  <w14:solidFill>
                    <w14:srgbClr w14:val="000000">
                      <w14:lumMod w14:val="60000"/>
                      <w14:lumOff w14:val="40000"/>
                    </w14:srgbClr>
                  </w14:solidFill>
                </w14:textFill>
              </w:rPr>
            </w:pPr>
            <w:r w:rsidRPr="003E5B83">
              <w:rPr>
                <w:b/>
              </w:rPr>
              <w:t>58</w:t>
            </w:r>
            <w:r w:rsidR="004429A3">
              <w:rPr>
                <w:b/>
              </w:rPr>
              <w:t xml:space="preserve"> </w:t>
            </w:r>
            <w:r w:rsidRPr="003E5B83">
              <w:rPr>
                <w:b/>
              </w:rPr>
              <w:t>652</w:t>
            </w:r>
          </w:p>
        </w:tc>
      </w:tr>
      <w:tr w:rsidR="00824398" w:rsidRPr="00505F97" w14:paraId="14920B7F" w14:textId="77777777" w:rsidTr="00211942">
        <w:tc>
          <w:tcPr>
            <w:tcW w:w="5000" w:type="pct"/>
            <w:gridSpan w:val="4"/>
            <w:shd w:val="clear" w:color="auto" w:fill="auto"/>
          </w:tcPr>
          <w:p w14:paraId="516115E6" w14:textId="77777777" w:rsidR="00824398" w:rsidRPr="00505F97" w:rsidRDefault="00824398" w:rsidP="00211942">
            <w:pPr>
              <w:spacing w:before="60" w:after="60"/>
              <w:jc w:val="right"/>
              <w:rPr>
                <w:color w:val="000000"/>
                <w:highlight w:val="yellow"/>
                <w14:textFill>
                  <w14:solidFill>
                    <w14:srgbClr w14:val="000000">
                      <w14:lumMod w14:val="60000"/>
                      <w14:lumOff w14:val="40000"/>
                    </w14:srgbClr>
                  </w14:solidFill>
                </w14:textFill>
              </w:rPr>
            </w:pPr>
          </w:p>
        </w:tc>
      </w:tr>
      <w:tr w:rsidR="00824398" w:rsidRPr="00505F97" w14:paraId="39F3162B" w14:textId="77777777" w:rsidTr="00211942">
        <w:tc>
          <w:tcPr>
            <w:tcW w:w="2291" w:type="pct"/>
            <w:shd w:val="clear" w:color="auto" w:fill="auto"/>
          </w:tcPr>
          <w:p w14:paraId="41CFD30A"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661" w:type="pct"/>
            <w:shd w:val="clear" w:color="auto" w:fill="auto"/>
          </w:tcPr>
          <w:p w14:paraId="5CE0008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14:paraId="1881D381"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14:paraId="479BAAC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r w:rsidR="004429A3" w:rsidRPr="00505F97" w14:paraId="40BF0E52" w14:textId="77777777" w:rsidTr="004429A3">
        <w:tc>
          <w:tcPr>
            <w:tcW w:w="2291" w:type="pct"/>
            <w:shd w:val="clear" w:color="auto" w:fill="auto"/>
          </w:tcPr>
          <w:p w14:paraId="3DA637DA" w14:textId="77777777" w:rsidR="004429A3" w:rsidRPr="007E5D88" w:rsidRDefault="004429A3" w:rsidP="004429A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661" w:type="pct"/>
            <w:shd w:val="clear" w:color="auto" w:fill="auto"/>
          </w:tcPr>
          <w:p w14:paraId="2CB983EF" w14:textId="77777777" w:rsidR="004429A3" w:rsidRPr="007E5D88" w:rsidRDefault="004429A3" w:rsidP="004429A3">
            <w:pPr>
              <w:spacing w:before="60" w:after="60"/>
              <w:jc w:val="right"/>
              <w:rPr>
                <w:color w:val="000000"/>
                <w14:textFill>
                  <w14:solidFill>
                    <w14:srgbClr w14:val="000000">
                      <w14:lumMod w14:val="60000"/>
                      <w14:lumOff w14:val="40000"/>
                    </w14:srgbClr>
                  </w14:solidFill>
                </w14:textFill>
              </w:rPr>
            </w:pPr>
            <w:r>
              <w:t xml:space="preserve"> 1 982 </w:t>
            </w:r>
            <w:r w:rsidRPr="00F23433">
              <w:t xml:space="preserve">000 </w:t>
            </w:r>
          </w:p>
        </w:tc>
        <w:tc>
          <w:tcPr>
            <w:tcW w:w="930" w:type="pct"/>
            <w:shd w:val="clear" w:color="auto" w:fill="auto"/>
            <w:vAlign w:val="bottom"/>
          </w:tcPr>
          <w:p w14:paraId="64072437" w14:textId="3195218E" w:rsidR="004429A3" w:rsidRPr="004429A3" w:rsidRDefault="004429A3" w:rsidP="004429A3">
            <w:pPr>
              <w:spacing w:before="60" w:after="60"/>
              <w:jc w:val="right"/>
            </w:pPr>
            <w:r w:rsidRPr="004429A3">
              <w:t xml:space="preserve">      2</w:t>
            </w:r>
            <w:r>
              <w:t xml:space="preserve"> </w:t>
            </w:r>
            <w:r w:rsidRPr="004429A3">
              <w:t>075</w:t>
            </w:r>
            <w:r>
              <w:t xml:space="preserve"> </w:t>
            </w:r>
            <w:r w:rsidRPr="004429A3">
              <w:t xml:space="preserve">567 </w:t>
            </w:r>
          </w:p>
        </w:tc>
        <w:tc>
          <w:tcPr>
            <w:tcW w:w="1118" w:type="pct"/>
            <w:shd w:val="clear" w:color="auto" w:fill="auto"/>
          </w:tcPr>
          <w:p w14:paraId="01053B42" w14:textId="1F755907" w:rsidR="004429A3" w:rsidRPr="007E5D88" w:rsidRDefault="004429A3" w:rsidP="004429A3">
            <w:pPr>
              <w:spacing w:before="60" w:after="60"/>
              <w:jc w:val="right"/>
              <w:rPr>
                <w:color w:val="000000"/>
                <w14:textFill>
                  <w14:solidFill>
                    <w14:srgbClr w14:val="000000">
                      <w14:lumMod w14:val="60000"/>
                      <w14:lumOff w14:val="40000"/>
                    </w14:srgbClr>
                  </w14:solidFill>
                </w14:textFill>
              </w:rPr>
            </w:pPr>
            <w:r w:rsidRPr="0058082D">
              <w:t>- 93</w:t>
            </w:r>
            <w:r>
              <w:t xml:space="preserve"> </w:t>
            </w:r>
            <w:r w:rsidRPr="0058082D">
              <w:t xml:space="preserve">234 </w:t>
            </w:r>
          </w:p>
        </w:tc>
      </w:tr>
      <w:tr w:rsidR="004429A3" w:rsidRPr="00505F97" w14:paraId="069DFF91" w14:textId="77777777" w:rsidTr="004429A3">
        <w:tc>
          <w:tcPr>
            <w:tcW w:w="2291" w:type="pct"/>
            <w:shd w:val="clear" w:color="auto" w:fill="auto"/>
          </w:tcPr>
          <w:p w14:paraId="7C95343B" w14:textId="77777777" w:rsidR="004429A3" w:rsidRPr="007E5D88" w:rsidRDefault="004429A3" w:rsidP="004429A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661" w:type="pct"/>
            <w:shd w:val="clear" w:color="auto" w:fill="auto"/>
          </w:tcPr>
          <w:p w14:paraId="0301BBF1" w14:textId="77777777" w:rsidR="004429A3" w:rsidRPr="007E5D88" w:rsidRDefault="004429A3" w:rsidP="004429A3">
            <w:pPr>
              <w:spacing w:before="60" w:after="60"/>
              <w:jc w:val="right"/>
              <w:rPr>
                <w:color w:val="000000"/>
                <w14:textFill>
                  <w14:solidFill>
                    <w14:srgbClr w14:val="000000">
                      <w14:lumMod w14:val="60000"/>
                      <w14:lumOff w14:val="40000"/>
                    </w14:srgbClr>
                  </w14:solidFill>
                </w14:textFill>
              </w:rPr>
            </w:pPr>
            <w:r w:rsidRPr="00F23433">
              <w:t xml:space="preserve"> 190</w:t>
            </w:r>
            <w:r>
              <w:t xml:space="preserve"> </w:t>
            </w:r>
            <w:r w:rsidRPr="00F23433">
              <w:t xml:space="preserve">000 </w:t>
            </w:r>
          </w:p>
        </w:tc>
        <w:tc>
          <w:tcPr>
            <w:tcW w:w="930" w:type="pct"/>
            <w:shd w:val="clear" w:color="auto" w:fill="auto"/>
            <w:vAlign w:val="bottom"/>
          </w:tcPr>
          <w:p w14:paraId="7493AD71" w14:textId="2CAEC3E8" w:rsidR="004429A3" w:rsidRPr="004429A3" w:rsidRDefault="004429A3" w:rsidP="004429A3">
            <w:pPr>
              <w:spacing w:before="60" w:after="60"/>
              <w:jc w:val="right"/>
            </w:pPr>
            <w:r w:rsidRPr="004429A3">
              <w:t xml:space="preserve">         231</w:t>
            </w:r>
            <w:r>
              <w:t xml:space="preserve"> </w:t>
            </w:r>
            <w:r w:rsidRPr="004429A3">
              <w:t xml:space="preserve">805 </w:t>
            </w:r>
          </w:p>
        </w:tc>
        <w:tc>
          <w:tcPr>
            <w:tcW w:w="1118" w:type="pct"/>
            <w:shd w:val="clear" w:color="auto" w:fill="auto"/>
          </w:tcPr>
          <w:p w14:paraId="6071BE4A" w14:textId="39871AD6" w:rsidR="004429A3" w:rsidRPr="007E5D88" w:rsidRDefault="004429A3" w:rsidP="004429A3">
            <w:pPr>
              <w:spacing w:before="60" w:after="60"/>
              <w:jc w:val="right"/>
              <w:rPr>
                <w:color w:val="000000"/>
                <w14:textFill>
                  <w14:solidFill>
                    <w14:srgbClr w14:val="000000">
                      <w14:lumMod w14:val="60000"/>
                      <w14:lumOff w14:val="40000"/>
                    </w14:srgbClr>
                  </w14:solidFill>
                </w14:textFill>
              </w:rPr>
            </w:pPr>
            <w:r w:rsidRPr="0058082D">
              <w:t>- 41</w:t>
            </w:r>
            <w:r>
              <w:t xml:space="preserve"> </w:t>
            </w:r>
            <w:r w:rsidRPr="0058082D">
              <w:t xml:space="preserve">805 </w:t>
            </w:r>
          </w:p>
        </w:tc>
      </w:tr>
      <w:tr w:rsidR="004429A3" w:rsidRPr="00505F97" w14:paraId="76F07B46" w14:textId="77777777" w:rsidTr="004429A3">
        <w:tc>
          <w:tcPr>
            <w:tcW w:w="2291" w:type="pct"/>
            <w:tcBorders>
              <w:bottom w:val="single" w:sz="4" w:space="0" w:color="auto"/>
            </w:tcBorders>
            <w:shd w:val="clear" w:color="auto" w:fill="auto"/>
          </w:tcPr>
          <w:p w14:paraId="7662199E" w14:textId="77777777" w:rsidR="004429A3" w:rsidRPr="007E5D88" w:rsidRDefault="004429A3" w:rsidP="004429A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661" w:type="pct"/>
            <w:tcBorders>
              <w:bottom w:val="single" w:sz="4" w:space="0" w:color="auto"/>
            </w:tcBorders>
            <w:shd w:val="clear" w:color="auto" w:fill="auto"/>
          </w:tcPr>
          <w:p w14:paraId="2C7DA83A" w14:textId="77777777" w:rsidR="004429A3" w:rsidRPr="007E5D88" w:rsidRDefault="004429A3" w:rsidP="004429A3">
            <w:pPr>
              <w:spacing w:before="60" w:after="60"/>
              <w:jc w:val="right"/>
              <w:rPr>
                <w:color w:val="000000"/>
                <w14:textFill>
                  <w14:solidFill>
                    <w14:srgbClr w14:val="000000">
                      <w14:lumMod w14:val="60000"/>
                      <w14:lumOff w14:val="40000"/>
                    </w14:srgbClr>
                  </w14:solidFill>
                </w14:textFill>
              </w:rPr>
            </w:pPr>
            <w:r>
              <w:t xml:space="preserve"> 453 </w:t>
            </w:r>
            <w:r w:rsidRPr="00F23433">
              <w:t xml:space="preserve">000 </w:t>
            </w:r>
          </w:p>
        </w:tc>
        <w:tc>
          <w:tcPr>
            <w:tcW w:w="930" w:type="pct"/>
            <w:tcBorders>
              <w:bottom w:val="single" w:sz="4" w:space="0" w:color="auto"/>
            </w:tcBorders>
            <w:shd w:val="clear" w:color="auto" w:fill="auto"/>
            <w:vAlign w:val="bottom"/>
          </w:tcPr>
          <w:p w14:paraId="6BAB8D36" w14:textId="0A6929B0" w:rsidR="004429A3" w:rsidRPr="004429A3" w:rsidRDefault="004429A3" w:rsidP="004429A3">
            <w:pPr>
              <w:spacing w:before="60" w:after="60"/>
              <w:jc w:val="right"/>
            </w:pPr>
            <w:r w:rsidRPr="004429A3">
              <w:t xml:space="preserve">         256</w:t>
            </w:r>
            <w:r>
              <w:t xml:space="preserve"> </w:t>
            </w:r>
            <w:r w:rsidRPr="004429A3">
              <w:t xml:space="preserve">406 </w:t>
            </w:r>
          </w:p>
        </w:tc>
        <w:tc>
          <w:tcPr>
            <w:tcW w:w="1118" w:type="pct"/>
            <w:tcBorders>
              <w:bottom w:val="single" w:sz="4" w:space="0" w:color="auto"/>
            </w:tcBorders>
            <w:shd w:val="clear" w:color="auto" w:fill="auto"/>
          </w:tcPr>
          <w:p w14:paraId="2F555026" w14:textId="7237AA58" w:rsidR="004429A3" w:rsidRPr="007E5D88" w:rsidRDefault="004429A3" w:rsidP="004429A3">
            <w:pPr>
              <w:spacing w:before="60" w:after="60"/>
              <w:jc w:val="right"/>
              <w:rPr>
                <w:color w:val="000000"/>
                <w14:textFill>
                  <w14:solidFill>
                    <w14:srgbClr w14:val="000000">
                      <w14:lumMod w14:val="60000"/>
                      <w14:lumOff w14:val="40000"/>
                    </w14:srgbClr>
                  </w14:solidFill>
                </w14:textFill>
              </w:rPr>
            </w:pPr>
            <w:r w:rsidRPr="0058082D">
              <w:t xml:space="preserve"> 217</w:t>
            </w:r>
            <w:r>
              <w:t xml:space="preserve"> </w:t>
            </w:r>
            <w:r w:rsidRPr="0058082D">
              <w:t xml:space="preserve">790 </w:t>
            </w:r>
          </w:p>
        </w:tc>
      </w:tr>
      <w:tr w:rsidR="004429A3" w:rsidRPr="00505F97" w14:paraId="390969E1" w14:textId="77777777" w:rsidTr="004429A3">
        <w:tc>
          <w:tcPr>
            <w:tcW w:w="2291" w:type="pct"/>
            <w:shd w:val="clear" w:color="auto" w:fill="auto"/>
          </w:tcPr>
          <w:p w14:paraId="02B6127C" w14:textId="77777777" w:rsidR="004429A3" w:rsidRPr="007E5D88" w:rsidRDefault="004429A3" w:rsidP="004429A3">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shd w:val="clear" w:color="auto" w:fill="auto"/>
          </w:tcPr>
          <w:p w14:paraId="1DEFE1CF" w14:textId="77777777" w:rsidR="004429A3" w:rsidRPr="00BF72F6" w:rsidRDefault="004429A3" w:rsidP="004429A3">
            <w:pPr>
              <w:spacing w:before="60" w:after="60"/>
              <w:jc w:val="right"/>
              <w:rPr>
                <w:b/>
                <w:color w:val="000000"/>
                <w14:textFill>
                  <w14:solidFill>
                    <w14:srgbClr w14:val="000000">
                      <w14:lumMod w14:val="60000"/>
                      <w14:lumOff w14:val="40000"/>
                    </w14:srgbClr>
                  </w14:solidFill>
                </w14:textFill>
              </w:rPr>
            </w:pPr>
            <w:r>
              <w:rPr>
                <w:b/>
              </w:rPr>
              <w:t xml:space="preserve"> 2 625 </w:t>
            </w:r>
            <w:r w:rsidRPr="006D7F63">
              <w:rPr>
                <w:b/>
              </w:rPr>
              <w:t xml:space="preserve">000 </w:t>
            </w:r>
          </w:p>
        </w:tc>
        <w:tc>
          <w:tcPr>
            <w:tcW w:w="930" w:type="pct"/>
            <w:shd w:val="clear" w:color="auto" w:fill="auto"/>
            <w:vAlign w:val="bottom"/>
          </w:tcPr>
          <w:p w14:paraId="16B695F9" w14:textId="5D35DB10" w:rsidR="004429A3" w:rsidRPr="0092188F" w:rsidRDefault="004429A3" w:rsidP="004429A3">
            <w:pPr>
              <w:spacing w:before="60" w:after="60"/>
              <w:jc w:val="right"/>
              <w:rPr>
                <w:b/>
                <w:bCs/>
              </w:rPr>
            </w:pPr>
            <w:r w:rsidRPr="0092188F">
              <w:rPr>
                <w:b/>
                <w:bCs/>
              </w:rPr>
              <w:t xml:space="preserve">      2 563 779 </w:t>
            </w:r>
          </w:p>
        </w:tc>
        <w:tc>
          <w:tcPr>
            <w:tcW w:w="1118" w:type="pct"/>
            <w:shd w:val="clear" w:color="auto" w:fill="auto"/>
          </w:tcPr>
          <w:p w14:paraId="75A43EC8" w14:textId="722CBC51" w:rsidR="004429A3" w:rsidRPr="0092188F" w:rsidRDefault="004429A3" w:rsidP="004429A3">
            <w:pPr>
              <w:spacing w:before="60" w:after="60"/>
              <w:jc w:val="right"/>
              <w:rPr>
                <w:b/>
                <w:bCs/>
                <w:color w:val="000000"/>
                <w14:textFill>
                  <w14:solidFill>
                    <w14:srgbClr w14:val="000000">
                      <w14:lumMod w14:val="60000"/>
                      <w14:lumOff w14:val="40000"/>
                    </w14:srgbClr>
                  </w14:solidFill>
                </w14:textFill>
              </w:rPr>
            </w:pPr>
            <w:r w:rsidRPr="0092188F">
              <w:rPr>
                <w:b/>
                <w:bCs/>
              </w:rPr>
              <w:t xml:space="preserve"> 82 749 </w:t>
            </w:r>
          </w:p>
        </w:tc>
      </w:tr>
      <w:tr w:rsidR="00824398" w:rsidRPr="00505F97" w14:paraId="10A2801E" w14:textId="77777777" w:rsidTr="00211942">
        <w:tc>
          <w:tcPr>
            <w:tcW w:w="2291" w:type="pct"/>
            <w:tcBorders>
              <w:bottom w:val="single" w:sz="4" w:space="0" w:color="auto"/>
            </w:tcBorders>
            <w:shd w:val="clear" w:color="auto" w:fill="auto"/>
          </w:tcPr>
          <w:p w14:paraId="392FB3E1"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661" w:type="pct"/>
            <w:tcBorders>
              <w:bottom w:val="single" w:sz="4" w:space="0" w:color="auto"/>
            </w:tcBorders>
            <w:shd w:val="clear" w:color="auto" w:fill="auto"/>
          </w:tcPr>
          <w:p w14:paraId="7614A217"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4 048 502</w:t>
            </w:r>
          </w:p>
        </w:tc>
        <w:tc>
          <w:tcPr>
            <w:tcW w:w="930" w:type="pct"/>
            <w:tcBorders>
              <w:bottom w:val="single" w:sz="4" w:space="0" w:color="auto"/>
            </w:tcBorders>
            <w:shd w:val="clear" w:color="auto" w:fill="auto"/>
          </w:tcPr>
          <w:p w14:paraId="109B4704" w14:textId="05C07E9A" w:rsidR="00824398" w:rsidRPr="007E5D88" w:rsidRDefault="0092188F" w:rsidP="00211942">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3 928 629</w:t>
            </w:r>
          </w:p>
        </w:tc>
        <w:tc>
          <w:tcPr>
            <w:tcW w:w="1118" w:type="pct"/>
            <w:tcBorders>
              <w:bottom w:val="single" w:sz="4" w:space="0" w:color="auto"/>
            </w:tcBorders>
            <w:shd w:val="clear" w:color="auto" w:fill="auto"/>
          </w:tcPr>
          <w:p w14:paraId="30002544" w14:textId="63E585AE" w:rsidR="00824398" w:rsidRPr="007E5D88" w:rsidRDefault="00064C79" w:rsidP="00C37737">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141 401</w:t>
            </w:r>
          </w:p>
        </w:tc>
      </w:tr>
      <w:tr w:rsidR="00824398" w:rsidRPr="00700C04" w14:paraId="46A0691E" w14:textId="77777777" w:rsidTr="00211942">
        <w:tc>
          <w:tcPr>
            <w:tcW w:w="2291" w:type="pct"/>
            <w:tcBorders>
              <w:top w:val="single" w:sz="4" w:space="0" w:color="auto"/>
              <w:left w:val="nil"/>
              <w:bottom w:val="nil"/>
              <w:right w:val="nil"/>
            </w:tcBorders>
            <w:shd w:val="clear" w:color="auto" w:fill="auto"/>
          </w:tcPr>
          <w:p w14:paraId="4519AD47"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05196758"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$120 325 (State Growth)</w:t>
            </w:r>
          </w:p>
          <w:p w14:paraId="3A9E59AF"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$21 774  (Police)</w:t>
            </w:r>
          </w:p>
        </w:tc>
        <w:tc>
          <w:tcPr>
            <w:tcW w:w="661" w:type="pct"/>
            <w:tcBorders>
              <w:top w:val="single" w:sz="4" w:space="0" w:color="auto"/>
              <w:left w:val="nil"/>
              <w:bottom w:val="nil"/>
              <w:right w:val="nil"/>
            </w:tcBorders>
            <w:shd w:val="clear" w:color="auto" w:fill="auto"/>
          </w:tcPr>
          <w:p w14:paraId="67E369A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930" w:type="pct"/>
            <w:tcBorders>
              <w:top w:val="single" w:sz="4" w:space="0" w:color="auto"/>
              <w:left w:val="nil"/>
              <w:bottom w:val="nil"/>
              <w:right w:val="nil"/>
            </w:tcBorders>
            <w:shd w:val="clear" w:color="auto" w:fill="auto"/>
          </w:tcPr>
          <w:p w14:paraId="1A5A59F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118" w:type="pct"/>
            <w:tcBorders>
              <w:top w:val="single" w:sz="4" w:space="0" w:color="auto"/>
              <w:left w:val="nil"/>
              <w:bottom w:val="nil"/>
              <w:right w:val="nil"/>
            </w:tcBorders>
            <w:shd w:val="clear" w:color="auto" w:fill="auto"/>
          </w:tcPr>
          <w:p w14:paraId="173AD23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85634">
          <w:footerReference w:type="default" r:id="rId45"/>
          <w:type w:val="continuous"/>
          <w:pgSz w:w="11906" w:h="16838" w:code="9"/>
          <w:pgMar w:top="993" w:right="851" w:bottom="1134" w:left="851" w:header="709" w:footer="709" w:gutter="0"/>
          <w:pgNumType w:start="16"/>
          <w:cols w:space="708"/>
          <w:docGrid w:linePitch="360"/>
        </w:sectPr>
      </w:pPr>
    </w:p>
    <w:p w14:paraId="50998E6C" w14:textId="77777777" w:rsidR="00B93749" w:rsidRDefault="00B93749">
      <w:pPr>
        <w:rPr>
          <w:rFonts w:ascii="Gill Sans MT" w:hAnsi="Gill Sans MT"/>
          <w:sz w:val="24"/>
          <w:szCs w:val="24"/>
        </w:rPr>
      </w:pPr>
      <w:r>
        <w:rPr>
          <w:noProof/>
          <w:lang w:eastAsia="en-AU"/>
        </w:rPr>
        <w:lastRenderedPageBreak/>
        <w:drawing>
          <wp:anchor distT="0" distB="0" distL="114300" distR="114300" simplePos="0" relativeHeight="251687936" behindDoc="1" locked="0" layoutInCell="1" allowOverlap="1" wp14:anchorId="6F99C67B" wp14:editId="79605265">
            <wp:simplePos x="0" y="0"/>
            <wp:positionH relativeFrom="page">
              <wp:posOffset>8255</wp:posOffset>
            </wp:positionH>
            <wp:positionV relativeFrom="paragraph">
              <wp:posOffset>-644038</wp:posOffset>
            </wp:positionV>
            <wp:extent cx="7552314" cy="10682870"/>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over page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52314" cy="10682870"/>
                    </a:xfrm>
                    <a:prstGeom prst="rect">
                      <a:avLst/>
                    </a:prstGeom>
                  </pic:spPr>
                </pic:pic>
              </a:graphicData>
            </a:graphic>
            <wp14:sizeRelH relativeFrom="page">
              <wp14:pctWidth>0</wp14:pctWidth>
            </wp14:sizeRelH>
            <wp14:sizeRelV relativeFrom="page">
              <wp14:pctHeight>0</wp14:pctHeight>
            </wp14:sizeRelV>
          </wp:anchor>
        </w:drawing>
      </w:r>
    </w:p>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0CD89" w14:textId="77777777" w:rsidR="00714F19" w:rsidRDefault="00714F19">
      <w:pPr>
        <w:spacing w:before="0" w:after="0" w:line="240" w:lineRule="auto"/>
      </w:pPr>
      <w:r>
        <w:separator/>
      </w:r>
    </w:p>
  </w:endnote>
  <w:endnote w:type="continuationSeparator" w:id="0">
    <w:p w14:paraId="20668C26" w14:textId="77777777" w:rsidR="00714F19" w:rsidRDefault="00714F1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Gill Sans">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6C874" w14:textId="77777777" w:rsidR="005C5EAF" w:rsidRDefault="005C5EAF">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716B9E">
      <w:rPr>
        <w:noProof/>
      </w:rPr>
      <w:t>1</w:t>
    </w:r>
    <w:r w:rsidRPr="00C60B4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B634" w14:textId="05A42B32" w:rsidR="005C5EAF" w:rsidRDefault="005C5EAF">
    <w:pPr>
      <w:pStyle w:val="Footer"/>
    </w:pPr>
    <w:r>
      <w:t>Quarterly Progress Report to 30 June 2021</w:t>
    </w:r>
    <w:r w:rsidRPr="00C60B42">
      <w:t xml:space="preserve"> </w:t>
    </w:r>
    <w:r w:rsidRPr="00C60B42">
      <w:tab/>
    </w:r>
    <w:r w:rsidRPr="00C60B42">
      <w:fldChar w:fldCharType="begin"/>
    </w:r>
    <w:r w:rsidRPr="00C60B42">
      <w:instrText xml:space="preserve">PAGE  </w:instrText>
    </w:r>
    <w:r w:rsidRPr="00C60B42">
      <w:fldChar w:fldCharType="separate"/>
    </w:r>
    <w:r w:rsidR="00716B9E">
      <w:rPr>
        <w:noProof/>
      </w:rPr>
      <w:t>i</w:t>
    </w:r>
    <w:r w:rsidRPr="00C60B4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4B030" w14:textId="77777777" w:rsidR="005C5EAF" w:rsidRDefault="005C5EAF">
    <w:pPr>
      <w:pStyle w:val="Footer"/>
      <w:jc w:val="right"/>
    </w:pPr>
  </w:p>
  <w:p w14:paraId="5BB3621F" w14:textId="6B0CAB94" w:rsidR="005C5EAF" w:rsidRDefault="005C5EAF" w:rsidP="00BC5F80">
    <w:pPr>
      <w:pStyle w:val="Footer"/>
    </w:pPr>
    <w:r>
      <w:t>Quarterly Progress Report to 30 June 2021</w:t>
    </w:r>
    <w:r w:rsidRPr="00C60B42">
      <w:t xml:space="preserve"> </w:t>
    </w:r>
    <w:r w:rsidRPr="00C60B42">
      <w:tab/>
    </w:r>
    <w:r w:rsidRPr="00C60B42">
      <w:fldChar w:fldCharType="begin"/>
    </w:r>
    <w:r w:rsidRPr="00C60B42">
      <w:instrText xml:space="preserve">PAGE  </w:instrText>
    </w:r>
    <w:r w:rsidRPr="00C60B42">
      <w:fldChar w:fldCharType="separate"/>
    </w:r>
    <w:r w:rsidR="00716B9E">
      <w:rPr>
        <w:noProof/>
      </w:rPr>
      <w:t>16</w:t>
    </w:r>
    <w:r w:rsidRPr="00C60B42">
      <w:fldChar w:fldCharType="end"/>
    </w:r>
  </w:p>
  <w:p w14:paraId="350BCBD6" w14:textId="77777777" w:rsidR="005C5EAF" w:rsidRDefault="005C5E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BC06D" w14:textId="1E6FBCB2" w:rsidR="005C5EAF" w:rsidRDefault="005C5EAF" w:rsidP="00931277">
    <w:pPr>
      <w:pStyle w:val="Footer"/>
    </w:pPr>
    <w:r>
      <w:t>Quarterly Progress Report to 30 June 2021</w:t>
    </w:r>
    <w:r w:rsidRPr="00C60B42">
      <w:t xml:space="preserve"> </w:t>
    </w:r>
    <w:r w:rsidRPr="00C60B42">
      <w:tab/>
    </w:r>
    <w:r w:rsidRPr="00C60B42">
      <w:fldChar w:fldCharType="begin"/>
    </w:r>
    <w:r w:rsidRPr="00C60B42">
      <w:instrText xml:space="preserve">PAGE  </w:instrText>
    </w:r>
    <w:r w:rsidRPr="00C60B42">
      <w:fldChar w:fldCharType="separate"/>
    </w:r>
    <w:r w:rsidR="00716B9E">
      <w:rPr>
        <w:noProof/>
      </w:rPr>
      <w:t>1</w:t>
    </w:r>
    <w:r w:rsidRPr="00C60B42">
      <w:fldChar w:fldCharType="end"/>
    </w:r>
  </w:p>
  <w:p w14:paraId="21B210A2" w14:textId="77777777" w:rsidR="005C5EAF" w:rsidRPr="00986602" w:rsidRDefault="005C5EAF" w:rsidP="009866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E391E" w14:textId="77777777" w:rsidR="005C5EAF" w:rsidRDefault="005C5EAF">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C2882" w14:textId="77777777" w:rsidR="00714F19" w:rsidRDefault="00714F19">
      <w:pPr>
        <w:spacing w:before="0" w:after="0" w:line="240" w:lineRule="auto"/>
      </w:pPr>
      <w:r>
        <w:separator/>
      </w:r>
    </w:p>
  </w:footnote>
  <w:footnote w:type="continuationSeparator" w:id="0">
    <w:p w14:paraId="1338BE97" w14:textId="77777777" w:rsidR="00714F19" w:rsidRDefault="00714F19">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9"/>
  </w:num>
  <w:num w:numId="5">
    <w:abstractNumId w:val="10"/>
  </w:num>
  <w:num w:numId="6">
    <w:abstractNumId w:val="0"/>
  </w:num>
  <w:num w:numId="7">
    <w:abstractNumId w:val="1"/>
  </w:num>
  <w:num w:numId="8">
    <w:abstractNumId w:val="11"/>
  </w:num>
  <w:num w:numId="9">
    <w:abstractNumId w:val="6"/>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900"/>
    <w:rsid w:val="00001D90"/>
    <w:rsid w:val="00002F7C"/>
    <w:rsid w:val="00007812"/>
    <w:rsid w:val="00007889"/>
    <w:rsid w:val="0001382B"/>
    <w:rsid w:val="00021DB4"/>
    <w:rsid w:val="000234AA"/>
    <w:rsid w:val="000254B2"/>
    <w:rsid w:val="00026418"/>
    <w:rsid w:val="000266AD"/>
    <w:rsid w:val="00027C06"/>
    <w:rsid w:val="00032AE9"/>
    <w:rsid w:val="0003768E"/>
    <w:rsid w:val="0004025D"/>
    <w:rsid w:val="0004161D"/>
    <w:rsid w:val="00042567"/>
    <w:rsid w:val="00042E8A"/>
    <w:rsid w:val="000467BA"/>
    <w:rsid w:val="000539C1"/>
    <w:rsid w:val="00054E29"/>
    <w:rsid w:val="000649C3"/>
    <w:rsid w:val="00064C79"/>
    <w:rsid w:val="00064D24"/>
    <w:rsid w:val="00065DE6"/>
    <w:rsid w:val="000673FF"/>
    <w:rsid w:val="00072EB1"/>
    <w:rsid w:val="0007363C"/>
    <w:rsid w:val="00075047"/>
    <w:rsid w:val="00080B88"/>
    <w:rsid w:val="000840F9"/>
    <w:rsid w:val="00087F08"/>
    <w:rsid w:val="00093124"/>
    <w:rsid w:val="00095B25"/>
    <w:rsid w:val="00096398"/>
    <w:rsid w:val="000A0A76"/>
    <w:rsid w:val="000A1704"/>
    <w:rsid w:val="000A2FE0"/>
    <w:rsid w:val="000A706F"/>
    <w:rsid w:val="000A7538"/>
    <w:rsid w:val="000A7A57"/>
    <w:rsid w:val="000B10A2"/>
    <w:rsid w:val="000B129D"/>
    <w:rsid w:val="000B4ED8"/>
    <w:rsid w:val="000B7282"/>
    <w:rsid w:val="000C2B23"/>
    <w:rsid w:val="000D064E"/>
    <w:rsid w:val="000D0C5D"/>
    <w:rsid w:val="000D1B42"/>
    <w:rsid w:val="000D4F29"/>
    <w:rsid w:val="000D6DC3"/>
    <w:rsid w:val="000D7F4A"/>
    <w:rsid w:val="000E1486"/>
    <w:rsid w:val="000E54B5"/>
    <w:rsid w:val="000E67BC"/>
    <w:rsid w:val="000E6B84"/>
    <w:rsid w:val="000F03DC"/>
    <w:rsid w:val="000F1A80"/>
    <w:rsid w:val="000F1B9C"/>
    <w:rsid w:val="000F23C9"/>
    <w:rsid w:val="000F483F"/>
    <w:rsid w:val="000F7581"/>
    <w:rsid w:val="00102F72"/>
    <w:rsid w:val="00104EE1"/>
    <w:rsid w:val="00113D66"/>
    <w:rsid w:val="00123C14"/>
    <w:rsid w:val="00124A34"/>
    <w:rsid w:val="00125DD1"/>
    <w:rsid w:val="00130591"/>
    <w:rsid w:val="00131306"/>
    <w:rsid w:val="00131933"/>
    <w:rsid w:val="001344C6"/>
    <w:rsid w:val="00136F77"/>
    <w:rsid w:val="00137A72"/>
    <w:rsid w:val="0014062F"/>
    <w:rsid w:val="0014275F"/>
    <w:rsid w:val="00143B88"/>
    <w:rsid w:val="001461E2"/>
    <w:rsid w:val="0014698E"/>
    <w:rsid w:val="00155884"/>
    <w:rsid w:val="0016283D"/>
    <w:rsid w:val="001702A1"/>
    <w:rsid w:val="001705F1"/>
    <w:rsid w:val="00171CE2"/>
    <w:rsid w:val="00171E55"/>
    <w:rsid w:val="0017203C"/>
    <w:rsid w:val="00172538"/>
    <w:rsid w:val="00182466"/>
    <w:rsid w:val="00187DB2"/>
    <w:rsid w:val="00190A83"/>
    <w:rsid w:val="00193DCC"/>
    <w:rsid w:val="001957B8"/>
    <w:rsid w:val="001A0FFC"/>
    <w:rsid w:val="001A220F"/>
    <w:rsid w:val="001A3039"/>
    <w:rsid w:val="001C25A3"/>
    <w:rsid w:val="001D002C"/>
    <w:rsid w:val="001D240D"/>
    <w:rsid w:val="001D31C3"/>
    <w:rsid w:val="001D47FC"/>
    <w:rsid w:val="001E391D"/>
    <w:rsid w:val="001E4E13"/>
    <w:rsid w:val="001E5037"/>
    <w:rsid w:val="001F0167"/>
    <w:rsid w:val="001F66DF"/>
    <w:rsid w:val="001F7F89"/>
    <w:rsid w:val="0020405F"/>
    <w:rsid w:val="00211942"/>
    <w:rsid w:val="002162BD"/>
    <w:rsid w:val="002172C3"/>
    <w:rsid w:val="00220BCA"/>
    <w:rsid w:val="00222D23"/>
    <w:rsid w:val="00222F25"/>
    <w:rsid w:val="00222FE7"/>
    <w:rsid w:val="002266DB"/>
    <w:rsid w:val="0023441C"/>
    <w:rsid w:val="002439EA"/>
    <w:rsid w:val="00243D58"/>
    <w:rsid w:val="002466FA"/>
    <w:rsid w:val="002502AD"/>
    <w:rsid w:val="0025291C"/>
    <w:rsid w:val="00253F3B"/>
    <w:rsid w:val="00263D63"/>
    <w:rsid w:val="002737C8"/>
    <w:rsid w:val="0027402B"/>
    <w:rsid w:val="00275EDA"/>
    <w:rsid w:val="00276C06"/>
    <w:rsid w:val="00285C6B"/>
    <w:rsid w:val="00290E7D"/>
    <w:rsid w:val="00292058"/>
    <w:rsid w:val="002A07AB"/>
    <w:rsid w:val="002A0A2E"/>
    <w:rsid w:val="002A5199"/>
    <w:rsid w:val="002B04E2"/>
    <w:rsid w:val="002B51C0"/>
    <w:rsid w:val="002C028A"/>
    <w:rsid w:val="002C39C9"/>
    <w:rsid w:val="002C4C0D"/>
    <w:rsid w:val="002C6404"/>
    <w:rsid w:val="002D2523"/>
    <w:rsid w:val="002D26F0"/>
    <w:rsid w:val="002D46E0"/>
    <w:rsid w:val="002D577A"/>
    <w:rsid w:val="002D6313"/>
    <w:rsid w:val="002D6A1B"/>
    <w:rsid w:val="002E0161"/>
    <w:rsid w:val="002E02FD"/>
    <w:rsid w:val="002E2BB9"/>
    <w:rsid w:val="002F28FF"/>
    <w:rsid w:val="00301883"/>
    <w:rsid w:val="00301F8F"/>
    <w:rsid w:val="003040EF"/>
    <w:rsid w:val="0031285D"/>
    <w:rsid w:val="00312DE4"/>
    <w:rsid w:val="00314621"/>
    <w:rsid w:val="0031732B"/>
    <w:rsid w:val="00320352"/>
    <w:rsid w:val="0032330E"/>
    <w:rsid w:val="0032515B"/>
    <w:rsid w:val="003252D8"/>
    <w:rsid w:val="003257EA"/>
    <w:rsid w:val="00330377"/>
    <w:rsid w:val="003346DF"/>
    <w:rsid w:val="00335448"/>
    <w:rsid w:val="0033632F"/>
    <w:rsid w:val="00342AA8"/>
    <w:rsid w:val="00346668"/>
    <w:rsid w:val="003513F9"/>
    <w:rsid w:val="00352D27"/>
    <w:rsid w:val="00353C11"/>
    <w:rsid w:val="003566D6"/>
    <w:rsid w:val="00356770"/>
    <w:rsid w:val="00357753"/>
    <w:rsid w:val="00376303"/>
    <w:rsid w:val="003764B3"/>
    <w:rsid w:val="00376843"/>
    <w:rsid w:val="0037765E"/>
    <w:rsid w:val="00380601"/>
    <w:rsid w:val="00380C93"/>
    <w:rsid w:val="0038238C"/>
    <w:rsid w:val="00383C77"/>
    <w:rsid w:val="00386582"/>
    <w:rsid w:val="00386AE3"/>
    <w:rsid w:val="00390557"/>
    <w:rsid w:val="00390DDA"/>
    <w:rsid w:val="00392FC9"/>
    <w:rsid w:val="00394499"/>
    <w:rsid w:val="00397054"/>
    <w:rsid w:val="003A1C60"/>
    <w:rsid w:val="003B0765"/>
    <w:rsid w:val="003B1E84"/>
    <w:rsid w:val="003B2769"/>
    <w:rsid w:val="003B4CDA"/>
    <w:rsid w:val="003C02BC"/>
    <w:rsid w:val="003C58A2"/>
    <w:rsid w:val="003C5B68"/>
    <w:rsid w:val="003C5C58"/>
    <w:rsid w:val="003C5DF5"/>
    <w:rsid w:val="003D1617"/>
    <w:rsid w:val="003D1C20"/>
    <w:rsid w:val="003D1E43"/>
    <w:rsid w:val="003D27F6"/>
    <w:rsid w:val="003E06DF"/>
    <w:rsid w:val="003E5B83"/>
    <w:rsid w:val="003E791F"/>
    <w:rsid w:val="003F6291"/>
    <w:rsid w:val="003F7960"/>
    <w:rsid w:val="004015B5"/>
    <w:rsid w:val="00406DD3"/>
    <w:rsid w:val="0041704B"/>
    <w:rsid w:val="00417543"/>
    <w:rsid w:val="004175F7"/>
    <w:rsid w:val="00425F63"/>
    <w:rsid w:val="00427026"/>
    <w:rsid w:val="0043110A"/>
    <w:rsid w:val="00431BC8"/>
    <w:rsid w:val="0043263A"/>
    <w:rsid w:val="00434B5A"/>
    <w:rsid w:val="00440166"/>
    <w:rsid w:val="004424CA"/>
    <w:rsid w:val="004429A3"/>
    <w:rsid w:val="004432C1"/>
    <w:rsid w:val="00443D40"/>
    <w:rsid w:val="00444584"/>
    <w:rsid w:val="0045225A"/>
    <w:rsid w:val="00452A9D"/>
    <w:rsid w:val="00453731"/>
    <w:rsid w:val="00454FD4"/>
    <w:rsid w:val="00460436"/>
    <w:rsid w:val="0046182F"/>
    <w:rsid w:val="00474A85"/>
    <w:rsid w:val="00477FDE"/>
    <w:rsid w:val="00482B3B"/>
    <w:rsid w:val="00485398"/>
    <w:rsid w:val="004854BE"/>
    <w:rsid w:val="00486B32"/>
    <w:rsid w:val="00490DDB"/>
    <w:rsid w:val="00491739"/>
    <w:rsid w:val="004952E8"/>
    <w:rsid w:val="004A44B3"/>
    <w:rsid w:val="004B144F"/>
    <w:rsid w:val="004B2C78"/>
    <w:rsid w:val="004B398F"/>
    <w:rsid w:val="004B41B0"/>
    <w:rsid w:val="004C16BA"/>
    <w:rsid w:val="004C2925"/>
    <w:rsid w:val="004C4175"/>
    <w:rsid w:val="004C614D"/>
    <w:rsid w:val="004C7AA8"/>
    <w:rsid w:val="004D0F51"/>
    <w:rsid w:val="004D1DF6"/>
    <w:rsid w:val="004D2129"/>
    <w:rsid w:val="004D2A60"/>
    <w:rsid w:val="004D301E"/>
    <w:rsid w:val="004D525C"/>
    <w:rsid w:val="004D6863"/>
    <w:rsid w:val="004D7AF5"/>
    <w:rsid w:val="004E38DA"/>
    <w:rsid w:val="004E39D3"/>
    <w:rsid w:val="004E5452"/>
    <w:rsid w:val="004E779A"/>
    <w:rsid w:val="004E78C1"/>
    <w:rsid w:val="004E78DD"/>
    <w:rsid w:val="004F089D"/>
    <w:rsid w:val="004F22A4"/>
    <w:rsid w:val="004F535A"/>
    <w:rsid w:val="004F62D9"/>
    <w:rsid w:val="00505F09"/>
    <w:rsid w:val="00505F97"/>
    <w:rsid w:val="0050719F"/>
    <w:rsid w:val="005103CC"/>
    <w:rsid w:val="00510946"/>
    <w:rsid w:val="00510B62"/>
    <w:rsid w:val="0051232A"/>
    <w:rsid w:val="005130AA"/>
    <w:rsid w:val="0051350D"/>
    <w:rsid w:val="00513CF1"/>
    <w:rsid w:val="00514B49"/>
    <w:rsid w:val="005158D0"/>
    <w:rsid w:val="00515CE2"/>
    <w:rsid w:val="005166C8"/>
    <w:rsid w:val="00517B98"/>
    <w:rsid w:val="0052048D"/>
    <w:rsid w:val="00534DCA"/>
    <w:rsid w:val="00542F61"/>
    <w:rsid w:val="005455B9"/>
    <w:rsid w:val="00545CBF"/>
    <w:rsid w:val="00546279"/>
    <w:rsid w:val="00547853"/>
    <w:rsid w:val="00553B2C"/>
    <w:rsid w:val="00562FBA"/>
    <w:rsid w:val="00563CAC"/>
    <w:rsid w:val="005708C0"/>
    <w:rsid w:val="0057661E"/>
    <w:rsid w:val="00577F6A"/>
    <w:rsid w:val="0058008C"/>
    <w:rsid w:val="0058520F"/>
    <w:rsid w:val="00586DB4"/>
    <w:rsid w:val="00591613"/>
    <w:rsid w:val="0059260F"/>
    <w:rsid w:val="00594CBB"/>
    <w:rsid w:val="00594DA4"/>
    <w:rsid w:val="00596764"/>
    <w:rsid w:val="005A1DB7"/>
    <w:rsid w:val="005B0839"/>
    <w:rsid w:val="005B7E9A"/>
    <w:rsid w:val="005C55D6"/>
    <w:rsid w:val="005C5EAF"/>
    <w:rsid w:val="005E0DAC"/>
    <w:rsid w:val="005E302C"/>
    <w:rsid w:val="005E5AFF"/>
    <w:rsid w:val="005E6B99"/>
    <w:rsid w:val="005F108F"/>
    <w:rsid w:val="005F5A63"/>
    <w:rsid w:val="005F6AA1"/>
    <w:rsid w:val="00603172"/>
    <w:rsid w:val="0060685D"/>
    <w:rsid w:val="006110AD"/>
    <w:rsid w:val="00614E35"/>
    <w:rsid w:val="00615126"/>
    <w:rsid w:val="0062061C"/>
    <w:rsid w:val="00620AE9"/>
    <w:rsid w:val="00621B2E"/>
    <w:rsid w:val="00625971"/>
    <w:rsid w:val="00631936"/>
    <w:rsid w:val="00632BAD"/>
    <w:rsid w:val="006340F8"/>
    <w:rsid w:val="0063720C"/>
    <w:rsid w:val="00640D0C"/>
    <w:rsid w:val="00645318"/>
    <w:rsid w:val="0064620E"/>
    <w:rsid w:val="00647891"/>
    <w:rsid w:val="0065337B"/>
    <w:rsid w:val="0065376B"/>
    <w:rsid w:val="006539FF"/>
    <w:rsid w:val="00665A4D"/>
    <w:rsid w:val="00667965"/>
    <w:rsid w:val="006679FD"/>
    <w:rsid w:val="0067091E"/>
    <w:rsid w:val="0067095C"/>
    <w:rsid w:val="00670BFF"/>
    <w:rsid w:val="00680485"/>
    <w:rsid w:val="006812F5"/>
    <w:rsid w:val="00682AE4"/>
    <w:rsid w:val="00683C6F"/>
    <w:rsid w:val="00684C78"/>
    <w:rsid w:val="00686BFB"/>
    <w:rsid w:val="00687936"/>
    <w:rsid w:val="00693064"/>
    <w:rsid w:val="00694871"/>
    <w:rsid w:val="00695C75"/>
    <w:rsid w:val="006A2D36"/>
    <w:rsid w:val="006A57FA"/>
    <w:rsid w:val="006A5E90"/>
    <w:rsid w:val="006B1ABC"/>
    <w:rsid w:val="006B3503"/>
    <w:rsid w:val="006B5E5E"/>
    <w:rsid w:val="006C3D82"/>
    <w:rsid w:val="006C7BCF"/>
    <w:rsid w:val="006D191D"/>
    <w:rsid w:val="006D21B8"/>
    <w:rsid w:val="006D466E"/>
    <w:rsid w:val="006D77BF"/>
    <w:rsid w:val="006D7F63"/>
    <w:rsid w:val="006E0491"/>
    <w:rsid w:val="006E59F5"/>
    <w:rsid w:val="006F2606"/>
    <w:rsid w:val="006F4C86"/>
    <w:rsid w:val="006F62C7"/>
    <w:rsid w:val="006F6D1F"/>
    <w:rsid w:val="007007AA"/>
    <w:rsid w:val="00701273"/>
    <w:rsid w:val="00701E67"/>
    <w:rsid w:val="00710C62"/>
    <w:rsid w:val="007111CE"/>
    <w:rsid w:val="00712F10"/>
    <w:rsid w:val="007130D0"/>
    <w:rsid w:val="007147EE"/>
    <w:rsid w:val="00714887"/>
    <w:rsid w:val="00714F19"/>
    <w:rsid w:val="007160BF"/>
    <w:rsid w:val="00716B9E"/>
    <w:rsid w:val="00720DCF"/>
    <w:rsid w:val="007224C6"/>
    <w:rsid w:val="00726463"/>
    <w:rsid w:val="00727696"/>
    <w:rsid w:val="00731598"/>
    <w:rsid w:val="007404B2"/>
    <w:rsid w:val="0074102B"/>
    <w:rsid w:val="00742F28"/>
    <w:rsid w:val="00744C7E"/>
    <w:rsid w:val="0074581C"/>
    <w:rsid w:val="00746ACB"/>
    <w:rsid w:val="00750D1D"/>
    <w:rsid w:val="007516B8"/>
    <w:rsid w:val="007548E4"/>
    <w:rsid w:val="00756D43"/>
    <w:rsid w:val="00757492"/>
    <w:rsid w:val="00762829"/>
    <w:rsid w:val="00765A2F"/>
    <w:rsid w:val="00770F53"/>
    <w:rsid w:val="0077292E"/>
    <w:rsid w:val="00777816"/>
    <w:rsid w:val="00777C3F"/>
    <w:rsid w:val="0078220A"/>
    <w:rsid w:val="007825BF"/>
    <w:rsid w:val="00793091"/>
    <w:rsid w:val="007932BE"/>
    <w:rsid w:val="007B20F7"/>
    <w:rsid w:val="007C24B1"/>
    <w:rsid w:val="007C2E27"/>
    <w:rsid w:val="007D0499"/>
    <w:rsid w:val="007D43AB"/>
    <w:rsid w:val="007D767D"/>
    <w:rsid w:val="007E485C"/>
    <w:rsid w:val="007E4D3A"/>
    <w:rsid w:val="007E5D88"/>
    <w:rsid w:val="007F5831"/>
    <w:rsid w:val="00800C2E"/>
    <w:rsid w:val="00800F1C"/>
    <w:rsid w:val="0080129F"/>
    <w:rsid w:val="00802935"/>
    <w:rsid w:val="008035F5"/>
    <w:rsid w:val="00824398"/>
    <w:rsid w:val="0082465B"/>
    <w:rsid w:val="00825BC9"/>
    <w:rsid w:val="00826268"/>
    <w:rsid w:val="008270C9"/>
    <w:rsid w:val="00837DAD"/>
    <w:rsid w:val="00840DCA"/>
    <w:rsid w:val="00846034"/>
    <w:rsid w:val="00847395"/>
    <w:rsid w:val="008479BD"/>
    <w:rsid w:val="00856177"/>
    <w:rsid w:val="00856356"/>
    <w:rsid w:val="0085759C"/>
    <w:rsid w:val="00870900"/>
    <w:rsid w:val="0087354D"/>
    <w:rsid w:val="00874335"/>
    <w:rsid w:val="008779E1"/>
    <w:rsid w:val="00882A2D"/>
    <w:rsid w:val="00883FA4"/>
    <w:rsid w:val="00890C60"/>
    <w:rsid w:val="00890E9E"/>
    <w:rsid w:val="0089390E"/>
    <w:rsid w:val="008A184E"/>
    <w:rsid w:val="008A2C4D"/>
    <w:rsid w:val="008A4604"/>
    <w:rsid w:val="008B1684"/>
    <w:rsid w:val="008B4F84"/>
    <w:rsid w:val="008B53D5"/>
    <w:rsid w:val="008B68DC"/>
    <w:rsid w:val="008B69B1"/>
    <w:rsid w:val="008B7A3D"/>
    <w:rsid w:val="008C06EE"/>
    <w:rsid w:val="008C1313"/>
    <w:rsid w:val="008C6DD0"/>
    <w:rsid w:val="008E03A6"/>
    <w:rsid w:val="008E18B3"/>
    <w:rsid w:val="008E3B92"/>
    <w:rsid w:val="008E404C"/>
    <w:rsid w:val="008E6ABB"/>
    <w:rsid w:val="008E7168"/>
    <w:rsid w:val="008F0AB2"/>
    <w:rsid w:val="008F1AA8"/>
    <w:rsid w:val="008F2A1B"/>
    <w:rsid w:val="008F3FA8"/>
    <w:rsid w:val="0090416B"/>
    <w:rsid w:val="0090531F"/>
    <w:rsid w:val="00907149"/>
    <w:rsid w:val="009146A6"/>
    <w:rsid w:val="009168D4"/>
    <w:rsid w:val="00917B00"/>
    <w:rsid w:val="00917BC9"/>
    <w:rsid w:val="009211BD"/>
    <w:rsid w:val="00921281"/>
    <w:rsid w:val="0092188F"/>
    <w:rsid w:val="0092511F"/>
    <w:rsid w:val="00930A73"/>
    <w:rsid w:val="00931277"/>
    <w:rsid w:val="0093131A"/>
    <w:rsid w:val="00931680"/>
    <w:rsid w:val="009368F0"/>
    <w:rsid w:val="009400A9"/>
    <w:rsid w:val="00940C26"/>
    <w:rsid w:val="00943ACA"/>
    <w:rsid w:val="00945AEF"/>
    <w:rsid w:val="00951CF5"/>
    <w:rsid w:val="00952BC0"/>
    <w:rsid w:val="00954406"/>
    <w:rsid w:val="00955151"/>
    <w:rsid w:val="009553B4"/>
    <w:rsid w:val="00955B25"/>
    <w:rsid w:val="0095764C"/>
    <w:rsid w:val="00957B8E"/>
    <w:rsid w:val="009619B2"/>
    <w:rsid w:val="009641E6"/>
    <w:rsid w:val="00966115"/>
    <w:rsid w:val="00971E40"/>
    <w:rsid w:val="00973B17"/>
    <w:rsid w:val="00973FFB"/>
    <w:rsid w:val="00976698"/>
    <w:rsid w:val="009767CA"/>
    <w:rsid w:val="00980290"/>
    <w:rsid w:val="00986602"/>
    <w:rsid w:val="00986A5E"/>
    <w:rsid w:val="00987BC9"/>
    <w:rsid w:val="0099287E"/>
    <w:rsid w:val="0099580D"/>
    <w:rsid w:val="009A22FD"/>
    <w:rsid w:val="009A24A0"/>
    <w:rsid w:val="009A264D"/>
    <w:rsid w:val="009A294C"/>
    <w:rsid w:val="009A52AE"/>
    <w:rsid w:val="009A52F4"/>
    <w:rsid w:val="009A6CA2"/>
    <w:rsid w:val="009B24AD"/>
    <w:rsid w:val="009C0A1F"/>
    <w:rsid w:val="009C148B"/>
    <w:rsid w:val="009C1B95"/>
    <w:rsid w:val="009C3F70"/>
    <w:rsid w:val="009D0E80"/>
    <w:rsid w:val="009D2EEA"/>
    <w:rsid w:val="009E18E3"/>
    <w:rsid w:val="009E1E34"/>
    <w:rsid w:val="009E426B"/>
    <w:rsid w:val="009E456D"/>
    <w:rsid w:val="009E6378"/>
    <w:rsid w:val="009F4213"/>
    <w:rsid w:val="009F75FE"/>
    <w:rsid w:val="00A0024B"/>
    <w:rsid w:val="00A03846"/>
    <w:rsid w:val="00A07421"/>
    <w:rsid w:val="00A10649"/>
    <w:rsid w:val="00A14465"/>
    <w:rsid w:val="00A240B0"/>
    <w:rsid w:val="00A24411"/>
    <w:rsid w:val="00A26AAF"/>
    <w:rsid w:val="00A313CD"/>
    <w:rsid w:val="00A35E09"/>
    <w:rsid w:val="00A3670E"/>
    <w:rsid w:val="00A44560"/>
    <w:rsid w:val="00A5146D"/>
    <w:rsid w:val="00A51DF5"/>
    <w:rsid w:val="00A52564"/>
    <w:rsid w:val="00A53023"/>
    <w:rsid w:val="00A54B60"/>
    <w:rsid w:val="00A61FE1"/>
    <w:rsid w:val="00A6305B"/>
    <w:rsid w:val="00A67FE0"/>
    <w:rsid w:val="00A7193D"/>
    <w:rsid w:val="00A731F8"/>
    <w:rsid w:val="00A8158A"/>
    <w:rsid w:val="00A906E3"/>
    <w:rsid w:val="00A947AE"/>
    <w:rsid w:val="00A9555A"/>
    <w:rsid w:val="00A977B7"/>
    <w:rsid w:val="00AA4A9F"/>
    <w:rsid w:val="00AA7D39"/>
    <w:rsid w:val="00AB0BE3"/>
    <w:rsid w:val="00AB428C"/>
    <w:rsid w:val="00AB4667"/>
    <w:rsid w:val="00AB6BB0"/>
    <w:rsid w:val="00AB7B96"/>
    <w:rsid w:val="00AC0151"/>
    <w:rsid w:val="00AC2A6D"/>
    <w:rsid w:val="00AC5656"/>
    <w:rsid w:val="00AC5B10"/>
    <w:rsid w:val="00AD1FFC"/>
    <w:rsid w:val="00AD57A3"/>
    <w:rsid w:val="00AE3B32"/>
    <w:rsid w:val="00AE5B43"/>
    <w:rsid w:val="00AF3A06"/>
    <w:rsid w:val="00AF5AA4"/>
    <w:rsid w:val="00AF665D"/>
    <w:rsid w:val="00B050DE"/>
    <w:rsid w:val="00B07B5B"/>
    <w:rsid w:val="00B121F3"/>
    <w:rsid w:val="00B12CA0"/>
    <w:rsid w:val="00B14018"/>
    <w:rsid w:val="00B14A8D"/>
    <w:rsid w:val="00B14B22"/>
    <w:rsid w:val="00B17EEC"/>
    <w:rsid w:val="00B23346"/>
    <w:rsid w:val="00B23CAB"/>
    <w:rsid w:val="00B241FE"/>
    <w:rsid w:val="00B30C06"/>
    <w:rsid w:val="00B32158"/>
    <w:rsid w:val="00B33A9A"/>
    <w:rsid w:val="00B37D36"/>
    <w:rsid w:val="00B469BF"/>
    <w:rsid w:val="00B55664"/>
    <w:rsid w:val="00B56F6A"/>
    <w:rsid w:val="00B57C43"/>
    <w:rsid w:val="00B63007"/>
    <w:rsid w:val="00B717AD"/>
    <w:rsid w:val="00B771BC"/>
    <w:rsid w:val="00B800BE"/>
    <w:rsid w:val="00B81712"/>
    <w:rsid w:val="00B85634"/>
    <w:rsid w:val="00B930E3"/>
    <w:rsid w:val="00B93749"/>
    <w:rsid w:val="00B94A95"/>
    <w:rsid w:val="00B97FF5"/>
    <w:rsid w:val="00BA08CE"/>
    <w:rsid w:val="00BA0DED"/>
    <w:rsid w:val="00BA2FD8"/>
    <w:rsid w:val="00BB0773"/>
    <w:rsid w:val="00BB5384"/>
    <w:rsid w:val="00BB5A76"/>
    <w:rsid w:val="00BB60A7"/>
    <w:rsid w:val="00BB7945"/>
    <w:rsid w:val="00BC1707"/>
    <w:rsid w:val="00BC52F6"/>
    <w:rsid w:val="00BC5DC3"/>
    <w:rsid w:val="00BC5F80"/>
    <w:rsid w:val="00BC692B"/>
    <w:rsid w:val="00BD40A0"/>
    <w:rsid w:val="00BD5904"/>
    <w:rsid w:val="00BD5D9E"/>
    <w:rsid w:val="00BD7572"/>
    <w:rsid w:val="00BE1574"/>
    <w:rsid w:val="00BE2C21"/>
    <w:rsid w:val="00BF07D7"/>
    <w:rsid w:val="00BF4D03"/>
    <w:rsid w:val="00BF5FED"/>
    <w:rsid w:val="00BF72F6"/>
    <w:rsid w:val="00C055D0"/>
    <w:rsid w:val="00C062EA"/>
    <w:rsid w:val="00C07C09"/>
    <w:rsid w:val="00C11862"/>
    <w:rsid w:val="00C11DD7"/>
    <w:rsid w:val="00C228DF"/>
    <w:rsid w:val="00C25F88"/>
    <w:rsid w:val="00C34496"/>
    <w:rsid w:val="00C37737"/>
    <w:rsid w:val="00C4028C"/>
    <w:rsid w:val="00C4367C"/>
    <w:rsid w:val="00C47070"/>
    <w:rsid w:val="00C61EED"/>
    <w:rsid w:val="00C64216"/>
    <w:rsid w:val="00C65A3D"/>
    <w:rsid w:val="00C664C2"/>
    <w:rsid w:val="00C67406"/>
    <w:rsid w:val="00C73978"/>
    <w:rsid w:val="00C772E4"/>
    <w:rsid w:val="00C80824"/>
    <w:rsid w:val="00C8294C"/>
    <w:rsid w:val="00C85869"/>
    <w:rsid w:val="00C92805"/>
    <w:rsid w:val="00C93F36"/>
    <w:rsid w:val="00C94B98"/>
    <w:rsid w:val="00C9798A"/>
    <w:rsid w:val="00CA2131"/>
    <w:rsid w:val="00CA3E84"/>
    <w:rsid w:val="00CA4AF4"/>
    <w:rsid w:val="00CA4C48"/>
    <w:rsid w:val="00CB0B5C"/>
    <w:rsid w:val="00CB2601"/>
    <w:rsid w:val="00CB27A9"/>
    <w:rsid w:val="00CB2EBA"/>
    <w:rsid w:val="00CB61C1"/>
    <w:rsid w:val="00CC2C22"/>
    <w:rsid w:val="00CC4954"/>
    <w:rsid w:val="00CD3F73"/>
    <w:rsid w:val="00CD4C7D"/>
    <w:rsid w:val="00CD5C9E"/>
    <w:rsid w:val="00CD7D6C"/>
    <w:rsid w:val="00CE0CC8"/>
    <w:rsid w:val="00CE33DD"/>
    <w:rsid w:val="00CE4413"/>
    <w:rsid w:val="00CE58E1"/>
    <w:rsid w:val="00CE5E0C"/>
    <w:rsid w:val="00CE659A"/>
    <w:rsid w:val="00CE79DF"/>
    <w:rsid w:val="00CF0CCA"/>
    <w:rsid w:val="00CF4DD1"/>
    <w:rsid w:val="00CF526B"/>
    <w:rsid w:val="00D01BF2"/>
    <w:rsid w:val="00D020C7"/>
    <w:rsid w:val="00D02861"/>
    <w:rsid w:val="00D0391C"/>
    <w:rsid w:val="00D05B35"/>
    <w:rsid w:val="00D10081"/>
    <w:rsid w:val="00D1200B"/>
    <w:rsid w:val="00D154DB"/>
    <w:rsid w:val="00D15950"/>
    <w:rsid w:val="00D17E27"/>
    <w:rsid w:val="00D21333"/>
    <w:rsid w:val="00D24ADC"/>
    <w:rsid w:val="00D266E2"/>
    <w:rsid w:val="00D40F2E"/>
    <w:rsid w:val="00D420E9"/>
    <w:rsid w:val="00D429CA"/>
    <w:rsid w:val="00D47DA8"/>
    <w:rsid w:val="00D50E36"/>
    <w:rsid w:val="00D52488"/>
    <w:rsid w:val="00D531C9"/>
    <w:rsid w:val="00D53CE2"/>
    <w:rsid w:val="00D56DD8"/>
    <w:rsid w:val="00D65EBB"/>
    <w:rsid w:val="00D71D10"/>
    <w:rsid w:val="00D72C51"/>
    <w:rsid w:val="00D73CF5"/>
    <w:rsid w:val="00D74E8A"/>
    <w:rsid w:val="00D76A3C"/>
    <w:rsid w:val="00D800E0"/>
    <w:rsid w:val="00D822C5"/>
    <w:rsid w:val="00D83A6D"/>
    <w:rsid w:val="00D95BB0"/>
    <w:rsid w:val="00D97146"/>
    <w:rsid w:val="00DA01E9"/>
    <w:rsid w:val="00DA179B"/>
    <w:rsid w:val="00DB261D"/>
    <w:rsid w:val="00DB51E1"/>
    <w:rsid w:val="00DB6A6B"/>
    <w:rsid w:val="00DD02AE"/>
    <w:rsid w:val="00DD159E"/>
    <w:rsid w:val="00DD5668"/>
    <w:rsid w:val="00DD5ADC"/>
    <w:rsid w:val="00DE6455"/>
    <w:rsid w:val="00DF0EE4"/>
    <w:rsid w:val="00DF1F73"/>
    <w:rsid w:val="00DF36D6"/>
    <w:rsid w:val="00DF6BDA"/>
    <w:rsid w:val="00E05A41"/>
    <w:rsid w:val="00E06B2A"/>
    <w:rsid w:val="00E117B1"/>
    <w:rsid w:val="00E1215E"/>
    <w:rsid w:val="00E17F6A"/>
    <w:rsid w:val="00E21EA6"/>
    <w:rsid w:val="00E22E9E"/>
    <w:rsid w:val="00E258B1"/>
    <w:rsid w:val="00E41AD7"/>
    <w:rsid w:val="00E424E5"/>
    <w:rsid w:val="00E460AE"/>
    <w:rsid w:val="00E52926"/>
    <w:rsid w:val="00E52BA9"/>
    <w:rsid w:val="00E52CA2"/>
    <w:rsid w:val="00E54672"/>
    <w:rsid w:val="00E64359"/>
    <w:rsid w:val="00E6704C"/>
    <w:rsid w:val="00E75793"/>
    <w:rsid w:val="00E77A9D"/>
    <w:rsid w:val="00E81919"/>
    <w:rsid w:val="00E82290"/>
    <w:rsid w:val="00E85564"/>
    <w:rsid w:val="00E86079"/>
    <w:rsid w:val="00E93031"/>
    <w:rsid w:val="00EA0923"/>
    <w:rsid w:val="00EA190C"/>
    <w:rsid w:val="00EA4B5D"/>
    <w:rsid w:val="00EA5B2E"/>
    <w:rsid w:val="00EA5C5F"/>
    <w:rsid w:val="00EB0D67"/>
    <w:rsid w:val="00EB6DA1"/>
    <w:rsid w:val="00EC03BA"/>
    <w:rsid w:val="00EC2562"/>
    <w:rsid w:val="00EC3114"/>
    <w:rsid w:val="00ED14C6"/>
    <w:rsid w:val="00ED2C53"/>
    <w:rsid w:val="00ED2F76"/>
    <w:rsid w:val="00ED3A75"/>
    <w:rsid w:val="00ED4C17"/>
    <w:rsid w:val="00ED6B56"/>
    <w:rsid w:val="00ED756A"/>
    <w:rsid w:val="00EE0328"/>
    <w:rsid w:val="00EF0AC7"/>
    <w:rsid w:val="00EF3776"/>
    <w:rsid w:val="00EF462C"/>
    <w:rsid w:val="00F00C6C"/>
    <w:rsid w:val="00F101B4"/>
    <w:rsid w:val="00F1341F"/>
    <w:rsid w:val="00F144A6"/>
    <w:rsid w:val="00F14C26"/>
    <w:rsid w:val="00F16A1B"/>
    <w:rsid w:val="00F24704"/>
    <w:rsid w:val="00F26513"/>
    <w:rsid w:val="00F32EAB"/>
    <w:rsid w:val="00F343A7"/>
    <w:rsid w:val="00F3576D"/>
    <w:rsid w:val="00F56245"/>
    <w:rsid w:val="00F5782A"/>
    <w:rsid w:val="00F615C7"/>
    <w:rsid w:val="00F631B8"/>
    <w:rsid w:val="00F65C7B"/>
    <w:rsid w:val="00F70BC9"/>
    <w:rsid w:val="00F73CB5"/>
    <w:rsid w:val="00F74533"/>
    <w:rsid w:val="00F74936"/>
    <w:rsid w:val="00F774ED"/>
    <w:rsid w:val="00F80549"/>
    <w:rsid w:val="00F82229"/>
    <w:rsid w:val="00F83997"/>
    <w:rsid w:val="00F91A79"/>
    <w:rsid w:val="00F9434B"/>
    <w:rsid w:val="00F95B70"/>
    <w:rsid w:val="00FA1579"/>
    <w:rsid w:val="00FB09DD"/>
    <w:rsid w:val="00FB264B"/>
    <w:rsid w:val="00FB6467"/>
    <w:rsid w:val="00FB6C94"/>
    <w:rsid w:val="00FC00DF"/>
    <w:rsid w:val="00FC17E8"/>
    <w:rsid w:val="00FC2FB2"/>
    <w:rsid w:val="00FC3B9A"/>
    <w:rsid w:val="00FC3BBE"/>
    <w:rsid w:val="00FC5C38"/>
    <w:rsid w:val="00FC7AEF"/>
    <w:rsid w:val="00FD1395"/>
    <w:rsid w:val="00FD1764"/>
    <w:rsid w:val="00FD34CE"/>
    <w:rsid w:val="00FD72A7"/>
    <w:rsid w:val="00FD765F"/>
    <w:rsid w:val="00FE0375"/>
    <w:rsid w:val="00FE3C30"/>
    <w:rsid w:val="00FE444A"/>
    <w:rsid w:val="00FE5447"/>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3.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F0A4C9-9132-4BB1-9E2F-530EEE203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1</TotalTime>
  <Pages>37</Pages>
  <Words>7398</Words>
  <Characters>42172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49472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Green, Ange</cp:lastModifiedBy>
  <cp:revision>3</cp:revision>
  <cp:lastPrinted>2021-04-19T23:58:00Z</cp:lastPrinted>
  <dcterms:created xsi:type="dcterms:W3CDTF">2021-10-11T22:39:00Z</dcterms:created>
  <dcterms:modified xsi:type="dcterms:W3CDTF">2021-10-25T03:06:00Z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